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C1B3D1" w14:textId="77777777" w:rsidR="00943078" w:rsidRPr="00A77203" w:rsidRDefault="008741C9">
      <w:pPr>
        <w:tabs>
          <w:tab w:val="right" w:pos="8479"/>
        </w:tabs>
        <w:snapToGrid w:val="0"/>
        <w:spacing w:line="360" w:lineRule="exact"/>
        <w:jc w:val="center"/>
        <w:rPr>
          <w:rStyle w:val="TitleChar"/>
        </w:rPr>
      </w:pPr>
      <w:r w:rsidRPr="00A77203">
        <w:rPr>
          <w:rStyle w:val="TitleChar"/>
        </w:rPr>
        <w:t>Experimental studies on durability performances of ultra-lightweight low-carbon LC</w:t>
      </w:r>
      <w:r w:rsidRPr="00A77203">
        <w:rPr>
          <w:rStyle w:val="TitleChar"/>
          <w:vertAlign w:val="superscript"/>
        </w:rPr>
        <w:t>3</w:t>
      </w:r>
      <w:r w:rsidRPr="00A77203">
        <w:rPr>
          <w:rStyle w:val="TitleChar"/>
        </w:rPr>
        <w:t xml:space="preserve"> cement composites against chloride ingression and carbonation  </w:t>
      </w:r>
    </w:p>
    <w:p w14:paraId="371C14DF" w14:textId="7EF3B479" w:rsidR="00943078" w:rsidRPr="00A77203" w:rsidRDefault="00411313">
      <w:pPr>
        <w:pStyle w:val="content"/>
        <w:spacing w:beforeLines="50" w:before="120" w:afterLines="50" w:after="120" w:line="240" w:lineRule="auto"/>
        <w:ind w:firstLine="420"/>
        <w:jc w:val="center"/>
        <w:rPr>
          <w:rFonts w:eastAsia="DengXian"/>
          <w:sz w:val="21"/>
          <w:szCs w:val="21"/>
        </w:rPr>
      </w:pPr>
      <w:proofErr w:type="spellStart"/>
      <w:r w:rsidRPr="00A77203">
        <w:rPr>
          <w:rFonts w:eastAsia="DengXian"/>
          <w:sz w:val="21"/>
          <w:szCs w:val="21"/>
        </w:rPr>
        <w:t>Zhenyu</w:t>
      </w:r>
      <w:proofErr w:type="spellEnd"/>
      <w:r w:rsidRPr="00A77203">
        <w:rPr>
          <w:rFonts w:eastAsia="DengXian"/>
          <w:sz w:val="21"/>
          <w:szCs w:val="21"/>
        </w:rPr>
        <w:t xml:space="preserve"> HUANG</w:t>
      </w:r>
      <w:r w:rsidR="002F0A11" w:rsidRPr="00A77203">
        <w:rPr>
          <w:rFonts w:eastAsia="DengXian"/>
          <w:sz w:val="21"/>
          <w:szCs w:val="21"/>
          <w:vertAlign w:val="superscript"/>
        </w:rPr>
        <w:t>1</w:t>
      </w:r>
      <w:r w:rsidRPr="00A77203">
        <w:rPr>
          <w:rFonts w:eastAsia="DengXian"/>
          <w:sz w:val="21"/>
          <w:szCs w:val="21"/>
        </w:rPr>
        <w:t xml:space="preserve">, </w:t>
      </w:r>
      <w:proofErr w:type="spellStart"/>
      <w:r w:rsidRPr="00A77203">
        <w:rPr>
          <w:rFonts w:eastAsia="DengXian"/>
          <w:sz w:val="21"/>
          <w:szCs w:val="21"/>
        </w:rPr>
        <w:t>Tingting</w:t>
      </w:r>
      <w:proofErr w:type="spellEnd"/>
      <w:r w:rsidRPr="00A77203">
        <w:rPr>
          <w:rFonts w:eastAsia="DengXian"/>
          <w:sz w:val="21"/>
          <w:szCs w:val="21"/>
        </w:rPr>
        <w:t xml:space="preserve"> LIANG</w:t>
      </w:r>
      <w:r w:rsidRPr="00A77203">
        <w:rPr>
          <w:rFonts w:eastAsia="DengXian"/>
          <w:sz w:val="21"/>
          <w:szCs w:val="21"/>
          <w:vertAlign w:val="superscript"/>
        </w:rPr>
        <w:t>2</w:t>
      </w:r>
      <w:r w:rsidRPr="00A77203">
        <w:rPr>
          <w:rFonts w:eastAsia="DengXian"/>
          <w:sz w:val="21"/>
          <w:szCs w:val="21"/>
        </w:rPr>
        <w:t>, Lijie CHEN</w:t>
      </w:r>
      <w:r w:rsidRPr="00A77203">
        <w:rPr>
          <w:rFonts w:eastAsia="DengXian"/>
          <w:sz w:val="21"/>
          <w:szCs w:val="21"/>
          <w:vertAlign w:val="superscript"/>
        </w:rPr>
        <w:t>3*</w:t>
      </w:r>
    </w:p>
    <w:p w14:paraId="4B596E7A" w14:textId="4FD142AE" w:rsidR="00943078" w:rsidRPr="00A77203" w:rsidRDefault="008741C9">
      <w:pPr>
        <w:pStyle w:val="content"/>
        <w:spacing w:line="240" w:lineRule="auto"/>
        <w:ind w:firstLineChars="0" w:firstLine="0"/>
        <w:jc w:val="center"/>
        <w:rPr>
          <w:rFonts w:eastAsia="DengXian"/>
          <w:i/>
          <w:iCs/>
          <w:sz w:val="21"/>
          <w:szCs w:val="21"/>
        </w:rPr>
      </w:pPr>
      <w:r w:rsidRPr="00A77203">
        <w:rPr>
          <w:rFonts w:eastAsia="DengXian"/>
          <w:i/>
          <w:iCs/>
          <w:sz w:val="21"/>
          <w:szCs w:val="21"/>
        </w:rPr>
        <w:t>1</w:t>
      </w:r>
      <w:r w:rsidRPr="00A77203">
        <w:rPr>
          <w:rFonts w:eastAsia="DengXian" w:hint="eastAsia"/>
          <w:i/>
          <w:iCs/>
          <w:sz w:val="21"/>
          <w:szCs w:val="21"/>
        </w:rPr>
        <w:t xml:space="preserve"> </w:t>
      </w:r>
      <w:r w:rsidR="00411313" w:rsidRPr="00A77203">
        <w:rPr>
          <w:rFonts w:eastAsia="DengXian"/>
          <w:i/>
          <w:iCs/>
          <w:sz w:val="21"/>
          <w:szCs w:val="21"/>
        </w:rPr>
        <w:t>Guangdong Provincial Key Laboratory of Durability for Marine Civil Engineering, Shenzhen University, Shenzhen, China</w:t>
      </w:r>
    </w:p>
    <w:p w14:paraId="40F01264" w14:textId="121D466F" w:rsidR="00943078" w:rsidRPr="00A77203" w:rsidRDefault="008741C9">
      <w:pPr>
        <w:pStyle w:val="content"/>
        <w:spacing w:line="240" w:lineRule="auto"/>
        <w:ind w:firstLineChars="0" w:firstLine="0"/>
        <w:jc w:val="center"/>
        <w:rPr>
          <w:rFonts w:eastAsia="DengXian"/>
          <w:i/>
          <w:iCs/>
          <w:sz w:val="21"/>
          <w:szCs w:val="21"/>
        </w:rPr>
      </w:pPr>
      <w:r w:rsidRPr="00A77203">
        <w:rPr>
          <w:rFonts w:eastAsia="DengXian"/>
          <w:i/>
          <w:iCs/>
          <w:sz w:val="21"/>
          <w:szCs w:val="21"/>
        </w:rPr>
        <w:t xml:space="preserve"> </w:t>
      </w:r>
      <w:r w:rsidRPr="00A77203">
        <w:rPr>
          <w:rFonts w:eastAsia="DengXian" w:hint="eastAsia"/>
          <w:i/>
          <w:iCs/>
          <w:sz w:val="21"/>
          <w:szCs w:val="21"/>
        </w:rPr>
        <w:t xml:space="preserve">2 </w:t>
      </w:r>
      <w:r w:rsidR="00411313" w:rsidRPr="00A77203">
        <w:rPr>
          <w:rFonts w:eastAsia="DengXian"/>
          <w:i/>
          <w:iCs/>
          <w:sz w:val="21"/>
          <w:szCs w:val="21"/>
        </w:rPr>
        <w:t xml:space="preserve">Shenzhen </w:t>
      </w:r>
      <w:proofErr w:type="spellStart"/>
      <w:r w:rsidR="00411313" w:rsidRPr="00A77203">
        <w:rPr>
          <w:rFonts w:eastAsia="DengXian"/>
          <w:i/>
          <w:iCs/>
          <w:sz w:val="21"/>
          <w:szCs w:val="21"/>
        </w:rPr>
        <w:t>Shenshui</w:t>
      </w:r>
      <w:proofErr w:type="spellEnd"/>
      <w:r w:rsidR="00411313" w:rsidRPr="00A77203">
        <w:rPr>
          <w:rFonts w:eastAsia="DengXian"/>
          <w:i/>
          <w:iCs/>
          <w:sz w:val="21"/>
          <w:szCs w:val="21"/>
        </w:rPr>
        <w:t xml:space="preserve"> </w:t>
      </w:r>
      <w:proofErr w:type="spellStart"/>
      <w:r w:rsidR="00411313" w:rsidRPr="00A77203">
        <w:rPr>
          <w:rFonts w:eastAsia="DengXian"/>
          <w:i/>
          <w:iCs/>
          <w:sz w:val="21"/>
          <w:szCs w:val="21"/>
        </w:rPr>
        <w:t>Guangming</w:t>
      </w:r>
      <w:proofErr w:type="spellEnd"/>
      <w:r w:rsidR="00411313" w:rsidRPr="00A77203">
        <w:rPr>
          <w:rFonts w:eastAsia="DengXian"/>
          <w:i/>
          <w:iCs/>
          <w:sz w:val="21"/>
          <w:szCs w:val="21"/>
        </w:rPr>
        <w:t xml:space="preserve"> Water Co., Ltd</w:t>
      </w:r>
      <w:r w:rsidR="00411313" w:rsidRPr="00A77203">
        <w:rPr>
          <w:rFonts w:eastAsia="DengXian" w:hint="eastAsia"/>
          <w:i/>
          <w:iCs/>
          <w:sz w:val="21"/>
          <w:szCs w:val="21"/>
        </w:rPr>
        <w:t>, Shenzhen 518107, China</w:t>
      </w:r>
    </w:p>
    <w:p w14:paraId="54FE5886" w14:textId="77777777" w:rsidR="00943078" w:rsidRPr="00A77203" w:rsidRDefault="008741C9">
      <w:pPr>
        <w:pStyle w:val="1Content"/>
        <w:spacing w:before="120" w:after="0" w:line="240" w:lineRule="auto"/>
        <w:ind w:firstLine="420"/>
        <w:jc w:val="center"/>
        <w:rPr>
          <w:i/>
          <w:iCs/>
          <w:sz w:val="21"/>
          <w:szCs w:val="16"/>
        </w:rPr>
      </w:pPr>
      <w:r w:rsidRPr="00A77203">
        <w:rPr>
          <w:i/>
          <w:iCs/>
          <w:sz w:val="21"/>
          <w:szCs w:val="16"/>
        </w:rPr>
        <w:t xml:space="preserve">3 Department of Civil Engineering, The University of Hong Kong, </w:t>
      </w:r>
      <w:proofErr w:type="spellStart"/>
      <w:r w:rsidRPr="00A77203">
        <w:rPr>
          <w:i/>
          <w:iCs/>
          <w:sz w:val="21"/>
          <w:szCs w:val="16"/>
        </w:rPr>
        <w:t>Pokfulam</w:t>
      </w:r>
      <w:proofErr w:type="spellEnd"/>
      <w:r w:rsidRPr="00A77203">
        <w:rPr>
          <w:i/>
          <w:iCs/>
          <w:sz w:val="21"/>
          <w:szCs w:val="16"/>
        </w:rPr>
        <w:t xml:space="preserve"> Road, Hong Kong, China</w:t>
      </w:r>
    </w:p>
    <w:p w14:paraId="3C96F07C" w14:textId="77777777" w:rsidR="00943078" w:rsidRPr="00A77203" w:rsidRDefault="008741C9">
      <w:pPr>
        <w:tabs>
          <w:tab w:val="right" w:pos="8479"/>
        </w:tabs>
        <w:snapToGrid w:val="0"/>
        <w:spacing w:line="360" w:lineRule="exact"/>
        <w:jc w:val="center"/>
        <w:rPr>
          <w:rStyle w:val="TitleChar"/>
          <w:rFonts w:eastAsia="DengXian"/>
          <w:lang w:eastAsia="zh-CN"/>
        </w:rPr>
      </w:pPr>
      <w:r w:rsidRPr="00A77203">
        <w:rPr>
          <w:rStyle w:val="TitleChar"/>
        </w:rPr>
        <w:t xml:space="preserve"> </w:t>
      </w:r>
    </w:p>
    <w:p w14:paraId="314FBFC2" w14:textId="14697E4F" w:rsidR="00943078" w:rsidRPr="00A77203" w:rsidRDefault="008741C9" w:rsidP="00CB565A">
      <w:pPr>
        <w:pStyle w:val="1Firstheading"/>
        <w:numPr>
          <w:ilvl w:val="0"/>
          <w:numId w:val="0"/>
        </w:numPr>
        <w:tabs>
          <w:tab w:val="left" w:pos="1740"/>
        </w:tabs>
        <w:spacing w:after="240"/>
        <w:rPr>
          <w:rStyle w:val="TitleChar"/>
          <w:rFonts w:eastAsia="MingLiU" w:cs="Times New Roman"/>
          <w:bCs w:val="0"/>
          <w:sz w:val="24"/>
          <w:szCs w:val="20"/>
          <w:lang w:val="en-US" w:eastAsia="zh-CN"/>
        </w:rPr>
      </w:pPr>
      <w:r w:rsidRPr="00A77203">
        <w:rPr>
          <w:bCs/>
        </w:rPr>
        <w:t>Abstract</w:t>
      </w:r>
    </w:p>
    <w:p w14:paraId="42F2592E" w14:textId="7D8CD825" w:rsidR="00943078" w:rsidRPr="00A77203" w:rsidRDefault="008741C9" w:rsidP="007D2758">
      <w:pPr>
        <w:pStyle w:val="1Content"/>
        <w:spacing w:before="120"/>
        <w:ind w:firstLineChars="0" w:firstLine="0"/>
        <w:rPr>
          <w:rStyle w:val="TitleChar"/>
          <w:b w:val="0"/>
          <w:bCs w:val="0"/>
          <w:sz w:val="24"/>
          <w:szCs w:val="20"/>
          <w:lang w:val="en-US" w:eastAsia="zh-CN"/>
        </w:rPr>
      </w:pPr>
      <w:r w:rsidRPr="00A77203">
        <w:rPr>
          <w:rStyle w:val="TitleChar"/>
          <w:b w:val="0"/>
          <w:bCs w:val="0"/>
          <w:sz w:val="24"/>
          <w:szCs w:val="20"/>
          <w:lang w:val="en-US" w:eastAsia="zh-CN"/>
        </w:rPr>
        <w:t>This study aims to experimentally evaluate the durability performances of a novel ultra-lightweight low-carbon calcined clay cement composite (ULCC-LC</w:t>
      </w:r>
      <w:r w:rsidRPr="00A77203">
        <w:rPr>
          <w:rStyle w:val="TitleChar"/>
          <w:b w:val="0"/>
          <w:bCs w:val="0"/>
          <w:sz w:val="24"/>
          <w:szCs w:val="20"/>
          <w:vertAlign w:val="superscript"/>
          <w:lang w:val="en-US" w:eastAsia="zh-CN"/>
        </w:rPr>
        <w:t>3</w:t>
      </w:r>
      <w:r w:rsidRPr="00A77203">
        <w:rPr>
          <w:rStyle w:val="TitleChar"/>
          <w:b w:val="0"/>
          <w:bCs w:val="0"/>
          <w:sz w:val="24"/>
          <w:szCs w:val="20"/>
          <w:lang w:val="en-US" w:eastAsia="zh-CN"/>
        </w:rPr>
        <w:t>) for use in sustainable concrete. The durability performances of ULCC-LC3 were characterized by conducting rapid chloride migration tests, accelerated carbonation tests, MIP and TGA tests. Results indicate that using LC</w:t>
      </w:r>
      <w:r w:rsidRPr="00A77203">
        <w:rPr>
          <w:rStyle w:val="TitleChar"/>
          <w:b w:val="0"/>
          <w:bCs w:val="0"/>
          <w:sz w:val="24"/>
          <w:szCs w:val="20"/>
          <w:vertAlign w:val="superscript"/>
          <w:lang w:val="en-US" w:eastAsia="zh-CN"/>
        </w:rPr>
        <w:t>3</w:t>
      </w:r>
      <w:r w:rsidRPr="00A77203">
        <w:rPr>
          <w:rStyle w:val="TitleChar"/>
          <w:b w:val="0"/>
          <w:bCs w:val="0"/>
          <w:sz w:val="24"/>
          <w:szCs w:val="20"/>
          <w:lang w:val="en-US" w:eastAsia="zh-CN"/>
        </w:rPr>
        <w:t xml:space="preserve"> is beneficial for improving chloride resistance of ULCC-LC</w:t>
      </w:r>
      <w:r w:rsidRPr="00A77203">
        <w:rPr>
          <w:rStyle w:val="TitleChar"/>
          <w:b w:val="0"/>
          <w:bCs w:val="0"/>
          <w:sz w:val="24"/>
          <w:szCs w:val="20"/>
          <w:vertAlign w:val="superscript"/>
          <w:lang w:val="en-US" w:eastAsia="zh-CN"/>
        </w:rPr>
        <w:t>3</w:t>
      </w:r>
      <w:r w:rsidRPr="00A77203">
        <w:rPr>
          <w:rStyle w:val="TitleChar"/>
          <w:b w:val="0"/>
          <w:bCs w:val="0"/>
          <w:sz w:val="24"/>
          <w:szCs w:val="20"/>
          <w:lang w:val="en-US" w:eastAsia="zh-CN"/>
        </w:rPr>
        <w:t xml:space="preserve"> due to refined pore structure while the carbonation resistance performance can be reduced due to less content of cement and pozzolanic reaction.</w:t>
      </w:r>
      <w:r w:rsidR="005D2576" w:rsidRPr="00A77203">
        <w:rPr>
          <w:rStyle w:val="TitleChar"/>
          <w:b w:val="0"/>
          <w:bCs w:val="0"/>
          <w:sz w:val="24"/>
          <w:szCs w:val="20"/>
          <w:lang w:val="en-US" w:eastAsia="zh-CN"/>
        </w:rPr>
        <w:t xml:space="preserve"> The MIP tests showed the effect of using LC</w:t>
      </w:r>
      <w:r w:rsidR="005D2576" w:rsidRPr="00A77203">
        <w:rPr>
          <w:rStyle w:val="TitleChar"/>
          <w:b w:val="0"/>
          <w:bCs w:val="0"/>
          <w:sz w:val="24"/>
          <w:szCs w:val="20"/>
          <w:vertAlign w:val="superscript"/>
          <w:lang w:val="en-US" w:eastAsia="zh-CN"/>
        </w:rPr>
        <w:t>3</w:t>
      </w:r>
      <w:r w:rsidR="005D2576" w:rsidRPr="00A77203">
        <w:rPr>
          <w:rStyle w:val="TitleChar"/>
          <w:b w:val="0"/>
          <w:bCs w:val="0"/>
          <w:sz w:val="24"/>
          <w:szCs w:val="20"/>
          <w:lang w:val="en-US" w:eastAsia="zh-CN"/>
        </w:rPr>
        <w:t xml:space="preserve"> on microstructure of ULCC without carbonation was reducing the volume of porosity coarser than gel pores while increasing the volume of gel pores. T</w:t>
      </w:r>
      <w:r w:rsidRPr="00A77203">
        <w:rPr>
          <w:rStyle w:val="TitleChar"/>
          <w:b w:val="0"/>
          <w:bCs w:val="0"/>
          <w:sz w:val="24"/>
          <w:szCs w:val="20"/>
          <w:lang w:val="en-US" w:eastAsia="zh-CN"/>
        </w:rPr>
        <w:t>he cementitious matrix of mixes with LC</w:t>
      </w:r>
      <w:r w:rsidRPr="00A77203">
        <w:rPr>
          <w:rStyle w:val="TitleChar"/>
          <w:b w:val="0"/>
          <w:bCs w:val="0"/>
          <w:sz w:val="24"/>
          <w:szCs w:val="20"/>
          <w:vertAlign w:val="superscript"/>
          <w:lang w:val="en-US" w:eastAsia="zh-CN"/>
        </w:rPr>
        <w:t>3</w:t>
      </w:r>
      <w:r w:rsidRPr="00A77203">
        <w:rPr>
          <w:rStyle w:val="TitleChar"/>
          <w:b w:val="0"/>
          <w:bCs w:val="0"/>
          <w:sz w:val="24"/>
          <w:szCs w:val="20"/>
          <w:lang w:val="en-US" w:eastAsia="zh-CN"/>
        </w:rPr>
        <w:t xml:space="preserve"> was significantly densified by </w:t>
      </w:r>
      <w:r w:rsidR="005D2576" w:rsidRPr="00A77203">
        <w:rPr>
          <w:rStyle w:val="TitleChar"/>
          <w:b w:val="0"/>
          <w:bCs w:val="0"/>
          <w:sz w:val="24"/>
          <w:szCs w:val="20"/>
          <w:lang w:val="en-US" w:eastAsia="zh-CN"/>
        </w:rPr>
        <w:t>carbonation</w:t>
      </w:r>
      <w:r w:rsidRPr="00A77203">
        <w:rPr>
          <w:rStyle w:val="TitleChar"/>
          <w:b w:val="0"/>
          <w:bCs w:val="0"/>
          <w:sz w:val="24"/>
          <w:szCs w:val="20"/>
          <w:lang w:val="en-US" w:eastAsia="zh-CN"/>
        </w:rPr>
        <w:t>. The carbon emission and energy consumption were significantly decreased by 41.9% and 26.7% respectively by replacing cement with calcined clay and limestone. However, it was noted that the use of superplasticizer increased the energy consumption especially for the mix with LC3.</w:t>
      </w:r>
    </w:p>
    <w:p w14:paraId="6BCC3F6E" w14:textId="77777777" w:rsidR="007D2758" w:rsidRPr="00A77203" w:rsidRDefault="008741C9">
      <w:pPr>
        <w:pStyle w:val="1Content"/>
        <w:spacing w:before="120"/>
        <w:ind w:firstLineChars="0" w:firstLine="0"/>
        <w:sectPr w:rsidR="007D2758" w:rsidRPr="00A77203">
          <w:footerReference w:type="default" r:id="rId12"/>
          <w:footerReference w:type="first" r:id="rId13"/>
          <w:footnotePr>
            <w:pos w:val="beneathText"/>
          </w:footnotePr>
          <w:endnotePr>
            <w:numFmt w:val="decimal"/>
            <w:numStart w:val="0"/>
          </w:endnotePr>
          <w:pgSz w:w="11906" w:h="16838"/>
          <w:pgMar w:top="1440" w:right="1800" w:bottom="1440" w:left="1800" w:header="284" w:footer="403" w:gutter="0"/>
          <w:cols w:space="425"/>
          <w:titlePg/>
          <w:docGrid w:linePitch="326"/>
        </w:sectPr>
      </w:pPr>
      <w:r w:rsidRPr="00A77203">
        <w:rPr>
          <w:b/>
          <w:bCs/>
        </w:rPr>
        <w:t xml:space="preserve">Keywords: </w:t>
      </w:r>
      <w:r w:rsidRPr="00A77203">
        <w:t>Ultra-lightweight, Low-carbon, LC</w:t>
      </w:r>
      <w:r w:rsidRPr="00A77203">
        <w:rPr>
          <w:vertAlign w:val="superscript"/>
        </w:rPr>
        <w:t>3</w:t>
      </w:r>
      <w:r w:rsidRPr="00A77203">
        <w:t xml:space="preserve"> cement, Durability, Chloride ingression, Carbonation.</w:t>
      </w:r>
    </w:p>
    <w:p w14:paraId="0B9432C6" w14:textId="77777777" w:rsidR="00943078" w:rsidRPr="00A77203" w:rsidRDefault="008741C9">
      <w:pPr>
        <w:pStyle w:val="1Firstheading"/>
        <w:spacing w:after="240"/>
      </w:pPr>
      <w:r w:rsidRPr="00A77203">
        <w:lastRenderedPageBreak/>
        <w:t>Introduction</w:t>
      </w:r>
    </w:p>
    <w:p w14:paraId="4F6C8E46" w14:textId="6484CA28" w:rsidR="00943078" w:rsidRPr="00A77203" w:rsidRDefault="008741C9" w:rsidP="007D2758">
      <w:pPr>
        <w:pStyle w:val="1Content"/>
        <w:spacing w:before="120"/>
        <w:ind w:firstLineChars="0" w:firstLine="0"/>
        <w:rPr>
          <w:rFonts w:eastAsia="DengXian"/>
        </w:rPr>
      </w:pPr>
      <w:r w:rsidRPr="00A77203">
        <w:rPr>
          <w:rFonts w:eastAsia="DengXian"/>
        </w:rPr>
        <w:t xml:space="preserve">With the goal of </w:t>
      </w:r>
      <w:r w:rsidRPr="00A77203">
        <w:t>achieving</w:t>
      </w:r>
      <w:r w:rsidRPr="00A77203">
        <w:rPr>
          <w:rFonts w:eastAsia="DengXian"/>
        </w:rPr>
        <w:t xml:space="preserve"> carbon neutrality by 2050 </w:t>
      </w:r>
      <w:r w:rsidRPr="00A77203">
        <w:fldChar w:fldCharType="begin"/>
      </w:r>
      <w:r w:rsidRPr="00A77203">
        <w:instrText xml:space="preserve"> ADDIN EN.CITE &lt;EndNote&gt;&lt;Cite&gt;&lt;Author&gt;Guterres&lt;/Author&gt;&lt;Year&gt;2020&lt;/Year&gt;&lt;RecNum&gt;2590&lt;/RecNum&gt;&lt;DisplayText&gt;[1]&lt;/DisplayText&gt;&lt;record&gt;&lt;rec-number&gt;2590&lt;/rec-number&gt;&lt;foreign-keys&gt;&lt;key app="EN" db-id="00t9e5faxwwtx6e0z24x20s4fw2vxzarsdds" timestamp="1658979078"&gt;2590&lt;/key&gt;&lt;/foreign-keys&gt;&lt;ref-type name="Journal Article"&gt;17&lt;/ref-type&gt;&lt;contributors&gt;&lt;authors&gt;&lt;author&gt;Guterres, António&lt;/author&gt;&lt;/authors&gt;&lt;/contributors&gt;&lt;titles&gt;&lt;title&gt;Carbon neutrality by 2050: the world’s most urgent mission&lt;/title&gt;&lt;secondary-title&gt;United States&lt;/secondary-title&gt;&lt;/titles&gt;&lt;periodical&gt;&lt;full-title&gt;United States&lt;/full-title&gt;&lt;/periodical&gt;&lt;dates&gt;&lt;year&gt;2020&lt;/year&gt;&lt;/dates&gt;&lt;urls&gt;&lt;/urls&gt;&lt;/record&gt;&lt;/Cite&gt;&lt;/EndNote&gt;</w:instrText>
      </w:r>
      <w:r w:rsidRPr="00A77203">
        <w:fldChar w:fldCharType="separate"/>
      </w:r>
      <w:r w:rsidRPr="00A77203">
        <w:t>[1]</w:t>
      </w:r>
      <w:r w:rsidRPr="00A77203">
        <w:fldChar w:fldCharType="end"/>
      </w:r>
      <w:r w:rsidRPr="00A77203">
        <w:rPr>
          <w:rFonts w:eastAsia="DengXian"/>
        </w:rPr>
        <w:t xml:space="preserve">, reducing the embodied carbon in reinforced concrete (RC) has become a priority in the construction industry as RC has been found to contribute to 17% of CO2 emissions worldwide </w:t>
      </w:r>
      <w:r w:rsidRPr="00A77203">
        <w:rPr>
          <w:szCs w:val="24"/>
        </w:rPr>
        <w:fldChar w:fldCharType="begin"/>
      </w:r>
      <w:r w:rsidRPr="00A77203">
        <w:rPr>
          <w:szCs w:val="24"/>
        </w:rPr>
        <w:instrText xml:space="preserve"> ADDIN EN.CITE &lt;EndNote&gt;&lt;Cite&gt;&lt;Author&gt;Purnell&lt;/Author&gt;&lt;Year&gt;2013&lt;/Year&gt;&lt;RecNum&gt;2668&lt;/RecNum&gt;&lt;DisplayText&gt;[2]&lt;/DisplayText&gt;&lt;record&gt;&lt;rec-number&gt;2668&lt;/rec-number&gt;&lt;foreign-keys&gt;&lt;key app="EN" db-id="00t9e5faxwwtx6e0z24x20s4fw2vxzarsdds" timestamp="1659923486"&gt;2668&lt;/key&gt;&lt;/foreign-keys&gt;&lt;ref-type name="Journal Article"&gt;17&lt;/ref-type&gt;&lt;contributors&gt;&lt;authors&gt;&lt;author&gt;Purnell, Phil&lt;/author&gt;&lt;/authors&gt;&lt;/contributors&gt;&lt;titles&gt;&lt;title&gt;The carbon footprint of reinforced concrete&lt;/title&gt;&lt;secondary-title&gt;Advances in cement research&lt;/secondary-title&gt;&lt;/titles&gt;&lt;periodical&gt;&lt;full-title&gt;Advances in Cement Research&lt;/full-title&gt;&lt;/periodical&gt;&lt;pages&gt;362-368&lt;/pages&gt;&lt;volume&gt;25&lt;/volume&gt;&lt;number&gt;6&lt;/number&gt;&lt;dates&gt;&lt;year&gt;2013&lt;/year&gt;&lt;/dates&gt;&lt;isbn&gt;0951-7197&lt;/isbn&gt;&lt;urls&gt;&lt;/urls&gt;&lt;/record&gt;&lt;/Cite&gt;&lt;/EndNote&gt;</w:instrText>
      </w:r>
      <w:r w:rsidRPr="00A77203">
        <w:rPr>
          <w:szCs w:val="24"/>
        </w:rPr>
        <w:fldChar w:fldCharType="separate"/>
      </w:r>
      <w:r w:rsidRPr="00A77203">
        <w:rPr>
          <w:szCs w:val="24"/>
        </w:rPr>
        <w:t>[2]</w:t>
      </w:r>
      <w:r w:rsidRPr="00A77203">
        <w:rPr>
          <w:szCs w:val="24"/>
        </w:rPr>
        <w:fldChar w:fldCharType="end"/>
      </w:r>
      <w:r w:rsidRPr="00A77203">
        <w:rPr>
          <w:rFonts w:eastAsia="DengXian"/>
        </w:rPr>
        <w:t xml:space="preserve">. Ultra-lightweight cement composite (ULCC) is a novel material with low density (&lt;1500 kg/m3), high compressive strength (60 MPa), and high specific strength (47 kPa/(kg/m3)). ULCC consists of ordinary Portland cement (OPC), </w:t>
      </w:r>
      <w:proofErr w:type="spellStart"/>
      <w:r w:rsidRPr="00A77203">
        <w:rPr>
          <w:rFonts w:eastAsia="DengXian"/>
        </w:rPr>
        <w:t>cenosphere</w:t>
      </w:r>
      <w:proofErr w:type="spellEnd"/>
      <w:r w:rsidRPr="00A77203">
        <w:rPr>
          <w:rFonts w:eastAsia="DengXian"/>
        </w:rPr>
        <w:t xml:space="preserve">, silica fume, water, fibers, and chemical additives. The high specific strength of ULCC makes it well suited for use in offshore floating structures </w:t>
      </w:r>
      <w:r w:rsidRPr="00A77203">
        <w:fldChar w:fldCharType="begin"/>
      </w:r>
      <w:r w:rsidRPr="00A77203">
        <w:instrText xml:space="preserve"> ADDIN EN.CITE &lt;EndNote&gt;&lt;Cite&gt;&lt;Author&gt;Zhou&lt;/Author&gt;&lt;Year&gt;2019&lt;/Year&gt;&lt;RecNum&gt;2858&lt;/RecNum&gt;&lt;DisplayText&gt;[3]&lt;/DisplayText&gt;&lt;record&gt;&lt;rec-number&gt;2858&lt;/rec-number&gt;&lt;foreign-keys&gt;&lt;key app="EN" db-id="00t9e5faxwwtx6e0z24x20s4fw2vxzarsdds" timestamp="1667202981"&gt;2858&lt;/key&gt;&lt;/foreign-keys&gt;&lt;ref-type name="Journal Article"&gt;17&lt;/ref-type&gt;&lt;contributors&gt;&lt;authors&gt;&lt;author&gt;Zhou, Yingwu&lt;/author&gt;&lt;author&gt;Zheng, Yaowei&lt;/author&gt;&lt;author&gt;Sui, Lili&lt;/author&gt;&lt;author&gt;Xing, Feng&lt;/author&gt;&lt;author&gt;Hu, Jingjing&lt;/author&gt;&lt;author&gt;Li, Pengda&lt;/author&gt;&lt;/authors&gt;&lt;/contributors&gt;&lt;titles&gt;&lt;title&gt;Behavior and modeling of FRP-confined ultra-lightweight cement composites under monotonic axial compression&lt;/title&gt;&lt;secondary-title&gt;Composites Part B: Engineering&lt;/secondary-title&gt;&lt;/titles&gt;&lt;periodical&gt;&lt;full-title&gt;Composites Part B: Engineering&lt;/full-title&gt;&lt;abbr-1&gt;Compos. B. Eng.&lt;/abbr-1&gt;&lt;/periodical&gt;&lt;pages&gt;289-302&lt;/pages&gt;&lt;volume&gt;162&lt;/volume&gt;&lt;dates&gt;&lt;year&gt;2019&lt;/year&gt;&lt;/dates&gt;&lt;isbn&gt;1359-8368&lt;/isbn&gt;&lt;urls&gt;&lt;/urls&gt;&lt;/record&gt;&lt;/Cite&gt;&lt;/EndNote&gt;</w:instrText>
      </w:r>
      <w:r w:rsidRPr="00A77203">
        <w:fldChar w:fldCharType="separate"/>
      </w:r>
      <w:r w:rsidRPr="00A77203">
        <w:t>[3]</w:t>
      </w:r>
      <w:r w:rsidRPr="00A77203">
        <w:fldChar w:fldCharType="end"/>
      </w:r>
      <w:r w:rsidRPr="00A77203">
        <w:rPr>
          <w:rFonts w:eastAsia="DengXian"/>
        </w:rPr>
        <w:t xml:space="preserve">. However, the sustainability of ULCC is threatened by its high cement content (500 ~ 801 kg/m3) </w:t>
      </w:r>
      <w:r w:rsidRPr="00A77203">
        <w:fldChar w:fldCharType="begin">
          <w:fldData xml:space="preserve">PEVuZE5vdGU+PENpdGU+PEF1dGhvcj5Tb2hlbDwvQXV0aG9yPjxZZWFyPjIwMTg8L1llYXI+PFJl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==
</w:fldData>
        </w:fldChar>
      </w:r>
      <w:r w:rsidRPr="00A77203">
        <w:instrText xml:space="preserve"> ADDIN EN.CITE </w:instrText>
      </w:r>
      <w:r w:rsidRPr="00A77203">
        <w:fldChar w:fldCharType="begin">
          <w:fldData xml:space="preserve">PEVuZE5vdGU+PENpdGU+PEF1dGhvcj5Tb2hlbDwvQXV0aG9yPjxZZWFyPjIwMTg8L1llYXI+PFJl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==
</w:fldData>
        </w:fldChar>
      </w:r>
      <w:r w:rsidRPr="00A77203">
        <w:instrText xml:space="preserve"> ADDIN EN.CITE.DATA </w:instrText>
      </w:r>
      <w:r w:rsidRPr="00A77203">
        <w:fldChar w:fldCharType="end"/>
      </w:r>
      <w:r w:rsidRPr="00A77203">
        <w:fldChar w:fldCharType="separate"/>
      </w:r>
      <w:r w:rsidRPr="00A77203">
        <w:t>[4-6]</w:t>
      </w:r>
      <w:r w:rsidRPr="00A77203">
        <w:fldChar w:fldCharType="end"/>
      </w:r>
      <w:r w:rsidRPr="00A77203">
        <w:rPr>
          <w:rFonts w:eastAsia="DengXian"/>
        </w:rPr>
        <w:t>. This has led to the need for a supplementary cementitious material (SCM) to reduce the OPC content in ULCC structures. Limestone calcined clay cement (LC3) is a novel cementitious material, in which OPC is partially replaced by limestone and calcined clay (LC2). The global availability of LC2 makes it a promising option for reducing the OPC content in ULCC [</w:t>
      </w:r>
      <w:r w:rsidR="007D2758" w:rsidRPr="00A77203">
        <w:rPr>
          <w:rFonts w:eastAsia="DengXian"/>
        </w:rPr>
        <w:t>5-6</w:t>
      </w:r>
      <w:r w:rsidRPr="00A77203">
        <w:rPr>
          <w:rFonts w:eastAsia="DengXian"/>
        </w:rPr>
        <w:t xml:space="preserve">]. The carbon footprint of LC3-blended concrete has been shown to decrease by 16%~50% </w:t>
      </w:r>
      <w:r w:rsidRPr="00A77203">
        <w:rPr>
          <w:lang w:val="zh-CN"/>
        </w:rPr>
        <w:fldChar w:fldCharType="begin">
          <w:fldData xml:space="preserve">PEVuZE5vdGU+PENpdGU+PEF1dGhvcj5QaWxsYWk8L0F1dGhvcj48WWVhcj4yMDE5PC9ZZWFyPjxS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</w:fldData>
        </w:fldChar>
      </w:r>
      <w:r w:rsidRPr="00A77203">
        <w:rPr>
          <w:lang w:val="en-HK"/>
        </w:rPr>
        <w:instrText xml:space="preserve"> ADDIN EN.CITE </w:instrText>
      </w:r>
      <w:r w:rsidRPr="00A77203">
        <w:rPr>
          <w:lang w:val="zh-CN"/>
        </w:rPr>
        <w:fldChar w:fldCharType="begin">
          <w:fldData xml:space="preserve">PEVuZE5vdGU+PENpdGU+PEF1dGhvcj5QaWxsYWk8L0F1dGhvcj48WWVhcj4yMDE5PC9ZZWFyPjxS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</w:fldData>
        </w:fldChar>
      </w:r>
      <w:r w:rsidRPr="00A77203">
        <w:rPr>
          <w:lang w:val="en-HK"/>
        </w:rPr>
        <w:instrText xml:space="preserve"> ADDIN EN.CITE.DATA </w:instrText>
      </w:r>
      <w:r w:rsidRPr="00A77203">
        <w:rPr>
          <w:lang w:val="zh-CN"/>
        </w:rPr>
      </w:r>
      <w:r w:rsidRPr="00A77203">
        <w:rPr>
          <w:lang w:val="zh-CN"/>
        </w:rPr>
        <w:fldChar w:fldCharType="end"/>
      </w:r>
      <w:r w:rsidRPr="00A77203">
        <w:rPr>
          <w:lang w:val="zh-CN"/>
        </w:rPr>
      </w:r>
      <w:r w:rsidRPr="00A77203">
        <w:rPr>
          <w:lang w:val="zh-CN"/>
        </w:rPr>
        <w:fldChar w:fldCharType="separate"/>
      </w:r>
      <w:r w:rsidRPr="00A77203">
        <w:rPr>
          <w:lang w:val="en-HK"/>
        </w:rPr>
        <w:t>[7-9]</w:t>
      </w:r>
      <w:r w:rsidRPr="00A77203">
        <w:rPr>
          <w:lang w:val="zh-CN"/>
        </w:rPr>
        <w:fldChar w:fldCharType="end"/>
      </w:r>
      <w:r w:rsidRPr="00A77203">
        <w:rPr>
          <w:lang w:val="en-HK"/>
        </w:rPr>
        <w:t xml:space="preserve"> due to the reduced content of OPC in concrete mix</w:t>
      </w:r>
      <w:r w:rsidRPr="00A77203">
        <w:rPr>
          <w:rFonts w:eastAsia="DengXian"/>
        </w:rPr>
        <w:t>.</w:t>
      </w:r>
    </w:p>
    <w:p w14:paraId="129B040D" w14:textId="7302FD2C" w:rsidR="00943078" w:rsidRPr="00A77203" w:rsidRDefault="008741C9" w:rsidP="00051BD1">
      <w:pPr>
        <w:pStyle w:val="1Content"/>
        <w:spacing w:before="120"/>
        <w:ind w:firstLineChars="0" w:firstLine="0"/>
        <w:rPr>
          <w:lang w:val="en-HK"/>
        </w:rPr>
      </w:pPr>
      <w:r w:rsidRPr="00A77203">
        <w:rPr>
          <w:lang w:val="en-HK"/>
        </w:rPr>
        <w:t xml:space="preserve">Despite the </w:t>
      </w:r>
      <w:r w:rsidRPr="00A77203">
        <w:t>widespread</w:t>
      </w:r>
      <w:r w:rsidRPr="00A77203">
        <w:rPr>
          <w:lang w:val="en-HK"/>
        </w:rPr>
        <w:t xml:space="preserve"> investigation of the use of Ultra-lightweight Cement Composite (ULCC) in steel-concrete-steel sandwich components and reinforced concrete </w:t>
      </w:r>
      <w:r w:rsidRPr="00A77203">
        <w:fldChar w:fldCharType="begin">
          <w:fldData xml:space="preserve">PEVuZE5vdGU+PENpdGU+PEF1dGhvcj5ZYW48L0F1dGhvcj48WWVhcj4yMDE2PC9ZZWFyPjxSZWNO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</w:fldData>
        </w:fldChar>
      </w:r>
      <w:r w:rsidRPr="00A77203">
        <w:instrText xml:space="preserve"> ADDIN EN.CITE </w:instrText>
      </w:r>
      <w:r w:rsidRPr="00A77203">
        <w:fldChar w:fldCharType="begin">
          <w:fldData xml:space="preserve">PEVuZE5vdGU+PENpdGU+PEF1dGhvcj5ZYW48L0F1dGhvcj48WWVhcj4yMDE2PC9ZZWFyPjxSZWNO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</w:fldData>
        </w:fldChar>
      </w:r>
      <w:r w:rsidRPr="00A77203">
        <w:instrText xml:space="preserve"> ADDIN EN.CITE.DATA </w:instrText>
      </w:r>
      <w:r w:rsidRPr="00A77203">
        <w:fldChar w:fldCharType="end"/>
      </w:r>
      <w:r w:rsidRPr="00A77203">
        <w:fldChar w:fldCharType="separate"/>
      </w:r>
      <w:r w:rsidRPr="00A77203">
        <w:t>[10-14]</w:t>
      </w:r>
      <w:r w:rsidRPr="00A77203">
        <w:fldChar w:fldCharType="end"/>
      </w:r>
      <w:r w:rsidRPr="00A77203">
        <w:rPr>
          <w:lang w:val="en-HK"/>
        </w:rPr>
        <w:t xml:space="preserve">, research into its durability performance against chloride attack and carbonation remains limited. Liu et. al. </w:t>
      </w:r>
      <w:r w:rsidRPr="00A77203">
        <w:fldChar w:fldCharType="begin"/>
      </w:r>
      <w:r w:rsidRPr="00A77203">
        <w:instrText xml:space="preserve"> ADDIN EN.CITE &lt;EndNote&gt;&lt;Cite&gt;&lt;Author&gt;Liu&lt;/Author&gt;&lt;Year&gt;2012&lt;/Year&gt;&lt;RecNum&gt;2868&lt;/RecNum&gt;&lt;DisplayText&gt;[15, 16]&lt;/DisplayText&gt;&lt;record&gt;&lt;rec-number&gt;2868&lt;/rec-number&gt;&lt;foreign-keys&gt;&lt;key app="EN" db-id="00t9e5faxwwtx6e0z24x20s4fw2vxzarsdds" timestamp="1667207529"&gt;2868&lt;/key&gt;&lt;/foreign-keys&gt;&lt;ref-type name="Conference Proceedings"&gt;10&lt;/ref-type&gt;&lt;contributors&gt;&lt;authors&gt;&lt;author&gt;Liu, Xuemei&lt;/author&gt;&lt;author&gt;Chia, Kok-Seng&lt;/author&gt;&lt;author&gt;Zhang, Min-Hong&lt;/author&gt;&lt;author&gt;Liew, Richard JY&lt;/author&gt;&lt;/authors&gt;&lt;/contributors&gt;&lt;titles&gt;&lt;title&gt;Water and chloride ion penetration resistance of high-strength ultra lightweight cement composite&lt;/title&gt;&lt;secondary-title&gt;Proceedings of the 1st International Congress on Durability of Concrete&lt;/secondary-title&gt;&lt;/titles&gt;&lt;pages&gt;1-9&lt;/pages&gt;&lt;dates&gt;&lt;year&gt;2012&lt;/year&gt;&lt;/dates&gt;&lt;publisher&gt;Norwegian Concrete Association&lt;/publisher&gt;&lt;isbn&gt;8282080314&lt;/isbn&gt;&lt;urls&gt;&lt;/urls&gt;&lt;/record&gt;&lt;/Cite&gt;&lt;Cite&gt;&lt;Author&gt;Liu&lt;/Author&gt;&lt;Year&gt;2010&lt;/Year&gt;&lt;RecNum&gt;3127&lt;/RecNum&gt;&lt;record&gt;&lt;rec-number&gt;3127&lt;/rec-number&gt;&lt;foreign-keys&gt;&lt;key app="EN" db-id="00t9e5faxwwtx6e0z24x20s4fw2vxzarsdds" timestamp="1678118868"&gt;3127&lt;/key&gt;&lt;/foreign-keys&gt;&lt;ref-type name="Journal Article"&gt;17&lt;/ref-type&gt;&lt;contributors&gt;&lt;authors&gt;&lt;author&gt;Liu, Xuemei&lt;/author&gt;&lt;author&gt;Chia, Kok Seng&lt;/author&gt;&lt;author&gt;Zhang, Min-Hong&lt;/author&gt;&lt;/authors&gt;&lt;/contributors&gt;&lt;titles&gt;&lt;title&gt;Development of lightweight concrete with high resistance to water and chloride-ion penetration&lt;/title&gt;&lt;secondary-title&gt;Cement and Concrete Composites&lt;/secondary-title&gt;&lt;/titles&gt;&lt;periodical&gt;&lt;full-title&gt;Cement and Concrete Composites&lt;/full-title&gt;&lt;abbr-1&gt;Cem. Concr. Compos.&lt;/abbr-1&gt;&lt;/periodical&gt;&lt;pages&gt;757-766&lt;/pages&gt;&lt;volume&gt;32&lt;/volume&gt;&lt;number&gt;10&lt;/number&gt;&lt;dates&gt;&lt;year&gt;2010&lt;/year&gt;&lt;/dates&gt;&lt;isbn&gt;0958-9465&lt;/isbn&gt;&lt;urls&gt;&lt;/urls&gt;&lt;/record&gt;&lt;/Cite&gt;&lt;/EndNote&gt;</w:instrText>
      </w:r>
      <w:r w:rsidRPr="00A77203">
        <w:fldChar w:fldCharType="separate"/>
      </w:r>
      <w:r w:rsidRPr="00A77203">
        <w:t>[15, 16]</w:t>
      </w:r>
      <w:r w:rsidRPr="00A77203">
        <w:fldChar w:fldCharType="end"/>
      </w:r>
      <w:r w:rsidRPr="00A77203">
        <w:rPr>
          <w:lang w:val="en-HK"/>
        </w:rPr>
        <w:t xml:space="preserve"> conducted rapid chloride penetration tests on cylindrical ULCC samples at 28 days and found very low chloride ion penetrability with a total charge passed of 153 coulombs, as defined by ASTMC1202 </w:t>
      </w:r>
      <w:r w:rsidRPr="00A77203">
        <w:fldChar w:fldCharType="begin"/>
      </w:r>
      <w:r w:rsidRPr="00A77203">
        <w:instrText xml:space="preserve"> ADDIN EN.CITE &lt;EndNote&gt;&lt;Cite&gt;&lt;Author&gt;ASTM&lt;/Author&gt;&lt;Year&gt;2012&lt;/Year&gt;&lt;RecNum&gt;2881&lt;/RecNum&gt;&lt;DisplayText&gt;[17]&lt;/DisplayText&gt;&lt;record&gt;&lt;rec-number&gt;2881&lt;/rec-number&gt;&lt;foreign-keys&gt;&lt;key app="EN" db-id="00t9e5faxwwtx6e0z24x20s4fw2vxzarsdds" timestamp="1667215590"&gt;2881&lt;/key&gt;&lt;/foreign-keys&gt;&lt;ref-type name="Journal Article"&gt;17&lt;/ref-type&gt;&lt;contributors&gt;&lt;authors&gt;&lt;author&gt;ASTM&lt;/author&gt;&lt;/authors&gt;&lt;/contributors&gt;&lt;titles&gt;&lt;title&gt;ASTM C1202: Standard test method for electrical indication of concrete&amp;apos;s ability to resist chloride ion penetration&lt;/title&gt;&lt;secondary-title&gt;American Social Test. Materials&lt;/secondary-title&gt;&lt;/titles&gt;&lt;periodical&gt;&lt;full-title&gt;American Social Test. Materials&lt;/full-title&gt;&lt;/periodical&gt;&lt;pages&gt;1-8&lt;/pages&gt;&lt;volume&gt;4&lt;/volume&gt;&lt;number&gt;2&lt;/number&gt;&lt;dates&gt;&lt;year&gt;2012&lt;/year&gt;&lt;/dates&gt;&lt;urls&gt;&lt;/urls&gt;&lt;/record&gt;&lt;/Cite&gt;&lt;/EndNote&gt;</w:instrText>
      </w:r>
      <w:r w:rsidRPr="00A77203">
        <w:fldChar w:fldCharType="separate"/>
      </w:r>
      <w:r w:rsidRPr="00A77203">
        <w:t>[17]</w:t>
      </w:r>
      <w:r w:rsidRPr="00A77203">
        <w:fldChar w:fldCharType="end"/>
      </w:r>
      <w:r w:rsidRPr="00A77203">
        <w:rPr>
          <w:lang w:val="en-HK"/>
        </w:rPr>
        <w:t xml:space="preserve">. In comparison, normal weight concrete, used as a reference in </w:t>
      </w:r>
      <w:r w:rsidRPr="00A77203">
        <w:fldChar w:fldCharType="begin"/>
      </w:r>
      <w:r w:rsidRPr="00A77203">
        <w:instrText xml:space="preserve"> ADDIN EN.CITE &lt;EndNote&gt;&lt;Cite&gt;&lt;Author&gt;Liu&lt;/Author&gt;&lt;Year&gt;2012&lt;/Year&gt;&lt;RecNum&gt;2868&lt;/RecNum&gt;&lt;DisplayText&gt;[15]&lt;/DisplayText&gt;&lt;record&gt;&lt;rec-number&gt;2868&lt;/rec-number&gt;&lt;foreign-keys&gt;&lt;key app="EN" db-id="00t9e5faxwwtx6e0z24x20s4fw2vxzarsdds" timestamp="1667207529"&gt;2868&lt;/key&gt;&lt;/foreign-keys&gt;&lt;ref-type name="Conference Proceedings"&gt;10&lt;/ref-type&gt;&lt;contributors&gt;&lt;authors&gt;&lt;author&gt;Liu, Xuemei&lt;/author&gt;&lt;author&gt;Chia, Kok-Seng&lt;/author&gt;&lt;author&gt;Zhang, Min-Hong&lt;/author&gt;&lt;author&gt;Liew, Richard JY&lt;/author&gt;&lt;/authors&gt;&lt;/contributors&gt;&lt;titles&gt;&lt;title&gt;Water and chloride ion penetration resistance of high-strength ultra lightweight cement composite&lt;/title&gt;&lt;secondary-title&gt;Proceedings of the 1st International Congress on Durability of Concrete&lt;/secondary-title&gt;&lt;/titles&gt;&lt;pages&gt;1-9&lt;/pages&gt;&lt;dates&gt;&lt;year&gt;2012&lt;/year&gt;&lt;/dates&gt;&lt;publisher&gt;Norwegian Concrete Association&lt;/publisher&gt;&lt;isbn&gt;8282080314&lt;/isbn&gt;&lt;urls&gt;&lt;/urls&gt;&lt;/record&gt;&lt;/Cite&gt;&lt;/EndNote&gt;</w:instrText>
      </w:r>
      <w:r w:rsidRPr="00A77203">
        <w:fldChar w:fldCharType="separate"/>
      </w:r>
      <w:r w:rsidRPr="00A77203">
        <w:t>[15]</w:t>
      </w:r>
      <w:r w:rsidRPr="00A77203">
        <w:fldChar w:fldCharType="end"/>
      </w:r>
      <w:r w:rsidRPr="00A77203">
        <w:rPr>
          <w:lang w:val="en-HK"/>
        </w:rPr>
        <w:t xml:space="preserve">, showed moderate chloride ion penetrability with a total charge passed of 2890 coulombs. Du </w:t>
      </w:r>
      <w:r w:rsidRPr="00A77203">
        <w:fldChar w:fldCharType="begin"/>
      </w:r>
      <w:r w:rsidRPr="00A77203">
        <w:instrText xml:space="preserve"> ADDIN EN.CITE &lt;EndNote&gt;&lt;Cite&gt;&lt;Author&gt;Du&lt;/Author&gt;&lt;Year&gt;2019&lt;/Year&gt;&lt;RecNum&gt;2883&lt;/RecNum&gt;&lt;DisplayText&gt;[18]&lt;/DisplayText&gt;&lt;record&gt;&lt;rec-number&gt;2883&lt;/rec-number&gt;&lt;foreign-keys&gt;&lt;key app="EN" db-id="00t9e5faxwwtx6e0z24x20s4fw2vxzarsdds" timestamp="1667216013"&gt;2883&lt;/key&gt;&lt;/foreign-keys&gt;&lt;ref-type name="Journal Article"&gt;17&lt;/ref-type&gt;&lt;contributors&gt;&lt;authors&gt;&lt;author&gt;Du, Hongjian&lt;/author&gt;&lt;/authors&gt;&lt;/contributors&gt;&lt;titles&gt;&lt;title&gt;Properties of ultra-lightweight cement composites with nano-silica&lt;/title&gt;&lt;secondary-title&gt;Construction and Building Materials&lt;/secondary-title&gt;&lt;/titles&gt;&lt;periodical&gt;&lt;full-title&gt;Construction and Building Materials&lt;/full-title&gt;&lt;abbr-1&gt;Constr. Build. Mater.&lt;/abbr-1&gt;&lt;/periodical&gt;&lt;pages&gt;696-704&lt;/pages&gt;&lt;volume&gt;199&lt;/volume&gt;&lt;dates&gt;&lt;year&gt;2019&lt;/year&gt;&lt;/dates&gt;&lt;isbn&gt;0950-0618&lt;/isbn&gt;&lt;urls&gt;&lt;/urls&gt;&lt;/record&gt;&lt;/Cite&gt;&lt;/EndNote&gt;</w:instrText>
      </w:r>
      <w:r w:rsidRPr="00A77203">
        <w:fldChar w:fldCharType="separate"/>
      </w:r>
      <w:r w:rsidRPr="00A77203">
        <w:t>[18]</w:t>
      </w:r>
      <w:r w:rsidRPr="00A77203">
        <w:fldChar w:fldCharType="end"/>
      </w:r>
      <w:r w:rsidRPr="00A77203">
        <w:rPr>
          <w:lang w:val="en-HK"/>
        </w:rPr>
        <w:t xml:space="preserve"> studied the impact of adding nano-silica on the microstructures, mechanical properties, and durability of ULCC and found that it improved the compaction of lightweight particles in the interfacial transition zone, increased the compressive strength, and enhanced resistance to water and chloride penetration. Chia et al. </w:t>
      </w:r>
      <w:r w:rsidRPr="00A77203">
        <w:rPr>
          <w:lang w:val="zh-CN"/>
        </w:rPr>
        <w:fldChar w:fldCharType="begin"/>
      </w:r>
      <w:r w:rsidRPr="00A77203">
        <w:rPr>
          <w:lang w:val="en-HK"/>
        </w:rPr>
        <w:instrText xml:space="preserve"> ADDIN EN.CITE &lt;EndNote&gt;&lt;Cite&gt;&lt;Author&gt;Chia&lt;/Author&gt;&lt;Year&gt;2014&lt;/Year&gt;&lt;RecNum&gt;3125&lt;/RecNum&gt;&lt;DisplayText&gt;[19]&lt;/DisplayText&gt;&lt;record&gt;&lt;rec-number&gt;3125&lt;/rec-number&gt;&lt;foreign-keys&gt;&lt;key app="EN" db-id="00t9e5faxwwtx6e0z24x20s4fw2vxzarsdds" timestamp="1678118836"&gt;3125&lt;/key&gt;&lt;/foreign-keys&gt;&lt;ref-type name="Journal Article"&gt;17&lt;/ref-type&gt;&lt;contributors&gt;&lt;authors&gt;&lt;author&gt;Chia, Kok-Seng&lt;/author&gt;&lt;author&gt;Liu, Xuemei&lt;/author&gt;&lt;author&gt;Liew, Jat-Yuen&lt;/author&gt;&lt;author&gt;Zhang, Min-Hong&lt;/author&gt;&lt;/authors&gt;&lt;/contributors&gt;&lt;titles&gt;&lt;title&gt;Experimental study on creep and shrinkage of high-performance ultra-lightweight cement composite of 60 MPa&lt;/title&gt;&lt;secondary-title&gt;Structural Engineering and Mechanics&lt;/secondary-title&gt;&lt;/titles&gt;&lt;periodical&gt;&lt;full-title&gt;Structural Engineering and Mechanics&lt;/full-title&gt;&lt;/periodical&gt;&lt;pages&gt;635-652&lt;/pages&gt;&lt;volume&gt;50&lt;/volume&gt;&lt;number&gt;5&lt;/number&gt;&lt;dates&gt;&lt;year&gt;2014&lt;/year&gt;&lt;/dates&gt;&lt;isbn&gt;1225-4568&lt;/isbn&gt;&lt;urls&gt;&lt;/urls&gt;&lt;/record&gt;&lt;/Cite&gt;&lt;/EndNote&gt;</w:instrText>
      </w:r>
      <w:r w:rsidRPr="00A77203">
        <w:rPr>
          <w:lang w:val="zh-CN"/>
        </w:rPr>
        <w:fldChar w:fldCharType="separate"/>
      </w:r>
      <w:r w:rsidRPr="00A77203">
        <w:rPr>
          <w:lang w:val="en-HK"/>
        </w:rPr>
        <w:t>[19]</w:t>
      </w:r>
      <w:r w:rsidRPr="00A77203">
        <w:rPr>
          <w:lang w:val="zh-CN"/>
        </w:rPr>
        <w:fldChar w:fldCharType="end"/>
      </w:r>
      <w:r w:rsidRPr="00A77203">
        <w:rPr>
          <w:lang w:val="en-HK"/>
        </w:rPr>
        <w:t xml:space="preserve"> evaluated the autogenous shrinkage and total shrinkage of various types of concrete using the modified method in ASTM C426 </w:t>
      </w:r>
      <w:r w:rsidRPr="00A77203">
        <w:rPr>
          <w:lang w:val="zh-CN"/>
        </w:rPr>
        <w:fldChar w:fldCharType="begin"/>
      </w:r>
      <w:r w:rsidRPr="00A77203">
        <w:rPr>
          <w:lang w:val="en-HK"/>
        </w:rPr>
        <w:instrText xml:space="preserve"> ADDIN EN.CITE &lt;EndNote&gt;&lt;Cite&gt;&lt;Year&gt;2022&lt;/Year&gt;&lt;RecNum&gt;3135&lt;/RecNum&gt;&lt;DisplayText&gt;[20]&lt;/DisplayText&gt;&lt;record&gt;&lt;rec-number&gt;3135&lt;/rec-number&gt;&lt;foreign-keys&gt;&lt;key app="EN" db-id="00t9e5faxwwtx6e0z24x20s4fw2vxzarsdds" timestamp="1678119533"&gt;3135&lt;/key&gt;&lt;/foreign-keys&gt;&lt;ref-type name="Standard"&gt;58&lt;/ref-type&gt;&lt;contributors&gt;&lt;/contributors&gt;&lt;titles&gt;&lt;title&gt;Standard test method for linear drying shrinakge of concrete masonry units&lt;/title&gt;&lt;secondary-title&gt;ASTM C426-22&lt;/secondary-title&gt;&lt;/titles&gt;&lt;dates&gt;&lt;year&gt;2022&lt;/year&gt;&lt;/dates&gt;&lt;pub-location&gt;USA&lt;/pub-location&gt;&lt;publisher&gt;American Society for Testing and Materials&lt;/publisher&gt;&lt;urls&gt;&lt;/urls&gt;&lt;/record&gt;&lt;/Cite&gt;&lt;/EndNote&gt;</w:instrText>
      </w:r>
      <w:r w:rsidRPr="00A77203">
        <w:rPr>
          <w:lang w:val="zh-CN"/>
        </w:rPr>
        <w:fldChar w:fldCharType="separate"/>
      </w:r>
      <w:r w:rsidRPr="00A77203">
        <w:rPr>
          <w:lang w:val="en-HK"/>
        </w:rPr>
        <w:t>[20]</w:t>
      </w:r>
      <w:r w:rsidRPr="00A77203">
        <w:rPr>
          <w:lang w:val="zh-CN"/>
        </w:rPr>
        <w:fldChar w:fldCharType="end"/>
      </w:r>
      <w:r w:rsidRPr="00A77203">
        <w:rPr>
          <w:lang w:val="en-HK"/>
        </w:rPr>
        <w:t xml:space="preserve">, and determined creep based on ASTM C512/512M </w:t>
      </w:r>
      <w:r w:rsidRPr="00A77203">
        <w:rPr>
          <w:lang w:val="zh-CN"/>
        </w:rPr>
        <w:fldChar w:fldCharType="begin"/>
      </w:r>
      <w:r w:rsidRPr="00A77203">
        <w:rPr>
          <w:lang w:val="en-HK"/>
        </w:rPr>
        <w:instrText xml:space="preserve"> ADDIN EN.CITE &lt;EndNote&gt;&lt;Cite&gt;&lt;Year&gt;2022&lt;/Year&gt;&lt;RecNum&gt;3135&lt;/RecNum&gt;&lt;DisplayText&gt;[20]&lt;/DisplayText&gt;&lt;record&gt;&lt;rec-number&gt;3135&lt;/rec-number&gt;&lt;foreign-keys&gt;&lt;key app="EN" db-id="00t9e5faxwwtx6e0z24x20s4fw2vxzarsdds" timestamp="1678119533"&gt;3135&lt;/key&gt;&lt;/foreign-keys&gt;&lt;ref-type name="Standard"&gt;58&lt;/ref-type&gt;&lt;contributors&gt;&lt;/contributors&gt;&lt;titles&gt;&lt;title&gt;Standard test method for linear drying shrinakge of concrete masonry units&lt;/title&gt;&lt;secondary-title&gt;ASTM C426-22&lt;/secondary-title&gt;&lt;/titles&gt;&lt;dates&gt;&lt;year&gt;2022&lt;/year&gt;&lt;/dates&gt;&lt;pub-location&gt;USA&lt;/pub-location&gt;&lt;publisher&gt;American Society for Testing and Materials&lt;/publisher&gt;&lt;urls&gt;&lt;/urls&gt;&lt;/record&gt;&lt;/Cite&gt;&lt;/EndNote&gt;</w:instrText>
      </w:r>
      <w:r w:rsidRPr="00A77203">
        <w:rPr>
          <w:lang w:val="zh-CN"/>
        </w:rPr>
        <w:fldChar w:fldCharType="separate"/>
      </w:r>
      <w:r w:rsidRPr="00A77203">
        <w:rPr>
          <w:lang w:val="en-HK"/>
        </w:rPr>
        <w:t>[20]</w:t>
      </w:r>
      <w:r w:rsidRPr="00A77203">
        <w:rPr>
          <w:lang w:val="zh-CN"/>
        </w:rPr>
        <w:fldChar w:fldCharType="end"/>
      </w:r>
      <w:r w:rsidRPr="00A77203">
        <w:rPr>
          <w:lang w:val="en-HK"/>
        </w:rPr>
        <w:t xml:space="preserve">. To examine the possible harmful effect of the silica of </w:t>
      </w:r>
      <w:proofErr w:type="spellStart"/>
      <w:r w:rsidRPr="00A77203">
        <w:rPr>
          <w:lang w:val="en-HK"/>
        </w:rPr>
        <w:t>cenospheres</w:t>
      </w:r>
      <w:proofErr w:type="spellEnd"/>
      <w:r w:rsidRPr="00A77203">
        <w:rPr>
          <w:lang w:val="en-HK"/>
        </w:rPr>
        <w:t xml:space="preserve"> in alkali-silica reaction (ASR), Wang et al. </w:t>
      </w:r>
      <w:r w:rsidRPr="00A77203">
        <w:rPr>
          <w:lang w:val="zh-CN"/>
        </w:rPr>
        <w:fldChar w:fldCharType="begin"/>
      </w:r>
      <w:r w:rsidRPr="00A77203">
        <w:rPr>
          <w:lang w:val="en-HK"/>
        </w:rPr>
        <w:instrText xml:space="preserve"> ADDIN EN.CITE &lt;EndNote&gt;&lt;Cite&gt;&lt;Author&gt;Wang&lt;/Author&gt;&lt;Year&gt;2012&lt;/Year&gt;&lt;RecNum&gt;3129&lt;/RecNum&gt;&lt;DisplayText&gt;[21]&lt;/DisplayText&gt;&lt;record&gt;&lt;rec-number&gt;3129&lt;/rec-number&gt;&lt;foreign-keys&gt;&lt;key app="EN" db-id="00t9e5faxwwtx6e0z24x20s4fw2vxzarsdds" timestamp="1678118957"&gt;3129&lt;/key&gt;&lt;/foreign-keys&gt;&lt;ref-type name="Journal Article"&gt;17&lt;/ref-type&gt;&lt;contributors&gt;&lt;authors&gt;&lt;author&gt;Wang, Jun-Yan&lt;/author&gt;&lt;author&gt;Zhang, Min-Hong&lt;/author&gt;&lt;author&gt;Li, Wei&lt;/author&gt;&lt;author&gt;Chia, Kok-Seng&lt;/author&gt;&lt;author&gt;Liew, Richard JY&lt;/author&gt;&lt;/authors&gt;&lt;/contributors&gt;&lt;titles&gt;&lt;title&gt;Stability of cenospheres in lightweight cement composites in terms of alkali–silica reaction&lt;/title&gt;&lt;secondary-title&gt;Cement and Concrete Research&lt;/secondary-title&gt;&lt;/titles&gt;&lt;periodical&gt;&lt;full-title&gt;Cement and Concrete Research&lt;/full-title&gt;&lt;abbr-1&gt;Cem. Concr. Res.&lt;/abbr-1&gt;&lt;/periodical&gt;&lt;pages&gt;721-727&lt;/pages&gt;&lt;volume&gt;42&lt;/volume&gt;&lt;number&gt;5&lt;/number&gt;&lt;dates&gt;&lt;year&gt;2012&lt;/year&gt;&lt;/dates&gt;&lt;isbn&gt;0008-8846&lt;/isbn&gt;&lt;urls&gt;&lt;/urls&gt;&lt;/record&gt;&lt;/Cite&gt;&lt;/EndNote&gt;</w:instrText>
      </w:r>
      <w:r w:rsidRPr="00A77203">
        <w:rPr>
          <w:lang w:val="zh-CN"/>
        </w:rPr>
        <w:fldChar w:fldCharType="separate"/>
      </w:r>
      <w:r w:rsidRPr="00A77203">
        <w:rPr>
          <w:lang w:val="en-HK"/>
        </w:rPr>
        <w:t>[21]</w:t>
      </w:r>
      <w:r w:rsidRPr="00A77203">
        <w:rPr>
          <w:lang w:val="zh-CN"/>
        </w:rPr>
        <w:fldChar w:fldCharType="end"/>
      </w:r>
      <w:r w:rsidRPr="00A77203">
        <w:rPr>
          <w:lang w:val="en-HK"/>
        </w:rPr>
        <w:t xml:space="preserve"> tested the characteristics and stability of </w:t>
      </w:r>
      <w:proofErr w:type="spellStart"/>
      <w:r w:rsidRPr="00A77203">
        <w:rPr>
          <w:lang w:val="en-HK"/>
        </w:rPr>
        <w:t>cenospheres</w:t>
      </w:r>
      <w:proofErr w:type="spellEnd"/>
      <w:r w:rsidRPr="00A77203">
        <w:rPr>
          <w:lang w:val="en-HK"/>
        </w:rPr>
        <w:t xml:space="preserve"> in lightweight cement composites. It was found that the use of </w:t>
      </w:r>
      <w:proofErr w:type="spellStart"/>
      <w:r w:rsidRPr="00A77203">
        <w:rPr>
          <w:lang w:val="en-HK"/>
        </w:rPr>
        <w:t>cenospheres</w:t>
      </w:r>
      <w:proofErr w:type="spellEnd"/>
      <w:r w:rsidRPr="00A77203">
        <w:rPr>
          <w:lang w:val="en-HK"/>
        </w:rPr>
        <w:t xml:space="preserve"> was not potentially </w:t>
      </w:r>
      <w:r w:rsidRPr="00A77203">
        <w:rPr>
          <w:lang w:val="en-HK"/>
        </w:rPr>
        <w:lastRenderedPageBreak/>
        <w:t xml:space="preserve">deleterious due to ASR. </w:t>
      </w:r>
    </w:p>
    <w:p w14:paraId="21C649BB" w14:textId="60D8D054" w:rsidR="00F64CD3" w:rsidRPr="00A77203" w:rsidRDefault="008741C9" w:rsidP="00051BD1">
      <w:pPr>
        <w:pStyle w:val="1Content"/>
        <w:spacing w:before="120"/>
        <w:ind w:firstLineChars="0" w:firstLine="0"/>
        <w:rPr>
          <w:rFonts w:eastAsia="DengXian"/>
        </w:rPr>
      </w:pPr>
      <w:r w:rsidRPr="00A77203">
        <w:rPr>
          <w:rFonts w:eastAsia="DengXian"/>
        </w:rPr>
        <w:t>LC</w:t>
      </w:r>
      <w:r w:rsidRPr="00A77203">
        <w:rPr>
          <w:rFonts w:eastAsia="DengXian"/>
          <w:vertAlign w:val="superscript"/>
        </w:rPr>
        <w:t>3</w:t>
      </w:r>
      <w:r w:rsidRPr="00A77203">
        <w:rPr>
          <w:rFonts w:eastAsia="DengXian"/>
        </w:rPr>
        <w:t xml:space="preserve"> is a blend of </w:t>
      </w:r>
      <w:r w:rsidR="00ED308C" w:rsidRPr="00A77203">
        <w:rPr>
          <w:rFonts w:eastAsia="DengXian"/>
        </w:rPr>
        <w:t>clinker</w:t>
      </w:r>
      <w:r w:rsidRPr="00A77203">
        <w:rPr>
          <w:rFonts w:eastAsia="DengXian"/>
        </w:rPr>
        <w:t xml:space="preserve">, calcined clay, limestone, and gypsum. The addition of gypsum serves to regulate the rapid hardening of fresh concrete after mixing. The use of calcined clay and limestone as supplementary cementitious material and filler has been widely investigated </w:t>
      </w:r>
      <w:r w:rsidRPr="00A77203">
        <w:rPr>
          <w:rFonts w:eastAsia="DengXian"/>
        </w:rPr>
        <w:fldChar w:fldCharType="begin">
          <w:fldData xml:space="preserve">PEVuZE5vdGU+PENpdGU+PEF1dGhvcj5Kb2huPC9BdXRob3I+PFllYXI+MjAxODwvWWVhcj48UmVj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==
</w:fldData>
        </w:fldChar>
      </w:r>
      <w:r w:rsidR="00ED308C" w:rsidRPr="00A77203">
        <w:rPr>
          <w:rFonts w:eastAsia="DengXian"/>
        </w:rPr>
        <w:instrText xml:space="preserve"> ADDIN EN.CITE </w:instrText>
      </w:r>
      <w:r w:rsidR="00ED308C" w:rsidRPr="00A77203">
        <w:rPr>
          <w:rFonts w:eastAsia="DengXian"/>
        </w:rPr>
        <w:fldChar w:fldCharType="begin">
          <w:fldData xml:space="preserve">PEVuZE5vdGU+PENpdGU+PEF1dGhvcj5Kb2huPC9BdXRob3I+PFllYXI+MjAxODwvWWVhcj48UmVj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==
</w:fldData>
        </w:fldChar>
      </w:r>
      <w:r w:rsidR="00ED308C" w:rsidRPr="00A77203">
        <w:rPr>
          <w:rFonts w:eastAsia="DengXian"/>
        </w:rPr>
        <w:instrText xml:space="preserve"> ADDIN EN.CITE.DATA </w:instrText>
      </w:r>
      <w:r w:rsidR="00ED308C" w:rsidRPr="00A77203">
        <w:rPr>
          <w:rFonts w:eastAsia="DengXian"/>
        </w:rPr>
      </w:r>
      <w:r w:rsidR="00ED308C" w:rsidRPr="00A77203">
        <w:rPr>
          <w:rFonts w:eastAsia="DengXian"/>
        </w:rPr>
        <w:fldChar w:fldCharType="end"/>
      </w:r>
      <w:r w:rsidRPr="00A77203">
        <w:rPr>
          <w:rFonts w:eastAsia="DengXian"/>
        </w:rPr>
      </w:r>
      <w:r w:rsidRPr="00A77203">
        <w:rPr>
          <w:rFonts w:eastAsia="DengXian"/>
        </w:rPr>
        <w:fldChar w:fldCharType="separate"/>
      </w:r>
      <w:r w:rsidR="00ED308C" w:rsidRPr="00A77203">
        <w:rPr>
          <w:rFonts w:eastAsia="DengXian"/>
          <w:noProof/>
        </w:rPr>
        <w:t>[22-24]</w:t>
      </w:r>
      <w:r w:rsidRPr="00A77203">
        <w:rPr>
          <w:rFonts w:eastAsia="DengXian"/>
        </w:rPr>
        <w:fldChar w:fldCharType="end"/>
      </w:r>
      <w:r w:rsidRPr="00A77203">
        <w:rPr>
          <w:rFonts w:eastAsia="DengXian"/>
        </w:rPr>
        <w:t xml:space="preserve">, but their combination as a high-level replacement for ordinary Portland cement (OPC), ranging from 40% to 80%, only began in 2012 </w:t>
      </w:r>
      <w:r w:rsidRPr="00A77203">
        <w:rPr>
          <w:rFonts w:eastAsia="DengXian"/>
        </w:rPr>
        <w:fldChar w:fldCharType="begin">
          <w:fldData xml:space="preserve">PEVuZE5vdGU+PENpdGU+PEF1dGhvcj5BbnRvbmk8L0F1dGhvcj48WWVhcj4yMDEyPC9ZZWFyPjxS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</w:fldData>
        </w:fldChar>
      </w:r>
      <w:r w:rsidR="00ED308C" w:rsidRPr="00A77203">
        <w:rPr>
          <w:rFonts w:eastAsia="DengXian"/>
        </w:rPr>
        <w:instrText xml:space="preserve"> ADDIN EN.CITE </w:instrText>
      </w:r>
      <w:r w:rsidR="00ED308C" w:rsidRPr="00A77203">
        <w:rPr>
          <w:rFonts w:eastAsia="DengXian"/>
        </w:rPr>
        <w:fldChar w:fldCharType="begin">
          <w:fldData xml:space="preserve">PEVuZE5vdGU+PENpdGU+PEF1dGhvcj5BbnRvbmk8L0F1dGhvcj48WWVhcj4yMDEyPC9ZZWFyPjxS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</w:fldData>
        </w:fldChar>
      </w:r>
      <w:r w:rsidR="00ED308C" w:rsidRPr="00A77203">
        <w:rPr>
          <w:rFonts w:eastAsia="DengXian"/>
        </w:rPr>
        <w:instrText xml:space="preserve"> ADDIN EN.CITE.DATA </w:instrText>
      </w:r>
      <w:r w:rsidR="00ED308C" w:rsidRPr="00A77203">
        <w:rPr>
          <w:rFonts w:eastAsia="DengXian"/>
        </w:rPr>
      </w:r>
      <w:r w:rsidR="00ED308C" w:rsidRPr="00A77203">
        <w:rPr>
          <w:rFonts w:eastAsia="DengXian"/>
        </w:rPr>
        <w:fldChar w:fldCharType="end"/>
      </w:r>
      <w:r w:rsidRPr="00A77203">
        <w:rPr>
          <w:rFonts w:eastAsia="DengXian"/>
        </w:rPr>
      </w:r>
      <w:r w:rsidRPr="00A77203">
        <w:rPr>
          <w:rFonts w:eastAsia="DengXian"/>
        </w:rPr>
        <w:fldChar w:fldCharType="separate"/>
      </w:r>
      <w:r w:rsidR="00ED308C" w:rsidRPr="00A77203">
        <w:rPr>
          <w:rFonts w:eastAsia="DengXian"/>
          <w:noProof/>
        </w:rPr>
        <w:t>[25-27]</w:t>
      </w:r>
      <w:r w:rsidRPr="00A77203">
        <w:rPr>
          <w:rFonts w:eastAsia="DengXian"/>
        </w:rPr>
        <w:fldChar w:fldCharType="end"/>
      </w:r>
      <w:r w:rsidRPr="00A77203">
        <w:rPr>
          <w:rFonts w:eastAsia="DengXian"/>
        </w:rPr>
        <w:t>. Since then, there has been growing interest in incorporating LC</w:t>
      </w:r>
      <w:r w:rsidRPr="00A77203">
        <w:rPr>
          <w:rFonts w:eastAsia="DengXian"/>
          <w:vertAlign w:val="superscript"/>
        </w:rPr>
        <w:t>3</w:t>
      </w:r>
      <w:r w:rsidRPr="00A77203">
        <w:rPr>
          <w:rFonts w:eastAsia="DengXian"/>
        </w:rPr>
        <w:t xml:space="preserve"> into reinforced concrete (RC) </w:t>
      </w:r>
      <w:r w:rsidRPr="00A77203">
        <w:rPr>
          <w:rFonts w:eastAsia="DengXian"/>
        </w:rPr>
        <w:fldChar w:fldCharType="begin">
          <w:fldData xml:space="preserve">PEVuZE5vdGU+PENpdGU+PEF1dGhvcj5CZXJyaWVsPC9BdXRob3I+PFllYXI+MjAxNjwvWWVhcj48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</w:fldData>
        </w:fldChar>
      </w:r>
      <w:r w:rsidR="00ED308C" w:rsidRPr="00A77203">
        <w:rPr>
          <w:rFonts w:eastAsia="DengXian"/>
        </w:rPr>
        <w:instrText xml:space="preserve"> ADDIN EN.CITE </w:instrText>
      </w:r>
      <w:r w:rsidR="00ED308C" w:rsidRPr="00A77203">
        <w:rPr>
          <w:rFonts w:eastAsia="DengXian"/>
        </w:rPr>
        <w:fldChar w:fldCharType="begin">
          <w:fldData xml:space="preserve">PEVuZE5vdGU+PENpdGU+PEF1dGhvcj5CZXJyaWVsPC9BdXRob3I+PFllYXI+MjAxNjwvWWVhcj48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</w:fldData>
        </w:fldChar>
      </w:r>
      <w:r w:rsidR="00ED308C" w:rsidRPr="00A77203">
        <w:rPr>
          <w:rFonts w:eastAsia="DengXian"/>
        </w:rPr>
        <w:instrText xml:space="preserve"> ADDIN EN.CITE.DATA </w:instrText>
      </w:r>
      <w:r w:rsidR="00ED308C" w:rsidRPr="00A77203">
        <w:rPr>
          <w:rFonts w:eastAsia="DengXian"/>
        </w:rPr>
      </w:r>
      <w:r w:rsidR="00ED308C" w:rsidRPr="00A77203">
        <w:rPr>
          <w:rFonts w:eastAsia="DengXian"/>
        </w:rPr>
        <w:fldChar w:fldCharType="end"/>
      </w:r>
      <w:r w:rsidRPr="00A77203">
        <w:rPr>
          <w:rFonts w:eastAsia="DengXian"/>
        </w:rPr>
      </w:r>
      <w:r w:rsidRPr="00A77203">
        <w:rPr>
          <w:rFonts w:eastAsia="DengXian"/>
        </w:rPr>
        <w:fldChar w:fldCharType="separate"/>
      </w:r>
      <w:r w:rsidR="00ED308C" w:rsidRPr="00A77203">
        <w:rPr>
          <w:rFonts w:eastAsia="DengXian"/>
          <w:noProof/>
        </w:rPr>
        <w:t>[28-32]</w:t>
      </w:r>
      <w:r w:rsidRPr="00A77203">
        <w:rPr>
          <w:rFonts w:eastAsia="DengXian"/>
        </w:rPr>
        <w:fldChar w:fldCharType="end"/>
      </w:r>
      <w:r w:rsidRPr="00A77203">
        <w:rPr>
          <w:rFonts w:eastAsia="DengXian"/>
        </w:rPr>
        <w:t xml:space="preserve">. LC3 has several advantages, including superior sustainability, technical feasibility, cost-effectiveness, and global availability, compared to other blended cements that use traditional supplementary cementitious materials (SCMs) </w:t>
      </w:r>
      <w:r w:rsidRPr="00A77203">
        <w:rPr>
          <w:rFonts w:eastAsia="DengXian"/>
        </w:rPr>
        <w:fldChar w:fldCharType="begin">
          <w:fldData xml:space="preserve">PEVuZE5vdGU+PENpdGU+PEF1dGhvcj5TY3JpdmVuZXI8L0F1dGhvcj48WWVhcj4yMDE4PC9ZZWFy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</w:fldData>
        </w:fldChar>
      </w:r>
      <w:r w:rsidR="00ED308C" w:rsidRPr="00A77203">
        <w:rPr>
          <w:rFonts w:eastAsia="DengXian"/>
        </w:rPr>
        <w:instrText xml:space="preserve"> ADDIN EN.CITE </w:instrText>
      </w:r>
      <w:r w:rsidR="00ED308C" w:rsidRPr="00A77203">
        <w:rPr>
          <w:rFonts w:eastAsia="DengXian"/>
        </w:rPr>
        <w:fldChar w:fldCharType="begin">
          <w:fldData xml:space="preserve">PEVuZE5vdGU+PENpdGU+PEF1dGhvcj5TY3JpdmVuZXI8L0F1dGhvcj48WWVhcj4yMDE4PC9ZZWFy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</w:fldData>
        </w:fldChar>
      </w:r>
      <w:r w:rsidR="00ED308C" w:rsidRPr="00A77203">
        <w:rPr>
          <w:rFonts w:eastAsia="DengXian"/>
        </w:rPr>
        <w:instrText xml:space="preserve"> ADDIN EN.CITE.DATA </w:instrText>
      </w:r>
      <w:r w:rsidR="00ED308C" w:rsidRPr="00A77203">
        <w:rPr>
          <w:rFonts w:eastAsia="DengXian"/>
        </w:rPr>
      </w:r>
      <w:r w:rsidR="00ED308C" w:rsidRPr="00A77203">
        <w:rPr>
          <w:rFonts w:eastAsia="DengXian"/>
        </w:rPr>
        <w:fldChar w:fldCharType="end"/>
      </w:r>
      <w:r w:rsidRPr="00A77203">
        <w:rPr>
          <w:rFonts w:eastAsia="DengXian"/>
        </w:rPr>
      </w:r>
      <w:r w:rsidRPr="00A77203">
        <w:rPr>
          <w:rFonts w:eastAsia="DengXian"/>
        </w:rPr>
        <w:fldChar w:fldCharType="separate"/>
      </w:r>
      <w:r w:rsidR="00ED308C" w:rsidRPr="00A77203">
        <w:rPr>
          <w:rFonts w:eastAsia="DengXian"/>
          <w:noProof/>
        </w:rPr>
        <w:t>[9, 26, 33, 34]</w:t>
      </w:r>
      <w:r w:rsidRPr="00A77203">
        <w:rPr>
          <w:rFonts w:eastAsia="DengXian"/>
        </w:rPr>
        <w:fldChar w:fldCharType="end"/>
      </w:r>
      <w:r w:rsidRPr="00A77203">
        <w:rPr>
          <w:rFonts w:eastAsia="DengXian"/>
        </w:rPr>
        <w:t>.</w:t>
      </w:r>
      <w:r w:rsidRPr="00A77203">
        <w:rPr>
          <w:rFonts w:eastAsia="DengXian" w:hint="eastAsia"/>
        </w:rPr>
        <w:t xml:space="preserve"> </w:t>
      </w:r>
      <w:proofErr w:type="spellStart"/>
      <w:r w:rsidRPr="00A77203">
        <w:rPr>
          <w:rFonts w:eastAsia="DengXian"/>
        </w:rPr>
        <w:t>Maraghechi</w:t>
      </w:r>
      <w:proofErr w:type="spellEnd"/>
      <w:r w:rsidRPr="00A77203">
        <w:rPr>
          <w:rFonts w:eastAsia="DengXian"/>
        </w:rPr>
        <w:t xml:space="preserve"> et al. </w:t>
      </w:r>
      <w:r w:rsidRPr="00A77203">
        <w:rPr>
          <w:rFonts w:eastAsia="DengXian"/>
        </w:rPr>
        <w:fldChar w:fldCharType="begin"/>
      </w:r>
      <w:r w:rsidR="00ED308C" w:rsidRPr="00A77203">
        <w:rPr>
          <w:rFonts w:eastAsia="DengXian"/>
        </w:rPr>
        <w:instrText xml:space="preserve"> ADDIN EN.CITE &lt;EndNote&gt;&lt;Cite&gt;&lt;Author&gt;Maraghechi&lt;/Author&gt;&lt;Year&gt;2018&lt;/Year&gt;&lt;RecNum&gt;2900&lt;/RecNum&gt;&lt;DisplayText&gt;[35]&lt;/DisplayText&gt;&lt;record&gt;&lt;rec-number&gt;2900&lt;/rec-number&gt;&lt;foreign-keys&gt;&lt;key app="EN" db-id="00t9e5faxwwtx6e0z24x20s4fw2vxzarsdds" timestamp="1667219572"&gt;2900&lt;/key&gt;&lt;/foreign-keys&gt;&lt;ref-type name="Journal Article"&gt;17&lt;/ref-type&gt;&lt;contributors&gt;&lt;authors&gt;&lt;author&gt;Maraghechi, Hamed&lt;/author&gt;&lt;author&gt;Avet, Francois&lt;/author&gt;&lt;author&gt;Wong, Hong&lt;/author&gt;&lt;author&gt;Kamyab, Hadi&lt;/author&gt;&lt;author&gt;Scrivener, Karen&lt;/author&gt;&lt;/authors&gt;&lt;/contributors&gt;&lt;titles&gt;&lt;title&gt;Performance of Limestone Calcined Clay Cement (LC3) with various kaolinite contents with respect to chloride transport&lt;/title&gt;&lt;secondary-title&gt;Materials and structures&lt;/secondary-title&gt;&lt;/titles&gt;&lt;periodical&gt;&lt;full-title&gt;Materials and Structures&lt;/full-title&gt;&lt;abbr-1&gt;Mater. Struct.&lt;/abbr-1&gt;&lt;/periodical&gt;&lt;pages&gt;1-17&lt;/pages&gt;&lt;volume&gt;51&lt;/volume&gt;&lt;number&gt;5&lt;/number&gt;&lt;dates&gt;&lt;year&gt;2018&lt;/year&gt;&lt;/dates&gt;&lt;isbn&gt;1871-6873&lt;/isbn&gt;&lt;urls&gt;&lt;/urls&gt;&lt;/record&gt;&lt;/Cite&gt;&lt;/EndNote&gt;</w:instrText>
      </w:r>
      <w:r w:rsidRPr="00A77203">
        <w:rPr>
          <w:rFonts w:eastAsia="DengXian"/>
        </w:rPr>
        <w:fldChar w:fldCharType="separate"/>
      </w:r>
      <w:r w:rsidR="00ED308C" w:rsidRPr="00A77203">
        <w:rPr>
          <w:rFonts w:eastAsia="DengXian"/>
          <w:noProof/>
        </w:rPr>
        <w:t>[35]</w:t>
      </w:r>
      <w:r w:rsidRPr="00A77203">
        <w:rPr>
          <w:rFonts w:eastAsia="DengXian"/>
        </w:rPr>
        <w:fldChar w:fldCharType="end"/>
      </w:r>
      <w:r w:rsidRPr="00A77203">
        <w:rPr>
          <w:rFonts w:eastAsia="DengXian"/>
        </w:rPr>
        <w:t xml:space="preserve"> found that the kaolinite content of calcined clay is critical for the chloride diffusivity of LC3 mortar, which can be two orders of magnitude lower than that of a Portland cement system. The improved durability of LC3 was attributed to its refined pore structure, as supported by chloride migration tests in chloride-laden environments </w:t>
      </w:r>
      <w:r w:rsidRPr="00A77203">
        <w:rPr>
          <w:rFonts w:eastAsia="DengXian"/>
        </w:rPr>
        <w:fldChar w:fldCharType="begin"/>
      </w:r>
      <w:r w:rsidR="00ED308C" w:rsidRPr="00A77203">
        <w:rPr>
          <w:rFonts w:eastAsia="DengXian"/>
        </w:rPr>
        <w:instrText xml:space="preserve"> ADDIN EN.CITE &lt;EndNote&gt;&lt;Cite&gt;&lt;Author&gt;Dhandapani&lt;/Author&gt;&lt;Year&gt;2018&lt;/Year&gt;&lt;RecNum&gt;2567&lt;/RecNum&gt;&lt;DisplayText&gt;[36]&lt;/DisplayText&gt;&lt;record&gt;&lt;rec-number&gt;2567&lt;/rec-number&gt;&lt;foreign-keys&gt;&lt;key app="EN" db-id="00t9e5faxwwtx6e0z24x20s4fw2vxzarsdds" timestamp="1658796724"&gt;2567&lt;/key&gt;&lt;/foreign-keys&gt;&lt;ref-type name="Journal Article"&gt;17&lt;/ref-type&gt;&lt;contributors&gt;&lt;authors&gt;&lt;author&gt;Dhandapani, Yuvaraj&lt;/author&gt;&lt;author&gt;Sakthivel, T.&lt;/author&gt;&lt;author&gt;Santhanam, Manu&lt;/author&gt;&lt;author&gt;Gettu, Ravindra&lt;/author&gt;&lt;author&gt;Pillai, Radhakrishna G.&lt;/author&gt;&lt;/authors&gt;&lt;/contributors&gt;&lt;titles&gt;&lt;title&gt;Mechanical properties and durability performance of concretes with Limestone Calcined Clay Cement (LC3)&lt;/title&gt;&lt;secondary-title&gt;Cement and Concrete Research&lt;/secondary-title&gt;&lt;/titles&gt;&lt;periodical&gt;&lt;full-title&gt;Cement and Concrete Research&lt;/full-title&gt;&lt;abbr-1&gt;Cem. Concr. Res.&lt;/abbr-1&gt;&lt;/periodical&gt;&lt;pages&gt;136-151&lt;/pages&gt;&lt;volume&gt;107&lt;/volume&gt;&lt;section&gt;136&lt;/section&gt;&lt;dates&gt;&lt;year&gt;2018&lt;/year&gt;&lt;/dates&gt;&lt;isbn&gt;00088846&lt;/isbn&gt;&lt;urls&gt;&lt;/urls&gt;&lt;electronic-resource-num&gt;10.1016/j.cemconres.2018.02.005&lt;/electronic-resource-num&gt;&lt;/record&gt;&lt;/Cite&gt;&lt;/EndNote&gt;</w:instrText>
      </w:r>
      <w:r w:rsidRPr="00A77203">
        <w:rPr>
          <w:rFonts w:eastAsia="DengXian"/>
        </w:rPr>
        <w:fldChar w:fldCharType="separate"/>
      </w:r>
      <w:r w:rsidR="00ED308C" w:rsidRPr="00A77203">
        <w:rPr>
          <w:rFonts w:eastAsia="DengXian"/>
          <w:noProof/>
        </w:rPr>
        <w:t>[36]</w:t>
      </w:r>
      <w:r w:rsidRPr="00A77203">
        <w:rPr>
          <w:rFonts w:eastAsia="DengXian"/>
        </w:rPr>
        <w:fldChar w:fldCharType="end"/>
      </w:r>
      <w:r w:rsidRPr="00A77203">
        <w:rPr>
          <w:rFonts w:eastAsia="DengXian"/>
        </w:rPr>
        <w:t xml:space="preserve">. Guo et al. </w:t>
      </w:r>
      <w:r w:rsidRPr="00A77203">
        <w:rPr>
          <w:rFonts w:eastAsia="DengXian"/>
        </w:rPr>
        <w:fldChar w:fldCharType="begin"/>
      </w:r>
      <w:r w:rsidR="00ED308C" w:rsidRPr="00A77203">
        <w:rPr>
          <w:rFonts w:eastAsia="DengXian"/>
        </w:rPr>
        <w:instrText xml:space="preserve"> ADDIN EN.CITE &lt;EndNote&gt;&lt;Cite&gt;&lt;Author&gt;Guo&lt;/Author&gt;&lt;Year&gt;2022&lt;/Year&gt;&lt;RecNum&gt;2685&lt;/RecNum&gt;&lt;DisplayText&gt;[37]&lt;/DisplayText&gt;&lt;record&gt;&lt;rec-number&gt;2685&lt;/rec-number&gt;&lt;foreign-keys&gt;&lt;key app="EN" db-id="00t9e5faxwwtx6e0z24x20s4fw2vxzarsdds" timestamp="1660720698"&gt;2685&lt;/key&gt;&lt;/foreign-keys&gt;&lt;ref-type name="Journal Article"&gt;17&lt;/ref-type&gt;&lt;contributors&gt;&lt;authors&gt;&lt;author&gt;Guo, Menghuan&lt;/author&gt;&lt;author&gt;Gong, Guoqiang&lt;/author&gt;&lt;author&gt;Yue, Yanchao&lt;/author&gt;&lt;author&gt;Xing, Feng&lt;/author&gt;&lt;author&gt;Zhou, Yingwu&lt;/author&gt;&lt;author&gt;Hu, Biao&lt;/author&gt;&lt;/authors&gt;&lt;/contributors&gt;&lt;titles&gt;&lt;title&gt;Performance evaluation of recycled aggregate concrete incorporating limestone calcined clay cement (LC3)&lt;/title&gt;&lt;secondary-title&gt;Journal of Cleaner Production&lt;/secondary-title&gt;&lt;/titles&gt;&lt;periodical&gt;&lt;full-title&gt;Journal of Cleaner Production&lt;/full-title&gt;&lt;abbr-1&gt;J. Clean. Prod.&lt;/abbr-1&gt;&lt;/periodical&gt;&lt;volume&gt;366&lt;/volume&gt;&lt;section&gt;132820&lt;/section&gt;&lt;dates&gt;&lt;year&gt;2022&lt;/year&gt;&lt;/dates&gt;&lt;isbn&gt;09596526&lt;/isbn&gt;&lt;urls&gt;&lt;/urls&gt;&lt;electronic-resource-num&gt;10.1016/j.jclepro.2022.132820&lt;/electronic-resource-num&gt;&lt;/record&gt;&lt;/Cite&gt;&lt;/EndNote&gt;</w:instrText>
      </w:r>
      <w:r w:rsidRPr="00A77203">
        <w:rPr>
          <w:rFonts w:eastAsia="DengXian"/>
        </w:rPr>
        <w:fldChar w:fldCharType="separate"/>
      </w:r>
      <w:r w:rsidR="00ED308C" w:rsidRPr="00A77203">
        <w:rPr>
          <w:rFonts w:eastAsia="DengXian"/>
          <w:noProof/>
        </w:rPr>
        <w:t>[37]</w:t>
      </w:r>
      <w:r w:rsidRPr="00A77203">
        <w:rPr>
          <w:rFonts w:eastAsia="DengXian"/>
        </w:rPr>
        <w:fldChar w:fldCharType="end"/>
      </w:r>
      <w:r w:rsidRPr="00A77203">
        <w:rPr>
          <w:rFonts w:eastAsia="DengXian"/>
        </w:rPr>
        <w:t xml:space="preserve"> found that the rapid migration coefficient of LC3 concrete made with recycled aggregate can be reduced by 94% without significantly compromising compressive strength, compared to a reference group. On the other hand, the carbonation performance of LC3 concrete has been found to be lower compared to its OPC counterparts </w:t>
      </w:r>
      <w:r w:rsidRPr="00A77203">
        <w:rPr>
          <w:rFonts w:eastAsia="DengXian"/>
        </w:rPr>
        <w:fldChar w:fldCharType="begin"/>
      </w:r>
      <w:r w:rsidR="00ED308C" w:rsidRPr="00A77203">
        <w:rPr>
          <w:rFonts w:eastAsia="DengXian"/>
        </w:rPr>
        <w:instrText xml:space="preserve"> ADDIN EN.CITE &lt;EndNote&gt;&lt;Cite&gt;&lt;Author&gt;Khan&lt;/Author&gt;&lt;Year&gt;2018&lt;/Year&gt;&lt;RecNum&gt;2904&lt;/RecNum&gt;&lt;DisplayText&gt;[26, 38]&lt;/DisplayText&gt;&lt;record&gt;&lt;rec-number&gt;2904&lt;/rec-number&gt;&lt;foreign-keys&gt;&lt;key app="EN" db-id="00t9e5faxwwtx6e0z24x20s4fw2vxzarsdds" timestamp="1667222885"&gt;2904&lt;/key&gt;&lt;/foreign-keys&gt;&lt;ref-type name="Book Section"&gt;5&lt;/ref-type&gt;&lt;contributors&gt;&lt;authors&gt;&lt;author&gt;Khan, MSH&lt;/author&gt;&lt;author&gt;Nguyen, QD&lt;/author&gt;&lt;author&gt;Castel, A&lt;/author&gt;&lt;/authors&gt;&lt;/contributors&gt;&lt;titles&gt;&lt;title&gt;Carbonation of limestone calcined clay cement concrete&lt;/title&gt;&lt;secondary-title&gt;Calcined Clays for Sustainable Concrete&lt;/secondary-title&gt;&lt;/titles&gt;&lt;pages&gt;238-243&lt;/pages&gt;&lt;dates&gt;&lt;year&gt;2018&lt;/year&gt;&lt;/dates&gt;&lt;publisher&gt;Springer&lt;/publisher&gt;&lt;urls&gt;&lt;/urls&gt;&lt;/record&gt;&lt;/Cite&gt;&lt;Cite&gt;&lt;Author&gt;Scrivener&lt;/Author&gt;&lt;Year&gt;2018&lt;/Year&gt;&lt;RecNum&gt;2565&lt;/RecNum&gt;&lt;record&gt;&lt;rec-number&gt;2565&lt;/rec-number&gt;&lt;foreign-keys&gt;&lt;key app="EN" db-id="00t9e5faxwwtx6e0z24x20s4fw2vxzarsdds" timestamp="1658796463"&gt;2565&lt;/key&gt;&lt;/foreign-keys&gt;&lt;ref-type name="Journal Article"&gt;17&lt;/ref-type&gt;&lt;contributors&gt;&lt;authors&gt;&lt;author&gt;Scrivener, Karen&lt;/author&gt;&lt;author&gt;Martirena, Fernando&lt;/author&gt;&lt;author&gt;Bishnoi, Shashank&lt;/author&gt;&lt;author&gt;Maity, Soumen&lt;/author&gt;&lt;/authors&gt;&lt;/contributors&gt;&lt;titles&gt;&lt;title&gt;Calcined clay limestone cements (LC3)&lt;/title&gt;&lt;secondary-title&gt;Cement and Concrete Research&lt;/secondary-title&gt;&lt;/titles&gt;&lt;periodical&gt;&lt;full-title&gt;Cement and Concrete Research&lt;/full-title&gt;&lt;abbr-1&gt;Cem. Concr. Res.&lt;/abbr-1&gt;&lt;/periodical&gt;&lt;pages&gt;49-56&lt;/pages&gt;&lt;volume&gt;114&lt;/volume&gt;&lt;section&gt;49&lt;/section&gt;&lt;dates&gt;&lt;year&gt;2018&lt;/year&gt;&lt;/dates&gt;&lt;isbn&gt;00088846&lt;/isbn&gt;&lt;urls&gt;&lt;/urls&gt;&lt;electronic-resource-num&gt;10.1016/j.cemconres.2017.08.017&lt;/electronic-resource-num&gt;&lt;/record&gt;&lt;/Cite&gt;&lt;/EndNote&gt;</w:instrText>
      </w:r>
      <w:r w:rsidRPr="00A77203">
        <w:rPr>
          <w:rFonts w:eastAsia="DengXian"/>
        </w:rPr>
        <w:fldChar w:fldCharType="separate"/>
      </w:r>
      <w:r w:rsidR="00ED308C" w:rsidRPr="00A77203">
        <w:rPr>
          <w:rFonts w:eastAsia="DengXian"/>
          <w:noProof/>
        </w:rPr>
        <w:t>[26, 38]</w:t>
      </w:r>
      <w:r w:rsidRPr="00A77203">
        <w:rPr>
          <w:rFonts w:eastAsia="DengXian"/>
        </w:rPr>
        <w:fldChar w:fldCharType="end"/>
      </w:r>
      <w:r w:rsidRPr="00A77203">
        <w:rPr>
          <w:rFonts w:eastAsia="DengXian"/>
        </w:rPr>
        <w:t xml:space="preserve">. The effects of increasing the substitution level of OPC in LC3 concrete generally align with those observed in traditional SCM concrete, such as reduced alkalinity </w:t>
      </w:r>
      <w:r w:rsidRPr="00A77203">
        <w:rPr>
          <w:rFonts w:eastAsia="DengXian"/>
        </w:rPr>
        <w:fldChar w:fldCharType="begin">
          <w:fldData xml:space="preserve">PEVuZE5vdGU+PENpdGU+PEF1dGhvcj52b24gR3JldmUtRGllcmZlbGQ8L0F1dGhvcj48WWVhcj4y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</w:fldData>
        </w:fldChar>
      </w:r>
      <w:r w:rsidR="00ED308C" w:rsidRPr="00A77203">
        <w:rPr>
          <w:rFonts w:eastAsia="DengXian"/>
        </w:rPr>
        <w:instrText xml:space="preserve"> ADDIN EN.CITE </w:instrText>
      </w:r>
      <w:r w:rsidR="00ED308C" w:rsidRPr="00A77203">
        <w:rPr>
          <w:rFonts w:eastAsia="DengXian"/>
        </w:rPr>
        <w:fldChar w:fldCharType="begin">
          <w:fldData xml:space="preserve">PEVuZE5vdGU+PENpdGU+PEF1dGhvcj52b24gR3JldmUtRGllcmZlbGQ8L0F1dGhvcj48WWVhcj4y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</w:fldData>
        </w:fldChar>
      </w:r>
      <w:r w:rsidR="00ED308C" w:rsidRPr="00A77203">
        <w:rPr>
          <w:rFonts w:eastAsia="DengXian"/>
        </w:rPr>
        <w:instrText xml:space="preserve"> ADDIN EN.CITE.DATA </w:instrText>
      </w:r>
      <w:r w:rsidR="00ED308C" w:rsidRPr="00A77203">
        <w:rPr>
          <w:rFonts w:eastAsia="DengXian"/>
        </w:rPr>
      </w:r>
      <w:r w:rsidR="00ED308C" w:rsidRPr="00A77203">
        <w:rPr>
          <w:rFonts w:eastAsia="DengXian"/>
        </w:rPr>
        <w:fldChar w:fldCharType="end"/>
      </w:r>
      <w:r w:rsidRPr="00A77203">
        <w:rPr>
          <w:rFonts w:eastAsia="DengXian"/>
        </w:rPr>
      </w:r>
      <w:r w:rsidRPr="00A77203">
        <w:rPr>
          <w:rFonts w:eastAsia="DengXian"/>
        </w:rPr>
        <w:fldChar w:fldCharType="separate"/>
      </w:r>
      <w:r w:rsidR="00ED308C" w:rsidRPr="00A77203">
        <w:rPr>
          <w:rFonts w:eastAsia="DengXian"/>
          <w:noProof/>
        </w:rPr>
        <w:t>[39-41]</w:t>
      </w:r>
      <w:r w:rsidRPr="00A77203">
        <w:rPr>
          <w:rFonts w:eastAsia="DengXian"/>
        </w:rPr>
        <w:fldChar w:fldCharType="end"/>
      </w:r>
      <w:r w:rsidRPr="00A77203">
        <w:rPr>
          <w:rFonts w:eastAsia="DengXian"/>
        </w:rPr>
        <w:t>.</w:t>
      </w:r>
    </w:p>
    <w:p w14:paraId="73100396" w14:textId="147C03E5" w:rsidR="00943078" w:rsidRPr="00A77203" w:rsidRDefault="00BC61F3" w:rsidP="00051BD1">
      <w:pPr>
        <w:pStyle w:val="1Content"/>
        <w:spacing w:before="120"/>
        <w:ind w:firstLineChars="0" w:firstLine="0"/>
        <w:rPr>
          <w:rFonts w:eastAsia="DengXian"/>
        </w:rPr>
      </w:pPr>
      <w:r w:rsidRPr="00A77203">
        <w:rPr>
          <w:rFonts w:eastAsia="DengXian"/>
        </w:rPr>
        <w:t xml:space="preserve">Although </w:t>
      </w:r>
      <w:r w:rsidR="00EB663A" w:rsidRPr="00A77203">
        <w:rPr>
          <w:rFonts w:eastAsia="DengXian"/>
        </w:rPr>
        <w:t xml:space="preserve">LC3 and ULCC are promising in the next generation of low carbon, low weight and high mechanical performance cementitious composites, studies on the durability performances of ULCC-LC3 remain unavailable but urgently required. </w:t>
      </w:r>
      <w:r w:rsidR="008741C9" w:rsidRPr="00A77203">
        <w:rPr>
          <w:rFonts w:eastAsia="DengXian"/>
        </w:rPr>
        <w:t xml:space="preserve">This study aims to investigate the resistance of ultra-lightweight low-carbon limestone calcined clay cement composites (ULCC-LC3) to chloride attack and carbonation. The performance of ULCC-LC3 against chloride attack was characterized through rapid chloride migration (RCM) tests, while its carbonation resistance was studied through accelerated carbonation tests (ACT). The hydration heat evolution and hydration products of ULCC-LC3 were evaluated using isothermal calorimetry (IC) and thermal gravimetric analysis (TGA), respectively. Microscopic examinations using a mercury intrusion porosimeter (MIP) and a scanning electron microscope (SEM) were conducted to uncover the underlying mechanisms of the interaction between ULCC and </w:t>
      </w:r>
      <w:r w:rsidR="008741C9" w:rsidRPr="00A77203">
        <w:rPr>
          <w:rFonts w:eastAsia="DengXian"/>
        </w:rPr>
        <w:lastRenderedPageBreak/>
        <w:t>LC3. The sustainability performance of ULCC-LC3 was further rationalized through a life cycle assessment (LCA) analysis.</w:t>
      </w:r>
    </w:p>
    <w:p w14:paraId="48668734" w14:textId="77777777" w:rsidR="00943078" w:rsidRPr="00A77203" w:rsidRDefault="008741C9">
      <w:pPr>
        <w:pStyle w:val="1Firstheading"/>
      </w:pPr>
      <w:r w:rsidRPr="00A77203">
        <w:t>Experimental methods</w:t>
      </w:r>
    </w:p>
    <w:p w14:paraId="205DBD85" w14:textId="77777777" w:rsidR="00943078" w:rsidRPr="00A77203" w:rsidRDefault="008741C9">
      <w:pPr>
        <w:pStyle w:val="2secondheading"/>
        <w:spacing w:before="120" w:after="120"/>
        <w:ind w:left="-2"/>
      </w:pPr>
      <w:r w:rsidRPr="00A77203">
        <w:t>2.1 Raw materials and mix design</w:t>
      </w:r>
    </w:p>
    <w:p w14:paraId="473C52CF" w14:textId="0F5A8E8D" w:rsidR="00943078" w:rsidRPr="00A77203" w:rsidRDefault="008741C9" w:rsidP="00E62B0E">
      <w:pPr>
        <w:pStyle w:val="1Content"/>
        <w:spacing w:before="120"/>
        <w:ind w:firstLineChars="0" w:firstLine="0"/>
      </w:pPr>
      <w:r w:rsidRPr="00A77203">
        <w:t xml:space="preserve">The raw materials used in this study to produce ULCC-LC3 </w:t>
      </w:r>
      <w:proofErr w:type="gramStart"/>
      <w:r w:rsidRPr="00A77203">
        <w:t>are:</w:t>
      </w:r>
      <w:proofErr w:type="gramEnd"/>
      <w:r w:rsidRPr="00A77203">
        <w:t xml:space="preserve"> ordinary Portland cement (OPC), </w:t>
      </w:r>
      <w:proofErr w:type="spellStart"/>
      <w:r w:rsidRPr="00A77203">
        <w:t>cenosphere</w:t>
      </w:r>
      <w:proofErr w:type="spellEnd"/>
      <w:r w:rsidRPr="00A77203">
        <w:t>, silica fume, calcined clay, limestone, gypsum, a superplasticizer, a shrinkage reducing admixture (SRA), tap water, and polyethylene (PE) fiber. The morphologies of the raw materials are displayed in</w:t>
      </w:r>
      <w:r w:rsidR="00F67625" w:rsidRPr="00A77203">
        <w:t xml:space="preserve"> </w:t>
      </w:r>
      <w:r w:rsidR="00F67625" w:rsidRPr="00A77203">
        <w:fldChar w:fldCharType="begin"/>
      </w:r>
      <w:r w:rsidR="00F67625" w:rsidRPr="00A77203">
        <w:instrText xml:space="preserve"> REF _Ref134049536 \h </w:instrText>
      </w:r>
      <w:r w:rsidR="00A77203">
        <w:instrText xml:space="preserve"> \* MERGEFORMAT </w:instrText>
      </w:r>
      <w:r w:rsidR="00F67625" w:rsidRPr="00A77203">
        <w:fldChar w:fldCharType="separate"/>
      </w:r>
      <w:r w:rsidR="005F35E2" w:rsidRPr="00A77203">
        <w:t xml:space="preserve">Figure </w:t>
      </w:r>
      <w:r w:rsidR="005F35E2" w:rsidRPr="00A77203">
        <w:rPr>
          <w:noProof/>
        </w:rPr>
        <w:t>1</w:t>
      </w:r>
      <w:r w:rsidR="00F67625" w:rsidRPr="00A77203">
        <w:fldChar w:fldCharType="end"/>
      </w:r>
      <w:r w:rsidRPr="00A77203">
        <w:t xml:space="preserve">, while </w:t>
      </w:r>
      <w:r w:rsidRPr="00A77203">
        <w:fldChar w:fldCharType="begin"/>
      </w:r>
      <w:r w:rsidRPr="00A77203">
        <w:instrText xml:space="preserve"> REF _Ref105951007 \h </w:instrText>
      </w:r>
      <w:r w:rsidR="00A77203">
        <w:instrText xml:space="preserve"> \* MERGEFORMAT </w:instrText>
      </w:r>
      <w:r w:rsidRPr="00A77203">
        <w:fldChar w:fldCharType="separate"/>
      </w:r>
      <w:r w:rsidR="005F35E2" w:rsidRPr="00A77203">
        <w:t xml:space="preserve">Table </w:t>
      </w:r>
      <w:r w:rsidR="005F35E2" w:rsidRPr="00A77203">
        <w:rPr>
          <w:noProof/>
        </w:rPr>
        <w:t>1</w:t>
      </w:r>
      <w:r w:rsidRPr="00A77203">
        <w:fldChar w:fldCharType="end"/>
      </w:r>
      <w:r w:rsidRPr="00A77203">
        <w:t xml:space="preserve"> shows the chemical compositions of the solids. The physical and mechanical properties of the PE fiber are detailed in </w:t>
      </w:r>
      <w:r w:rsidRPr="00A77203">
        <w:fldChar w:fldCharType="begin"/>
      </w:r>
      <w:r w:rsidRPr="00A77203">
        <w:instrText xml:space="preserve"> REF _Ref118192249 \h </w:instrText>
      </w:r>
      <w:r w:rsidR="00A77203">
        <w:instrText xml:space="preserve"> \* MERGEFORMAT </w:instrText>
      </w:r>
      <w:r w:rsidRPr="00A77203">
        <w:fldChar w:fldCharType="separate"/>
      </w:r>
      <w:r w:rsidR="005F35E2" w:rsidRPr="00A77203">
        <w:t xml:space="preserve">Table </w:t>
      </w:r>
      <w:r w:rsidR="005F35E2" w:rsidRPr="00A77203">
        <w:rPr>
          <w:noProof/>
        </w:rPr>
        <w:t>2</w:t>
      </w:r>
      <w:r w:rsidRPr="00A77203">
        <w:fldChar w:fldCharType="end"/>
      </w:r>
      <w:r w:rsidRPr="00A77203">
        <w:t xml:space="preserve">. QK300 </w:t>
      </w:r>
      <w:proofErr w:type="spellStart"/>
      <w:r w:rsidRPr="00A77203">
        <w:t>cenospheres</w:t>
      </w:r>
      <w:proofErr w:type="spellEnd"/>
      <w:r w:rsidRPr="00A77203">
        <w:t xml:space="preserve"> with average particle sizes ranging from 20 to 300 µm were sourced from Tangshan, Hebei province. The clays were obtained from industrial kaolinite tailings and calcined at temperatures of 700 to 800°C with 50% kaolinite. A polycarboxylate superplasticizer was utilized to reduce water demand by up to 40%, and SRA was added to decrease drying shrinkage by 80% at 28 days. In this study, the slumps of the mixes range from 180 mm-205 mm with good workability. </w:t>
      </w:r>
      <w:r w:rsidRPr="00A77203">
        <w:fldChar w:fldCharType="begin"/>
      </w:r>
      <w:r w:rsidRPr="00A77203">
        <w:instrText xml:space="preserve"> REF _Ref105938966 \h </w:instrText>
      </w:r>
      <w:r w:rsidR="00A77203">
        <w:instrText xml:space="preserve"> \* MERGEFORMAT </w:instrText>
      </w:r>
      <w:r w:rsidRPr="00A77203">
        <w:fldChar w:fldCharType="separate"/>
      </w:r>
      <w:r w:rsidR="005F35E2" w:rsidRPr="00A77203">
        <w:t>Figure 2</w:t>
      </w:r>
      <w:r w:rsidRPr="00A77203">
        <w:fldChar w:fldCharType="end"/>
      </w:r>
      <w:r w:rsidRPr="00A77203">
        <w:t xml:space="preserve"> presents the particle size distribution of the raw materials used in this study, showing that they are well-graded and thus ensuring good compaction of the cementitious composites.</w:t>
      </w:r>
    </w:p>
    <w:p w14:paraId="7041B194" w14:textId="5A42FF62" w:rsidR="00943078" w:rsidRPr="00A77203" w:rsidRDefault="008741C9" w:rsidP="00E62B0E">
      <w:pPr>
        <w:pStyle w:val="1Content"/>
        <w:spacing w:before="120"/>
        <w:ind w:firstLineChars="0" w:firstLine="0"/>
        <w:rPr>
          <w:rFonts w:eastAsiaTheme="minorEastAsia"/>
        </w:rPr>
      </w:pPr>
      <w:r w:rsidRPr="00A77203">
        <w:t xml:space="preserve">The mix design of ULCC-LC3 is shown in </w:t>
      </w:r>
      <w:r w:rsidRPr="00A77203">
        <w:fldChar w:fldCharType="begin"/>
      </w:r>
      <w:r w:rsidRPr="00A77203">
        <w:instrText xml:space="preserve"> REF _Ref118195249 \h </w:instrText>
      </w:r>
      <w:r w:rsidR="00A77203">
        <w:instrText xml:space="preserve"> \* MERGEFORMAT </w:instrText>
      </w:r>
      <w:r w:rsidRPr="00A77203">
        <w:fldChar w:fldCharType="separate"/>
      </w:r>
      <w:r w:rsidR="005F35E2" w:rsidRPr="00A77203">
        <w:t xml:space="preserve">Table </w:t>
      </w:r>
      <w:r w:rsidR="005F35E2" w:rsidRPr="00A77203">
        <w:rPr>
          <w:noProof/>
        </w:rPr>
        <w:t>3</w:t>
      </w:r>
      <w:r w:rsidRPr="00A77203">
        <w:fldChar w:fldCharType="end"/>
      </w:r>
      <w:r w:rsidRPr="00A77203">
        <w:t xml:space="preserve">. The water/binder ratio is 0.27 and there are 12 groups of mixes in this study. The first six groups of mixes were mixed without PE fiber, while the last six groups were mixed with 1% PE fiber by volume. The traditional ULCC without mixing LC3 and PE fibers was used as a reference for the first six groups. The remaining five groups were characterized by the weight proportion </w:t>
      </w:r>
      <w:r w:rsidR="00F44A4C" w:rsidRPr="00A77203">
        <w:t xml:space="preserve">of clinker </w:t>
      </w:r>
      <w:r w:rsidRPr="00A77203">
        <w:t xml:space="preserve">(% of </w:t>
      </w:r>
      <w:r w:rsidR="00F44A4C" w:rsidRPr="00A77203">
        <w:t>binder</w:t>
      </w:r>
      <w:r w:rsidRPr="00A77203">
        <w:t xml:space="preserve">) and the mass ratio of calcined clay to limestone. For example, 50-2:1 refers to a group of mix in which 50% of the binder is </w:t>
      </w:r>
      <w:r w:rsidR="00F44A4C" w:rsidRPr="00A77203">
        <w:t>clinker (by subtracting the content of CaSO</w:t>
      </w:r>
      <w:r w:rsidR="00F44A4C" w:rsidRPr="00A77203">
        <w:rPr>
          <w:vertAlign w:val="subscript"/>
        </w:rPr>
        <w:t>4</w:t>
      </w:r>
      <w:r w:rsidR="00F44A4C" w:rsidRPr="00A77203">
        <w:t xml:space="preserve"> from OPC according to </w:t>
      </w:r>
      <w:r w:rsidR="00F44A4C" w:rsidRPr="00A77203">
        <w:fldChar w:fldCharType="begin"/>
      </w:r>
      <w:r w:rsidR="00F44A4C" w:rsidRPr="00A77203">
        <w:instrText xml:space="preserve"> REF _Ref105951007 \h </w:instrText>
      </w:r>
      <w:r w:rsidR="00A77203">
        <w:instrText xml:space="preserve"> \* MERGEFORMAT </w:instrText>
      </w:r>
      <w:r w:rsidR="00F44A4C" w:rsidRPr="00A77203">
        <w:fldChar w:fldCharType="separate"/>
      </w:r>
      <w:r w:rsidR="005F35E2" w:rsidRPr="00A77203">
        <w:t xml:space="preserve">Table </w:t>
      </w:r>
      <w:r w:rsidR="005F35E2" w:rsidRPr="00A77203">
        <w:rPr>
          <w:noProof/>
        </w:rPr>
        <w:t>1</w:t>
      </w:r>
      <w:r w:rsidR="00F44A4C" w:rsidRPr="00A77203">
        <w:fldChar w:fldCharType="end"/>
      </w:r>
      <w:r w:rsidR="00F44A4C" w:rsidRPr="00A77203">
        <w:t>)</w:t>
      </w:r>
      <w:r w:rsidRPr="00A77203">
        <w:t xml:space="preserve"> and the mass ratio of calcined clay to limestone is 2:1. The last six groups of mixes were similar to the first six groups, except for the inclusion of 1% PE fibers by volume and an increased content of superplasticizer. The last six groups were characterized by an additional notation "-1" in their group names, indicating the volume proportion of PE fibers.</w:t>
      </w:r>
    </w:p>
    <w:p w14:paraId="3AD23DEE" w14:textId="77777777" w:rsidR="00943078" w:rsidRPr="00A77203" w:rsidRDefault="008741C9" w:rsidP="00E62B0E">
      <w:pPr>
        <w:pStyle w:val="1Content"/>
        <w:spacing w:before="120"/>
        <w:ind w:firstLineChars="0" w:firstLine="0"/>
      </w:pPr>
      <w:r w:rsidRPr="00A77203">
        <w:t xml:space="preserve">OPC, calcined clay, limestone powder, gypsum powder, </w:t>
      </w:r>
      <w:proofErr w:type="spellStart"/>
      <w:r w:rsidRPr="00A77203">
        <w:t>cenosphere</w:t>
      </w:r>
      <w:proofErr w:type="spellEnd"/>
      <w:r w:rsidRPr="00A77203">
        <w:t xml:space="preserve">, and silica fume were dry mixed in a mixer for 10 minutes at an ultra-slow speed. Then, three-fourths of </w:t>
      </w:r>
      <w:r w:rsidRPr="00A77203">
        <w:lastRenderedPageBreak/>
        <w:t xml:space="preserve">the superplasticizer was mixed with water and added to the mixer. The mixture was mixed for an additional 5 minutes at a slow speed, followed by high-speed mixing for 5 minutes after adding the shrinkage reducing admixture (SRA) and the remaining superplasticizer. For groups with PE fibers, the high-speed mixing was extended for another 5 minutes during which the PE fibers were added. The cementitious composites were compacted on a vibration table for 20 seconds. A plastic sheet was used to cover the samples after casting for 24 hours, and they were then cured in a standard </w:t>
      </w:r>
      <w:proofErr w:type="gramStart"/>
      <w:r w:rsidRPr="00A77203">
        <w:t>moisture  curing</w:t>
      </w:r>
      <w:proofErr w:type="gramEnd"/>
      <w:r w:rsidRPr="00A77203">
        <w:t xml:space="preserve"> room </w:t>
      </w:r>
      <w:r w:rsidRPr="00A77203">
        <w:rPr>
          <w:rFonts w:hint="eastAsia"/>
        </w:rPr>
        <w:t>(25</w:t>
      </w:r>
      <w:r w:rsidRPr="00A77203">
        <w:rPr>
          <w:rFonts w:ascii="SimSun" w:eastAsia="SimSun" w:hAnsi="SimSun" w:cs="SimSun" w:hint="eastAsia"/>
        </w:rPr>
        <w:t>℃</w:t>
      </w:r>
      <w:r w:rsidRPr="00A77203">
        <w:rPr>
          <w:rFonts w:hint="eastAsia"/>
        </w:rPr>
        <w:t>, 100% humidity)</w:t>
      </w:r>
      <w:r w:rsidRPr="00A77203">
        <w:t xml:space="preserve"> until the designated ages.</w:t>
      </w:r>
    </w:p>
    <w:p w14:paraId="2E9E9699" w14:textId="77777777" w:rsidR="00943078" w:rsidRPr="00A77203" w:rsidRDefault="008741C9">
      <w:pPr>
        <w:pStyle w:val="2secondheading"/>
        <w:spacing w:before="120" w:after="120"/>
        <w:ind w:left="-2"/>
      </w:pPr>
      <w:r w:rsidRPr="00A77203">
        <w:t>2.2 Tests for mechanical properties</w:t>
      </w:r>
    </w:p>
    <w:p w14:paraId="15043BD5" w14:textId="2B32A447" w:rsidR="00943078" w:rsidRPr="00A77203" w:rsidRDefault="008741C9" w:rsidP="00E62B0E">
      <w:pPr>
        <w:pStyle w:val="1Content"/>
        <w:spacing w:before="120"/>
        <w:ind w:firstLineChars="0" w:firstLine="0"/>
        <w:rPr>
          <w:rFonts w:eastAsiaTheme="minorEastAsia"/>
        </w:rPr>
      </w:pPr>
      <w:r w:rsidRPr="00A77203">
        <w:t xml:space="preserve">The compressive strengths of the first six groups without PE fibers in </w:t>
      </w:r>
      <w:r w:rsidRPr="00A77203">
        <w:fldChar w:fldCharType="begin"/>
      </w:r>
      <w:r w:rsidRPr="00A77203">
        <w:instrText xml:space="preserve"> REF _Ref118195249 \h </w:instrText>
      </w:r>
      <w:r w:rsidR="00A77203">
        <w:instrText xml:space="preserve"> \* MERGEFORMAT </w:instrText>
      </w:r>
      <w:r w:rsidRPr="00A77203">
        <w:fldChar w:fldCharType="separate"/>
      </w:r>
      <w:r w:rsidR="005F35E2" w:rsidRPr="00A77203">
        <w:t xml:space="preserve">Table </w:t>
      </w:r>
      <w:r w:rsidR="005F35E2" w:rsidRPr="00A77203">
        <w:rPr>
          <w:noProof/>
        </w:rPr>
        <w:t>3</w:t>
      </w:r>
      <w:r w:rsidRPr="00A77203">
        <w:fldChar w:fldCharType="end"/>
      </w:r>
      <w:r w:rsidRPr="00A77203">
        <w:t xml:space="preserve"> were determined by testing 100mm cubic specimens on Days 1, 3, 7, and 28. For each hydration age, three cubic specimens were tested. As for the last six groups with PE fibers in </w:t>
      </w:r>
      <w:r w:rsidRPr="00A77203">
        <w:fldChar w:fldCharType="begin"/>
      </w:r>
      <w:r w:rsidRPr="00A77203">
        <w:instrText xml:space="preserve"> REF _Ref118195249 \h </w:instrText>
      </w:r>
      <w:r w:rsidR="00A77203">
        <w:instrText xml:space="preserve"> \* MERGEFORMAT </w:instrText>
      </w:r>
      <w:r w:rsidRPr="00A77203">
        <w:fldChar w:fldCharType="separate"/>
      </w:r>
      <w:r w:rsidR="005F35E2" w:rsidRPr="00A77203">
        <w:t xml:space="preserve">Table </w:t>
      </w:r>
      <w:r w:rsidR="005F35E2" w:rsidRPr="00A77203">
        <w:rPr>
          <w:noProof/>
        </w:rPr>
        <w:t>3</w:t>
      </w:r>
      <w:r w:rsidRPr="00A77203">
        <w:fldChar w:fldCharType="end"/>
      </w:r>
      <w:r w:rsidRPr="00A77203">
        <w:t>, three duplicate 100mm cubic specimens were tested on Day 28.</w:t>
      </w:r>
      <w:r w:rsidRPr="00A77203">
        <w:rPr>
          <w:rFonts w:eastAsiaTheme="minorEastAsia" w:hint="eastAsia"/>
        </w:rPr>
        <w:t xml:space="preserve"> </w:t>
      </w:r>
      <w:r w:rsidRPr="00A77203">
        <w:t xml:space="preserve">To obtain the elastic modulus of each mix in </w:t>
      </w:r>
      <w:r w:rsidRPr="00A77203">
        <w:fldChar w:fldCharType="begin"/>
      </w:r>
      <w:r w:rsidRPr="00A77203">
        <w:instrText xml:space="preserve"> REF _Ref118195249 \h </w:instrText>
      </w:r>
      <w:r w:rsidR="00A77203">
        <w:instrText xml:space="preserve"> \* MERGEFORMAT </w:instrText>
      </w:r>
      <w:r w:rsidRPr="00A77203">
        <w:fldChar w:fldCharType="separate"/>
      </w:r>
      <w:r w:rsidR="005F35E2" w:rsidRPr="00A77203">
        <w:t xml:space="preserve">Table </w:t>
      </w:r>
      <w:r w:rsidR="005F35E2" w:rsidRPr="00A77203">
        <w:rPr>
          <w:noProof/>
        </w:rPr>
        <w:t>3</w:t>
      </w:r>
      <w:r w:rsidRPr="00A77203">
        <w:fldChar w:fldCharType="end"/>
      </w:r>
      <w:r w:rsidRPr="00A77203">
        <w:t>, cylindrical specimens with a diameter of 100mm and a height of 200mm were cast. The modulus was determined by conducting compressive tests on three duplicate specimens.</w:t>
      </w:r>
      <w:r w:rsidRPr="00A77203">
        <w:rPr>
          <w:rFonts w:eastAsiaTheme="minorEastAsia" w:hint="eastAsia"/>
        </w:rPr>
        <w:t xml:space="preserve"> </w:t>
      </w:r>
      <w:r w:rsidRPr="00A77203">
        <w:t xml:space="preserve">The tensile strengths of the last six groups with PE fibers in </w:t>
      </w:r>
      <w:r w:rsidRPr="00A77203">
        <w:fldChar w:fldCharType="begin"/>
      </w:r>
      <w:r w:rsidRPr="00A77203">
        <w:instrText xml:space="preserve"> REF _Ref118195249 \h </w:instrText>
      </w:r>
      <w:r w:rsidR="00A77203">
        <w:instrText xml:space="preserve"> \* MERGEFORMAT </w:instrText>
      </w:r>
      <w:r w:rsidRPr="00A77203">
        <w:fldChar w:fldCharType="separate"/>
      </w:r>
      <w:r w:rsidR="005F35E2" w:rsidRPr="00A77203">
        <w:t xml:space="preserve">Table </w:t>
      </w:r>
      <w:r w:rsidR="005F35E2" w:rsidRPr="00A77203">
        <w:rPr>
          <w:noProof/>
        </w:rPr>
        <w:t>3</w:t>
      </w:r>
      <w:r w:rsidRPr="00A77203">
        <w:fldChar w:fldCharType="end"/>
      </w:r>
      <w:r w:rsidRPr="00A77203">
        <w:t xml:space="preserve"> were determined by testing four duplicate dog-bone specimens.</w:t>
      </w:r>
    </w:p>
    <w:p w14:paraId="5E782275" w14:textId="77777777" w:rsidR="00943078" w:rsidRPr="00A77203" w:rsidRDefault="008741C9">
      <w:pPr>
        <w:pStyle w:val="2secondheading"/>
        <w:spacing w:before="120" w:after="120"/>
        <w:ind w:leftChars="0" w:left="0"/>
      </w:pPr>
      <w:r w:rsidRPr="00A77203">
        <w:t>2.3 Tests for material characterization</w:t>
      </w:r>
    </w:p>
    <w:p w14:paraId="41CED8AB" w14:textId="50D512AE" w:rsidR="00943078" w:rsidRPr="00A77203" w:rsidRDefault="008741C9" w:rsidP="00E62B0E">
      <w:pPr>
        <w:pStyle w:val="1Content"/>
        <w:spacing w:before="120"/>
        <w:ind w:firstLineChars="0" w:firstLine="0"/>
        <w:rPr>
          <w:rFonts w:eastAsiaTheme="minorEastAsia"/>
        </w:rPr>
      </w:pPr>
      <w:r w:rsidRPr="00A77203">
        <w:t xml:space="preserve">The isothermal calorimeter used in this study was the TAM Air 8-channel by TA Instruments. The first six groups of mixes without PE fibers as shown in </w:t>
      </w:r>
      <w:r w:rsidRPr="00A77203">
        <w:fldChar w:fldCharType="begin"/>
      </w:r>
      <w:r w:rsidRPr="00A77203">
        <w:instrText xml:space="preserve"> REF _Ref118195249 \h </w:instrText>
      </w:r>
      <w:r w:rsidR="00A77203">
        <w:instrText xml:space="preserve"> \* MERGEFORMAT </w:instrText>
      </w:r>
      <w:r w:rsidRPr="00A77203">
        <w:fldChar w:fldCharType="separate"/>
      </w:r>
      <w:r w:rsidR="005F35E2" w:rsidRPr="00A77203">
        <w:t xml:space="preserve">Table </w:t>
      </w:r>
      <w:r w:rsidR="005F35E2" w:rsidRPr="00A77203">
        <w:rPr>
          <w:noProof/>
        </w:rPr>
        <w:t>3</w:t>
      </w:r>
      <w:r w:rsidRPr="00A77203">
        <w:fldChar w:fldCharType="end"/>
      </w:r>
      <w:r w:rsidRPr="00A77203">
        <w:t xml:space="preserve"> were prepared for isothermal calorimetry (IC) testing. The samples were sealed in 20mL ampoules and tested at 23°C for 72 hours. </w:t>
      </w:r>
    </w:p>
    <w:p w14:paraId="33D3C0A4" w14:textId="4D13814F" w:rsidR="00943078" w:rsidRPr="00A77203" w:rsidRDefault="008741C9" w:rsidP="00E62B0E">
      <w:pPr>
        <w:pStyle w:val="1Content"/>
        <w:spacing w:before="120"/>
        <w:ind w:firstLineChars="0" w:firstLine="0"/>
      </w:pPr>
      <w:r w:rsidRPr="00A77203">
        <w:t xml:space="preserve">The thermalgravimetric analysis (TGA) was performed using a STA 409 PC Luxx simultaneous thermal analyzer produced by </w:t>
      </w:r>
      <w:proofErr w:type="spellStart"/>
      <w:r w:rsidRPr="00A77203">
        <w:t>Netzsch-Gerätebau</w:t>
      </w:r>
      <w:proofErr w:type="spellEnd"/>
      <w:r w:rsidRPr="00A77203">
        <w:t xml:space="preserve"> GmbH. TGA samples were selected from the center of the crushed cubic specimens after compressive tests on Days 3 and 28, respectively. To stop hydration, the samples were immersed in isopropanol for 48 hours, then placed in a vacuum desiccator cabinet for 72 hours under a pressure of -0.1 MPa and temperature of 60°C. After drying, the samples were ground and sieved through a standard 200 mesh sieve, and 10 mg of filtered powder was tested from ambient temperature to 1000°C at a heating rate of 10°C per minute using 50mL/min nitrogen gas.</w:t>
      </w:r>
      <w:r w:rsidRPr="00A77203">
        <w:rPr>
          <w:rFonts w:eastAsiaTheme="minorEastAsia" w:hint="eastAsia"/>
        </w:rPr>
        <w:t xml:space="preserve"> </w:t>
      </w:r>
      <w:r w:rsidRPr="00A77203">
        <w:t xml:space="preserve">The pore structure of the specimens was investigated using </w:t>
      </w:r>
      <w:r w:rsidRPr="00A77203">
        <w:lastRenderedPageBreak/>
        <w:t xml:space="preserve">Pore Master 60 mercury intrusion </w:t>
      </w:r>
      <w:proofErr w:type="spellStart"/>
      <w:r w:rsidRPr="00A77203">
        <w:t>porosimetry</w:t>
      </w:r>
      <w:proofErr w:type="spellEnd"/>
      <w:r w:rsidRPr="00A77203">
        <w:t xml:space="preserve"> (MIP). The pore size distribution ranges from 0.0036 to 950</w:t>
      </w:r>
      <w:r w:rsidR="00C9794F" w:rsidRPr="00A77203">
        <w:t xml:space="preserve"> </w:t>
      </w:r>
      <w:r w:rsidR="00C9794F" w:rsidRPr="00A77203">
        <w:rPr>
          <w:rFonts w:cs="Times New Roman"/>
        </w:rPr>
        <w:t>µ</w:t>
      </w:r>
      <w:r w:rsidRPr="00A77203">
        <w:t>m, with pressure ranging from 0 to 60,000psia.</w:t>
      </w:r>
      <w:r w:rsidR="00F64CD3" w:rsidRPr="00A77203">
        <w:rPr>
          <w:rFonts w:eastAsiaTheme="minorEastAsia" w:hint="eastAsia"/>
        </w:rPr>
        <w:t xml:space="preserve"> </w:t>
      </w:r>
      <w:r w:rsidRPr="00A77203">
        <w:t>In IC, TGA and MIP</w:t>
      </w:r>
      <w:r w:rsidR="00F64CD3" w:rsidRPr="00A77203">
        <w:t xml:space="preserve"> </w:t>
      </w:r>
      <w:r w:rsidR="00F64CD3" w:rsidRPr="00A77203">
        <w:rPr>
          <w:rFonts w:eastAsiaTheme="minorEastAsia" w:cs="Times New Roman"/>
        </w:rPr>
        <w:t>tests</w:t>
      </w:r>
      <w:r w:rsidRPr="00A77203">
        <w:t xml:space="preserve">, three duplicate samples were tested for each mix.  </w:t>
      </w:r>
    </w:p>
    <w:p w14:paraId="5D9215F7" w14:textId="77777777" w:rsidR="00943078" w:rsidRPr="00A77203" w:rsidRDefault="008741C9">
      <w:pPr>
        <w:pStyle w:val="2secondheading"/>
        <w:spacing w:before="120" w:after="120"/>
        <w:ind w:left="-2"/>
      </w:pPr>
      <w:r w:rsidRPr="00A77203">
        <w:t>2.4 Tests for durability performances subject to chloride attack and carbonation</w:t>
      </w:r>
    </w:p>
    <w:p w14:paraId="48617C06" w14:textId="193A83B7" w:rsidR="00943078" w:rsidRPr="00A77203" w:rsidRDefault="008741C9" w:rsidP="00E62B0E">
      <w:pPr>
        <w:pStyle w:val="1Content"/>
        <w:spacing w:before="120"/>
        <w:ind w:firstLineChars="0" w:firstLine="0"/>
      </w:pPr>
      <w:r w:rsidRPr="00A77203">
        <w:t xml:space="preserve">The chloride resistance of ULCC-LC3 was studied through rapid chloride migration (RCM) tests in accordance with Chinese standard GB/T 50082-2009 </w:t>
      </w:r>
      <w:r w:rsidRPr="00A77203">
        <w:fldChar w:fldCharType="begin"/>
      </w:r>
      <w:r w:rsidR="00ED308C" w:rsidRPr="00A77203">
        <w:instrText xml:space="preserve"> ADDIN EN.CITE &lt;EndNote&gt;&lt;Cite&gt;&lt;Year&gt;2009&lt;/Year&gt;&lt;RecNum&gt;2909&lt;/RecNum&gt;&lt;DisplayText&gt;[42]&lt;/DisplayText&gt;&lt;record&gt;&lt;rec-number&gt;2909&lt;/rec-number&gt;&lt;foreign-keys&gt;&lt;key app="EN" db-id="00t9e5faxwwtx6e0z24x20s4fw2vxzarsdds" timestamp="1667286458"&gt;2909&lt;/key&gt;&lt;/foreign-keys&gt;&lt;ref-type name="Standard"&gt;58&lt;/ref-type&gt;&lt;contributors&gt;&lt;/contributors&gt;&lt;titles&gt;&lt;title&gt;Standard for test methods of long-term performance and durability of ordinary concrete&lt;/title&gt;&lt;secondary-title&gt;GB/T 50082-2009&lt;/secondary-title&gt;&lt;/titles&gt;&lt;dates&gt;&lt;year&gt;2009&lt;/year&gt;&lt;/dates&gt;&lt;publisher&gt;AQSIQ Beijing, China&lt;/publisher&gt;&lt;urls&gt;&lt;/urls&gt;&lt;/record&gt;&lt;/Cite&gt;&lt;/EndNote&gt;</w:instrText>
      </w:r>
      <w:r w:rsidRPr="00A77203">
        <w:fldChar w:fldCharType="separate"/>
      </w:r>
      <w:r w:rsidR="00ED308C" w:rsidRPr="00A77203">
        <w:rPr>
          <w:noProof/>
        </w:rPr>
        <w:t>[42]</w:t>
      </w:r>
      <w:r w:rsidRPr="00A77203">
        <w:fldChar w:fldCharType="end"/>
      </w:r>
      <w:r w:rsidRPr="00A77203">
        <w:t xml:space="preserve">. Standard specimens, 100 mm in diameter and 50 mm in thickness, were cast for the first 6 groups listed in </w:t>
      </w:r>
      <w:r w:rsidRPr="00A77203">
        <w:fldChar w:fldCharType="begin"/>
      </w:r>
      <w:r w:rsidRPr="00A77203">
        <w:instrText xml:space="preserve"> REF _Ref118195249 \h </w:instrText>
      </w:r>
      <w:r w:rsidR="00A77203">
        <w:instrText xml:space="preserve"> \* MERGEFORMAT </w:instrText>
      </w:r>
      <w:r w:rsidRPr="00A77203">
        <w:fldChar w:fldCharType="separate"/>
      </w:r>
      <w:r w:rsidR="005F35E2" w:rsidRPr="00A77203">
        <w:t xml:space="preserve">Table </w:t>
      </w:r>
      <w:r w:rsidR="005F35E2" w:rsidRPr="00A77203">
        <w:rPr>
          <w:noProof/>
        </w:rPr>
        <w:t>3</w:t>
      </w:r>
      <w:r w:rsidRPr="00A77203">
        <w:fldChar w:fldCharType="end"/>
      </w:r>
      <w:r w:rsidRPr="00A77203">
        <w:t xml:space="preserve"> without PE fibers and were water-cured for 28 days. Three duplicate specimens were cast for each mix. Afterwards, the surfaces of the specimens were ground and immersed in a saturated NaOH solution for 24 hours. The unidirectional chloride penetration was ensured by applying an epoxy resin coating to the side surfaces of the specimens before the RCM tests. The following equation was used to evaluate the chloride resistance performance of the specimens:</w:t>
      </w:r>
    </w:p>
    <w:p w14:paraId="5EDFBD1B" w14:textId="26649CC2" w:rsidR="00943078" w:rsidRPr="00A77203" w:rsidRDefault="008741C9">
      <w:pPr>
        <w:pStyle w:val="AMDisplayEquation"/>
      </w:pPr>
      <w:r w:rsidRPr="00A77203">
        <w:tab/>
      </w:r>
      <w:r w:rsidR="007C296F" w:rsidRPr="00A77203">
        <w:rPr>
          <w:position w:val="-33"/>
        </w:rPr>
        <w:object w:dxaOrig="6643" w:dyaOrig="883" w14:anchorId="12E9A6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4.05pt;height:31.8pt" o:ole="">
            <v:imagedata r:id="rId14" o:title=""/>
          </v:shape>
          <o:OLEObject Type="Embed" ProgID="Equation.AxMath" ShapeID="_x0000_i1025" DrawAspect="Content" ObjectID="_1748153266" r:id="rId15"/>
        </w:object>
      </w:r>
      <w:r w:rsidRPr="00A77203">
        <w:tab/>
      </w:r>
      <w:r w:rsidRPr="00A77203">
        <w:fldChar w:fldCharType="begin"/>
      </w:r>
      <w:r w:rsidRPr="00A77203">
        <w:instrText xml:space="preserve"> MACROBUTTON AMMPlaceRM \* MERGEFORMAT </w:instrText>
      </w:r>
      <w:r w:rsidRPr="00A77203">
        <w:fldChar w:fldCharType="begin"/>
      </w:r>
      <w:r w:rsidRPr="00A77203">
        <w:instrText xml:space="preserve"> SEQ AMEqn \h \* MERGEFORMAT </w:instrText>
      </w:r>
      <w:r w:rsidRPr="00A77203">
        <w:fldChar w:fldCharType="end"/>
      </w:r>
      <w:r w:rsidRPr="00A77203">
        <w:instrText>(</w:instrText>
      </w:r>
      <w:fldSimple w:instr=" SEQ AMEqn \c \* Arabic \* MERGEFORMAT ">
        <w:r w:rsidR="005F35E2" w:rsidRPr="00A77203">
          <w:rPr>
            <w:noProof/>
          </w:rPr>
          <w:instrText>1</w:instrText>
        </w:r>
      </w:fldSimple>
      <w:r w:rsidRPr="00A77203">
        <w:instrText>)</w:instrText>
      </w:r>
      <w:r w:rsidRPr="00A77203">
        <w:fldChar w:fldCharType="end"/>
      </w:r>
    </w:p>
    <w:p w14:paraId="73BB13B0" w14:textId="77777777" w:rsidR="00943078" w:rsidRPr="00A77203" w:rsidRDefault="008741C9">
      <w:pPr>
        <w:pStyle w:val="1Content"/>
        <w:spacing w:before="120"/>
        <w:ind w:firstLineChars="0" w:firstLine="0"/>
      </w:pPr>
      <w:r w:rsidRPr="00A77203">
        <w:rPr>
          <w:lang w:val="en-GB"/>
        </w:rPr>
        <w:t xml:space="preserve">where </w:t>
      </w:r>
      <w:r w:rsidRPr="00A77203">
        <w:rPr>
          <w:i/>
          <w:iCs/>
          <w:lang w:val="en-GB"/>
        </w:rPr>
        <w:t>D</w:t>
      </w:r>
      <w:r w:rsidRPr="00A77203">
        <w:rPr>
          <w:i/>
          <w:iCs/>
          <w:vertAlign w:val="subscript"/>
          <w:lang w:val="en-GB"/>
        </w:rPr>
        <w:t>RCM</w:t>
      </w:r>
      <w:r w:rsidRPr="00A77203">
        <w:rPr>
          <w:lang w:val="en-GB"/>
        </w:rPr>
        <w:t xml:space="preserve"> denotes the non-steady-state chloride ion migration coefficient in m</w:t>
      </w:r>
      <w:r w:rsidRPr="00A77203">
        <w:rPr>
          <w:vertAlign w:val="superscript"/>
          <w:lang w:val="en-GB"/>
        </w:rPr>
        <w:t>2</w:t>
      </w:r>
      <w:r w:rsidRPr="00A77203">
        <w:rPr>
          <w:lang w:val="en-GB"/>
        </w:rPr>
        <w:t xml:space="preserve">/s, </w:t>
      </w:r>
      <w:r w:rsidRPr="00A77203">
        <w:rPr>
          <w:i/>
          <w:iCs/>
          <w:lang w:val="en-GB"/>
        </w:rPr>
        <w:t>U</w:t>
      </w:r>
      <w:r w:rsidRPr="00A77203">
        <w:rPr>
          <w:lang w:val="en-GB"/>
        </w:rPr>
        <w:t xml:space="preserve"> denotes the applied voltage in V, </w:t>
      </w:r>
      <w:r w:rsidRPr="00A77203">
        <w:rPr>
          <w:i/>
          <w:iCs/>
          <w:lang w:val="en-GB"/>
        </w:rPr>
        <w:t>T</w:t>
      </w:r>
      <w:r w:rsidRPr="00A77203">
        <w:rPr>
          <w:lang w:val="en-GB"/>
        </w:rPr>
        <w:t xml:space="preserve"> denotes the average value of initial and final temperatures of anodic solution in </w:t>
      </w:r>
      <w:r w:rsidRPr="00A77203">
        <w:rPr>
          <w:rFonts w:cs="Times New Roman"/>
        </w:rPr>
        <w:t>°</w:t>
      </w:r>
      <w:r w:rsidRPr="00A77203">
        <w:t xml:space="preserve">C, </w:t>
      </w:r>
      <w:r w:rsidRPr="00A77203">
        <w:rPr>
          <w:i/>
          <w:iCs/>
        </w:rPr>
        <w:t>L</w:t>
      </w:r>
      <w:r w:rsidRPr="00A77203">
        <w:t xml:space="preserve"> denotes the specimen thickness in mm, </w:t>
      </w:r>
      <w:proofErr w:type="spellStart"/>
      <w:r w:rsidRPr="00A77203">
        <w:rPr>
          <w:i/>
          <w:iCs/>
        </w:rPr>
        <w:t>X</w:t>
      </w:r>
      <w:r w:rsidRPr="00A77203">
        <w:rPr>
          <w:i/>
          <w:iCs/>
          <w:vertAlign w:val="subscript"/>
        </w:rPr>
        <w:t>d</w:t>
      </w:r>
      <w:proofErr w:type="spellEnd"/>
      <w:r w:rsidRPr="00A77203">
        <w:t xml:space="preserve"> denotes the average chloride penetration depth in mm and </w:t>
      </w:r>
      <w:r w:rsidRPr="00A77203">
        <w:rPr>
          <w:i/>
          <w:iCs/>
        </w:rPr>
        <w:t>t</w:t>
      </w:r>
      <w:r w:rsidRPr="00A77203">
        <w:t xml:space="preserve"> denotes the testing period in hours. </w:t>
      </w:r>
    </w:p>
    <w:p w14:paraId="6AEF48B6" w14:textId="74DBC989" w:rsidR="00943078" w:rsidRPr="00A77203" w:rsidRDefault="008741C9" w:rsidP="00E62B0E">
      <w:pPr>
        <w:pStyle w:val="1Content"/>
        <w:spacing w:before="120"/>
        <w:ind w:firstLineChars="0" w:firstLine="0"/>
        <w:rPr>
          <w:rFonts w:eastAsiaTheme="minorEastAsia"/>
          <w:lang w:val="en-GB"/>
        </w:rPr>
      </w:pPr>
      <w:r w:rsidRPr="00A77203">
        <w:rPr>
          <w:lang w:val="en-GB"/>
        </w:rPr>
        <w:t xml:space="preserve">The carbonation resistance of ULCC-LC3 was evaluated through accelerated carbonation tests (ACT) in accordance with Chinese standard GB/T50082-2009 </w:t>
      </w:r>
      <w:r w:rsidRPr="00A77203">
        <w:fldChar w:fldCharType="begin"/>
      </w:r>
      <w:r w:rsidR="00ED308C" w:rsidRPr="00A77203">
        <w:instrText xml:space="preserve"> ADDIN EN.CITE &lt;EndNote&gt;&lt;Cite&gt;&lt;Year&gt;2009&lt;/Year&gt;&lt;RecNum&gt;2909&lt;/RecNum&gt;&lt;DisplayText&gt;[42]&lt;/DisplayText&gt;&lt;record&gt;&lt;rec-number&gt;2909&lt;/rec-number&gt;&lt;foreign-keys&gt;&lt;key app="EN" db-id="00t9e5faxwwtx6e0z24x20s4fw2vxzarsdds" timestamp="1667286458"&gt;2909&lt;/key&gt;&lt;/foreign-keys&gt;&lt;ref-type name="Standard"&gt;58&lt;/ref-type&gt;&lt;contributors&gt;&lt;/contributors&gt;&lt;titles&gt;&lt;title&gt;Standard for test methods of long-term performance and durability of ordinary concrete&lt;/title&gt;&lt;secondary-title&gt;GB/T 50082-2009&lt;/secondary-title&gt;&lt;/titles&gt;&lt;dates&gt;&lt;year&gt;2009&lt;/year&gt;&lt;/dates&gt;&lt;publisher&gt;AQSIQ Beijing, China&lt;/publisher&gt;&lt;urls&gt;&lt;/urls&gt;&lt;/record&gt;&lt;/Cite&gt;&lt;/EndNote&gt;</w:instrText>
      </w:r>
      <w:r w:rsidRPr="00A77203">
        <w:fldChar w:fldCharType="separate"/>
      </w:r>
      <w:r w:rsidR="00ED308C" w:rsidRPr="00A77203">
        <w:rPr>
          <w:noProof/>
        </w:rPr>
        <w:t>[42]</w:t>
      </w:r>
      <w:r w:rsidRPr="00A77203">
        <w:fldChar w:fldCharType="end"/>
      </w:r>
      <w:r w:rsidRPr="00A77203">
        <w:rPr>
          <w:lang w:val="en-GB"/>
        </w:rPr>
        <w:t xml:space="preserve">. For the first 6 groups without PE </w:t>
      </w:r>
      <w:proofErr w:type="spellStart"/>
      <w:r w:rsidRPr="00A77203">
        <w:rPr>
          <w:lang w:val="en-GB"/>
        </w:rPr>
        <w:t>fiber</w:t>
      </w:r>
      <w:proofErr w:type="spellEnd"/>
      <w:r w:rsidRPr="00A77203">
        <w:rPr>
          <w:lang w:val="en-GB"/>
        </w:rPr>
        <w:t xml:space="preserve"> in </w:t>
      </w:r>
      <w:r w:rsidRPr="00A77203">
        <w:fldChar w:fldCharType="begin"/>
      </w:r>
      <w:r w:rsidRPr="00A77203">
        <w:instrText xml:space="preserve"> REF _Ref118195249 \h </w:instrText>
      </w:r>
      <w:r w:rsidR="00A77203">
        <w:instrText xml:space="preserve"> \* MERGEFORMAT </w:instrText>
      </w:r>
      <w:r w:rsidRPr="00A77203">
        <w:fldChar w:fldCharType="separate"/>
      </w:r>
      <w:r w:rsidR="005F35E2" w:rsidRPr="00A77203">
        <w:t xml:space="preserve">Table </w:t>
      </w:r>
      <w:r w:rsidR="005F35E2" w:rsidRPr="00A77203">
        <w:rPr>
          <w:noProof/>
        </w:rPr>
        <w:t>3</w:t>
      </w:r>
      <w:r w:rsidRPr="00A77203">
        <w:fldChar w:fldCharType="end"/>
      </w:r>
      <w:r w:rsidRPr="00A77203">
        <w:rPr>
          <w:lang w:val="en-GB"/>
        </w:rPr>
        <w:t xml:space="preserve">, 100 mm cubic specimens were cast to test carbonation depths on days 7, 28, 56, 84 and 112. 15 cubes were cast for each group, with 3 cubes being tested for a specific age. The specimens were moisture-cured at 20 °C and 95% RH for 26 days and then dried for 2 days at 60 °C. Prior to ACT, four side surfaces were coated with epoxy resin to ensure </w:t>
      </w:r>
      <w:proofErr w:type="spellStart"/>
      <w:r w:rsidRPr="00A77203">
        <w:rPr>
          <w:lang w:val="en-GB"/>
        </w:rPr>
        <w:t>uni</w:t>
      </w:r>
      <w:proofErr w:type="spellEnd"/>
      <w:r w:rsidRPr="00A77203">
        <w:rPr>
          <w:lang w:val="en-GB"/>
        </w:rPr>
        <w:t xml:space="preserve">-directional carbonation. The ACT was conducted in a carbonation chamber CCB-70W, where the temperature, relative humidity, and CO2 concentration were kept at 20 ± 2 °C, 70 ± 5%, and 20 ± 3%, respectively. The carbonation depths were measured by spraying a 1% phenolphthalein solution on the exposed surface of the split specimens. The carbonation depth of a specimen was calculated as the average of the carbonation depths of at least </w:t>
      </w:r>
      <w:r w:rsidRPr="00A77203">
        <w:rPr>
          <w:lang w:val="en-GB"/>
        </w:rPr>
        <w:lastRenderedPageBreak/>
        <w:t>20 measurement points.</w:t>
      </w:r>
    </w:p>
    <w:p w14:paraId="78C55F08" w14:textId="77777777" w:rsidR="00943078" w:rsidRPr="00A77203" w:rsidRDefault="008741C9">
      <w:pPr>
        <w:pStyle w:val="2secondheading"/>
        <w:spacing w:before="120" w:after="120"/>
        <w:ind w:left="-2"/>
      </w:pPr>
      <w:r w:rsidRPr="00A77203">
        <w:t xml:space="preserve">2.5 Life cycle assessment </w:t>
      </w:r>
    </w:p>
    <w:p w14:paraId="46DBABEB" w14:textId="5D4F0267" w:rsidR="00943078" w:rsidRPr="00A77203" w:rsidRDefault="008741C9" w:rsidP="00E62B0E">
      <w:pPr>
        <w:pStyle w:val="1Content"/>
        <w:spacing w:before="120"/>
        <w:ind w:firstLineChars="0" w:firstLine="0"/>
        <w:rPr>
          <w:rFonts w:eastAsiaTheme="minorEastAsia"/>
        </w:rPr>
      </w:pPr>
      <w:r w:rsidRPr="00A77203">
        <w:t xml:space="preserve">This study carried out a life cycle assessment (LCA) to evaluate the benefits of using LC3 in ultra-low calcium cement (ULCC) in reducing the carbon footprint and energy consumption of cementitious materials. The LCA was performed using the </w:t>
      </w:r>
      <w:proofErr w:type="spellStart"/>
      <w:r w:rsidRPr="00A77203">
        <w:t>GaBi</w:t>
      </w:r>
      <w:proofErr w:type="spellEnd"/>
      <w:r w:rsidRPr="00A77203">
        <w:t xml:space="preserve"> software, in accordance with the ISO 14040 </w:t>
      </w:r>
      <w:r w:rsidRPr="00A77203">
        <w:fldChar w:fldCharType="begin"/>
      </w:r>
      <w:r w:rsidR="00ED308C" w:rsidRPr="00A77203">
        <w:instrText xml:space="preserve"> ADDIN EN.CITE &lt;EndNote&gt;&lt;Cite&gt;&lt;Author&gt;Standardization&lt;/Author&gt;&lt;Year&gt;2006&lt;/Year&gt;&lt;RecNum&gt;2911&lt;/RecNum&gt;&lt;DisplayText&gt;[43]&lt;/DisplayText&gt;&lt;record&gt;&lt;rec-number&gt;2911&lt;/rec-number&gt;&lt;foreign-keys&gt;&lt;key app="EN" db-id="00t9e5faxwwtx6e0z24x20s4fw2vxzarsdds" timestamp="1667290768"&gt;2911&lt;/key&gt;&lt;/foreign-keys&gt;&lt;ref-type name="Book"&gt;6&lt;/ref-type&gt;&lt;contributors&gt;&lt;authors&gt;&lt;author&gt;International Organization for Standardization&lt;/author&gt;&lt;/authors&gt;&lt;/contributors&gt;&lt;titles&gt;&lt;title&gt;Environmental management: life cycle assessment; Principles and Framework&lt;/title&gt;&lt;/titles&gt;&lt;dates&gt;&lt;year&gt;2006&lt;/year&gt;&lt;/dates&gt;&lt;publisher&gt;ISO&lt;/publisher&gt;&lt;urls&gt;&lt;/urls&gt;&lt;/record&gt;&lt;/Cite&gt;&lt;/EndNote&gt;</w:instrText>
      </w:r>
      <w:r w:rsidRPr="00A77203">
        <w:fldChar w:fldCharType="separate"/>
      </w:r>
      <w:r w:rsidR="00ED308C" w:rsidRPr="00A77203">
        <w:rPr>
          <w:noProof/>
        </w:rPr>
        <w:t>[43]</w:t>
      </w:r>
      <w:r w:rsidRPr="00A77203">
        <w:fldChar w:fldCharType="end"/>
      </w:r>
      <w:r w:rsidRPr="00A77203">
        <w:t xml:space="preserve"> and ISO 14044 </w:t>
      </w:r>
      <w:r w:rsidRPr="00A77203">
        <w:fldChar w:fldCharType="begin"/>
      </w:r>
      <w:r w:rsidR="00ED308C" w:rsidRPr="00A77203">
        <w:instrText xml:space="preserve"> ADDIN EN.CITE &lt;EndNote&gt;&lt;Cite&gt;&lt;Author&gt;Standardization&lt;/Author&gt;&lt;Year&gt;2006&lt;/Year&gt;&lt;RecNum&gt;2913&lt;/RecNum&gt;&lt;DisplayText&gt;[44]&lt;/DisplayText&gt;&lt;record&gt;&lt;rec-number&gt;2913&lt;/rec-number&gt;&lt;foreign-keys&gt;&lt;key app="EN" db-id="00t9e5faxwwtx6e0z24x20s4fw2vxzarsdds" timestamp="1667290807"&gt;2913&lt;/key&gt;&lt;/foreign-keys&gt;&lt;ref-type name="Book"&gt;6&lt;/ref-type&gt;&lt;contributors&gt;&lt;authors&gt;&lt;author&gt;International Organization for Standardization&lt;/author&gt;&lt;/authors&gt;&lt;/contributors&gt;&lt;titles&gt;&lt;title&gt;Environmental management: life cycle assessment; requirements and guidelines&lt;/title&gt;&lt;/titles&gt;&lt;volume&gt;14044&lt;/volume&gt;&lt;dates&gt;&lt;year&gt;2006&lt;/year&gt;&lt;/dates&gt;&lt;publisher&gt;ISO Geneva, Switzerland&lt;/publisher&gt;&lt;urls&gt;&lt;/urls&gt;&lt;/record&gt;&lt;/Cite&gt;&lt;/EndNote&gt;</w:instrText>
      </w:r>
      <w:r w:rsidRPr="00A77203">
        <w:fldChar w:fldCharType="separate"/>
      </w:r>
      <w:r w:rsidR="00ED308C" w:rsidRPr="00A77203">
        <w:rPr>
          <w:noProof/>
        </w:rPr>
        <w:t>[44]</w:t>
      </w:r>
      <w:r w:rsidRPr="00A77203">
        <w:fldChar w:fldCharType="end"/>
      </w:r>
      <w:r w:rsidRPr="00A77203">
        <w:t xml:space="preserve"> standards. The system boundary was defined as "cradle to gate" and the functional unit was set as the production of 1 cubic meter of ULCC-LC3.</w:t>
      </w:r>
    </w:p>
    <w:p w14:paraId="745F3381" w14:textId="60E40747" w:rsidR="00943078" w:rsidRPr="00A77203" w:rsidRDefault="008741C9" w:rsidP="00E62B0E">
      <w:pPr>
        <w:pStyle w:val="1Content"/>
        <w:spacing w:before="120"/>
        <w:ind w:firstLineChars="0" w:firstLine="0"/>
      </w:pPr>
      <w:r w:rsidRPr="00A77203">
        <w:t>The LCA was performed for two groups: ULCC and 50-2:1. The carbon emissions and energy consumptions of the raw materials, including cement, water, calcined clay, limestone,</w:t>
      </w:r>
      <w:r w:rsidR="00C85760" w:rsidRPr="00A77203">
        <w:t xml:space="preserve"> </w:t>
      </w:r>
      <w:r w:rsidRPr="00A77203">
        <w:t>gypsum</w:t>
      </w:r>
      <w:r w:rsidR="00C85760" w:rsidRPr="00A77203">
        <w:t xml:space="preserve"> and superplasticizer</w:t>
      </w:r>
      <w:r w:rsidRPr="00A77203">
        <w:t xml:space="preserve">, were obtained from the </w:t>
      </w:r>
      <w:proofErr w:type="spellStart"/>
      <w:r w:rsidRPr="00A77203">
        <w:t>GaBi</w:t>
      </w:r>
      <w:proofErr w:type="spellEnd"/>
      <w:r w:rsidRPr="00A77203">
        <w:t xml:space="preserve"> software database and existing literature </w:t>
      </w:r>
      <w:r w:rsidR="00C85760" w:rsidRPr="00A77203">
        <w:fldChar w:fldCharType="begin"/>
      </w:r>
      <w:r w:rsidR="00ED308C" w:rsidRPr="00A77203">
        <w:instrText xml:space="preserve"> ADDIN EN.CITE &lt;EndNote&gt;&lt;Cite&gt;&lt;Author&gt;Yu&lt;/Author&gt;&lt;Year&gt;2018&lt;/Year&gt;&lt;RecNum&gt;2916&lt;/RecNum&gt;&lt;DisplayText&gt;[45]&lt;/DisplayText&gt;&lt;record&gt;&lt;rec-number&gt;2916&lt;/rec-number&gt;&lt;foreign-keys&gt;&lt;key app="EN" db-id="00t9e5faxwwtx6e0z24x20s4fw2vxzarsdds" timestamp="1667291742"&gt;2916&lt;/key&gt;&lt;/foreign-keys&gt;&lt;ref-type name="Journal Article"&gt;17&lt;/ref-type&gt;&lt;contributors&gt;&lt;authors&gt;&lt;author&gt;Yu, Jing&lt;/author&gt;&lt;author&gt;Yao, Jie&lt;/author&gt;&lt;author&gt;Lin, Xiuyi&lt;/author&gt;&lt;author&gt;Li, Hedong&lt;/author&gt;&lt;author&gt;Lam, Jeffery YK&lt;/author&gt;&lt;author&gt;Leung, Christopher KY&lt;/author&gt;&lt;author&gt;Sham, Ivan ML&lt;/author&gt;&lt;author&gt;Shih, Kaimin&lt;/author&gt;&lt;/authors&gt;&lt;/contributors&gt;&lt;titles&gt;&lt;title&gt;Tensile performance of sustainable Strain-Hardening Cementitious Composites with hybrid PVA and recycled PET fibers&lt;/title&gt;&lt;secondary-title&gt;Cement and Concrete Research&lt;/secondary-title&gt;&lt;/titles&gt;&lt;periodical&gt;&lt;full-title&gt;Cement and Concrete Research&lt;/full-title&gt;&lt;abbr-1&gt;Cem. Concr. Res.&lt;/abbr-1&gt;&lt;/periodical&gt;&lt;pages&gt;110-123&lt;/pages&gt;&lt;volume&gt;107&lt;/volume&gt;&lt;dates&gt;&lt;year&gt;2018&lt;/year&gt;&lt;/dates&gt;&lt;isbn&gt;0008-8846&lt;/isbn&gt;&lt;urls&gt;&lt;/urls&gt;&lt;/record&gt;&lt;/Cite&gt;&lt;/EndNote&gt;</w:instrText>
      </w:r>
      <w:r w:rsidR="00C85760" w:rsidRPr="00A77203">
        <w:fldChar w:fldCharType="separate"/>
      </w:r>
      <w:r w:rsidR="00ED308C" w:rsidRPr="00A77203">
        <w:rPr>
          <w:noProof/>
        </w:rPr>
        <w:t>[45]</w:t>
      </w:r>
      <w:r w:rsidR="00C85760" w:rsidRPr="00A77203">
        <w:fldChar w:fldCharType="end"/>
      </w:r>
      <w:r w:rsidR="00FA4342" w:rsidRPr="00A77203">
        <w:t>.</w:t>
      </w:r>
      <w:r w:rsidR="00C85760" w:rsidRPr="00A77203">
        <w:t xml:space="preserve"> </w:t>
      </w:r>
      <w:r w:rsidRPr="00A77203">
        <w:t xml:space="preserve">Silica fume and </w:t>
      </w:r>
      <w:proofErr w:type="spellStart"/>
      <w:r w:rsidRPr="00A77203">
        <w:t>cenosphere</w:t>
      </w:r>
      <w:proofErr w:type="spellEnd"/>
      <w:r w:rsidRPr="00A77203">
        <w:t xml:space="preserve"> were considered as by-products of silicon and coal-combustion production, respectively, and no additional processing was required before mixing.</w:t>
      </w:r>
      <w:r w:rsidR="00FA4342" w:rsidRPr="00A77203">
        <w:t xml:space="preserve"> </w:t>
      </w:r>
      <w:r w:rsidR="00FA4342" w:rsidRPr="00A77203">
        <w:fldChar w:fldCharType="begin"/>
      </w:r>
      <w:r w:rsidR="00FA4342" w:rsidRPr="00A77203">
        <w:instrText xml:space="preserve"> REF _Ref137477405 \h  \* MERGEFORMAT </w:instrText>
      </w:r>
      <w:r w:rsidR="00FA4342" w:rsidRPr="00A77203">
        <w:fldChar w:fldCharType="separate"/>
      </w:r>
      <w:r w:rsidR="005F35E2" w:rsidRPr="00A77203">
        <w:t xml:space="preserve">Table </w:t>
      </w:r>
      <w:r w:rsidR="005F35E2" w:rsidRPr="00A77203">
        <w:rPr>
          <w:noProof/>
        </w:rPr>
        <w:t>4</w:t>
      </w:r>
      <w:r w:rsidR="00FA4342" w:rsidRPr="00A77203">
        <w:fldChar w:fldCharType="end"/>
      </w:r>
      <w:r w:rsidR="00FA4342" w:rsidRPr="00A77203">
        <w:t xml:space="preserve"> presents the carbon footprint and energy consumption of raw materials.</w:t>
      </w:r>
    </w:p>
    <w:p w14:paraId="4F58E552" w14:textId="77777777" w:rsidR="00943078" w:rsidRPr="00A77203" w:rsidRDefault="008741C9">
      <w:pPr>
        <w:pStyle w:val="1Firstheading"/>
      </w:pPr>
      <w:r w:rsidRPr="00A77203">
        <w:t>Experimental results and discussions</w:t>
      </w:r>
    </w:p>
    <w:p w14:paraId="206253E2" w14:textId="77777777" w:rsidR="00943078" w:rsidRPr="00A77203" w:rsidRDefault="008741C9">
      <w:pPr>
        <w:pStyle w:val="2secondheading"/>
        <w:spacing w:before="120" w:after="120"/>
        <w:ind w:left="-2"/>
        <w:rPr>
          <w:lang w:eastAsia="zh-CN"/>
        </w:rPr>
      </w:pPr>
      <w:r w:rsidRPr="00A77203">
        <w:t xml:space="preserve">3.1 </w:t>
      </w:r>
      <w:bookmarkStart w:id="0" w:name="_Hlk108625840"/>
      <w:r w:rsidRPr="00A77203">
        <w:rPr>
          <w:lang w:eastAsia="zh-CN"/>
        </w:rPr>
        <w:t>Mechanical performances</w:t>
      </w:r>
    </w:p>
    <w:p w14:paraId="7738B773" w14:textId="2ECF869B" w:rsidR="00943078" w:rsidRPr="00A77203" w:rsidRDefault="008741C9" w:rsidP="00E62B0E">
      <w:pPr>
        <w:pStyle w:val="1Content"/>
        <w:spacing w:before="120"/>
        <w:ind w:firstLineChars="0" w:firstLine="0"/>
      </w:pPr>
      <w:r w:rsidRPr="00A77203">
        <w:fldChar w:fldCharType="begin"/>
      </w:r>
      <w:r w:rsidRPr="00A77203">
        <w:instrText xml:space="preserve"> REF _Ref118236282 \h </w:instrText>
      </w:r>
      <w:r w:rsidR="00A77203">
        <w:instrText xml:space="preserve"> \* MERGEFORMAT </w:instrText>
      </w:r>
      <w:r w:rsidRPr="00A77203">
        <w:fldChar w:fldCharType="separate"/>
      </w:r>
      <w:r w:rsidR="005F35E2" w:rsidRPr="00A77203">
        <w:t>Figure 3</w:t>
      </w:r>
      <w:r w:rsidRPr="00A77203">
        <w:fldChar w:fldCharType="end"/>
      </w:r>
      <w:r w:rsidRPr="00A77203">
        <w:t xml:space="preserve"> shows the compressive strengths of groups without PE fibers at 1, 3, 7, and 28 days. The trend of </w:t>
      </w:r>
      <w:proofErr w:type="gramStart"/>
      <w:r w:rsidRPr="00A77203">
        <w:t>the compressive</w:t>
      </w:r>
      <w:proofErr w:type="gramEnd"/>
      <w:r w:rsidRPr="00A77203">
        <w:t xml:space="preserve"> strength development over time changes due to the addition of LC3 in ULCC. On Day 1, the compressive strength of ULCC is 48.5% of the 28-day compressive strength, while the compressive strengths of groups with LC3 range from 22.6% to 31.9% of the 28-day compressive strengths. The 3-day compressive strengths of ULCC and 50-1:1 </w:t>
      </w:r>
      <w:proofErr w:type="gramStart"/>
      <w:r w:rsidRPr="00A77203">
        <w:t>are</w:t>
      </w:r>
      <w:proofErr w:type="gramEnd"/>
      <w:r w:rsidRPr="00A77203">
        <w:t xml:space="preserve"> 53.1% and 55.6% of their 28-day compressive strengths, respectively. The compressive strengths further increase to 91.5% and 95.1% of the 28-day compressive strengths on Day 7 for ULCC and 50-1:1, while the ratios of 7-day compressive strength to 28-day compressive strength for the remaining groups range from 72.1% to 78.9%. This indicates that the hydration process for ULCC and mixes with low calcined clay content is almost complete on Day 7, while there is still significant compressive strength development after Day 7 for mixes with high calcined clay content. This can be explained by the pozzolanic reaction of calcined clay, in which reactive silica and alumina in calcined clay react with portlandite, a hydration product of cement. The pozzolanic reaction occurs later than cement </w:t>
      </w:r>
      <w:r w:rsidRPr="00A77203">
        <w:lastRenderedPageBreak/>
        <w:t>hydration, so mixes with high calcined clay content generally show a delayed strength development.</w:t>
      </w:r>
    </w:p>
    <w:p w14:paraId="55E2B960" w14:textId="6A6BA945" w:rsidR="00943078" w:rsidRPr="00A77203" w:rsidRDefault="008741C9" w:rsidP="00E62B0E">
      <w:pPr>
        <w:pStyle w:val="1Content"/>
        <w:spacing w:before="120"/>
        <w:ind w:firstLineChars="0" w:firstLine="0"/>
      </w:pPr>
      <w:r w:rsidRPr="00A77203">
        <w:t xml:space="preserve">It is interesting to examine the impact of LC3 on the compressive strength of ULCC. As shown in </w:t>
      </w:r>
      <w:r w:rsidRPr="00A77203">
        <w:fldChar w:fldCharType="begin"/>
      </w:r>
      <w:r w:rsidRPr="00A77203">
        <w:instrText xml:space="preserve"> REF _Ref118236282 \h </w:instrText>
      </w:r>
      <w:r w:rsidR="00A77203">
        <w:instrText xml:space="preserve"> \* MERGEFORMAT </w:instrText>
      </w:r>
      <w:r w:rsidRPr="00A77203">
        <w:fldChar w:fldCharType="separate"/>
      </w:r>
      <w:r w:rsidR="005F35E2" w:rsidRPr="00A77203">
        <w:t>Figure 3</w:t>
      </w:r>
      <w:r w:rsidRPr="00A77203">
        <w:fldChar w:fldCharType="end"/>
      </w:r>
      <w:r w:rsidRPr="00A77203">
        <w:t xml:space="preserve">, the pronounced reductions in early compressive strength due to the addition of LC3 in ULCC only occur on Day 1. After that, there are no significant decreases in compressive strength </w:t>
      </w:r>
      <w:proofErr w:type="gramStart"/>
      <w:r w:rsidRPr="00A77203">
        <w:t>as a result of</w:t>
      </w:r>
      <w:proofErr w:type="gramEnd"/>
      <w:r w:rsidRPr="00A77203">
        <w:t xml:space="preserve"> replacing OPC with limestone and calcined clay. In fact, the compressive strength of the LC3 mixes is higher than that of ULCC on Day 28, except for the 50-1:1 group.</w:t>
      </w:r>
    </w:p>
    <w:p w14:paraId="75EE88CA" w14:textId="24ECAAAE" w:rsidR="00943078" w:rsidRPr="00A77203" w:rsidRDefault="008741C9" w:rsidP="00E62B0E">
      <w:pPr>
        <w:pStyle w:val="1Content"/>
        <w:spacing w:before="120"/>
        <w:ind w:firstLineChars="0" w:firstLine="0"/>
      </w:pPr>
      <w:r w:rsidRPr="00A77203">
        <w:fldChar w:fldCharType="begin"/>
      </w:r>
      <w:r w:rsidRPr="00A77203">
        <w:instrText xml:space="preserve"> REF _Ref118239490 \h </w:instrText>
      </w:r>
      <w:r w:rsidR="00A77203">
        <w:instrText xml:space="preserve"> \* MERGEFORMAT </w:instrText>
      </w:r>
      <w:r w:rsidRPr="00A77203">
        <w:fldChar w:fldCharType="separate"/>
      </w:r>
      <w:r w:rsidR="005F35E2" w:rsidRPr="00A77203">
        <w:t>Figure 4</w:t>
      </w:r>
      <w:r w:rsidRPr="00A77203">
        <w:fldChar w:fldCharType="end"/>
      </w:r>
      <w:r w:rsidRPr="00A77203">
        <w:t xml:space="preserve"> presents the effect of calcined clay and limestone on the 28-day compressive strength and elastic modulus of groups with and without PE fibers. Comparing </w:t>
      </w:r>
      <w:r w:rsidRPr="00A77203">
        <w:fldChar w:fldCharType="begin"/>
      </w:r>
      <w:r w:rsidRPr="00A77203">
        <w:instrText xml:space="preserve"> REF _Ref118239490 \h </w:instrText>
      </w:r>
      <w:r w:rsidR="00A77203">
        <w:instrText xml:space="preserve"> \* MERGEFORMAT </w:instrText>
      </w:r>
      <w:r w:rsidRPr="00A77203">
        <w:fldChar w:fldCharType="separate"/>
      </w:r>
      <w:r w:rsidR="005F35E2" w:rsidRPr="00A77203">
        <w:t>Figure 4</w:t>
      </w:r>
      <w:r w:rsidRPr="00A77203">
        <w:fldChar w:fldCharType="end"/>
      </w:r>
      <w:r w:rsidRPr="00A77203">
        <w:t xml:space="preserve">(a) to </w:t>
      </w:r>
      <w:r w:rsidRPr="00A77203">
        <w:fldChar w:fldCharType="begin"/>
      </w:r>
      <w:r w:rsidRPr="00A77203">
        <w:instrText xml:space="preserve"> REF _Ref118239490 \h </w:instrText>
      </w:r>
      <w:r w:rsidR="00A77203">
        <w:instrText xml:space="preserve"> \* MERGEFORMAT </w:instrText>
      </w:r>
      <w:r w:rsidRPr="00A77203">
        <w:fldChar w:fldCharType="separate"/>
      </w:r>
      <w:r w:rsidR="005F35E2" w:rsidRPr="00A77203">
        <w:t>Figure 4</w:t>
      </w:r>
      <w:r w:rsidRPr="00A77203">
        <w:fldChar w:fldCharType="end"/>
      </w:r>
      <w:r w:rsidRPr="00A77203">
        <w:t xml:space="preserve">(b), </w:t>
      </w:r>
      <w:proofErr w:type="gramStart"/>
      <w:r w:rsidRPr="00A77203">
        <w:t>it is clear that the</w:t>
      </w:r>
      <w:proofErr w:type="gramEnd"/>
      <w:r w:rsidRPr="00A77203">
        <w:t xml:space="preserve"> elastic modulus increases significantly from around 10 </w:t>
      </w:r>
      <w:proofErr w:type="spellStart"/>
      <w:r w:rsidRPr="00A77203">
        <w:t>GPa</w:t>
      </w:r>
      <w:proofErr w:type="spellEnd"/>
      <w:r w:rsidRPr="00A77203">
        <w:t xml:space="preserve"> to around 17 </w:t>
      </w:r>
      <w:proofErr w:type="spellStart"/>
      <w:r w:rsidRPr="00A77203">
        <w:t>GPa</w:t>
      </w:r>
      <w:proofErr w:type="spellEnd"/>
      <w:r w:rsidRPr="00A77203">
        <w:t xml:space="preserve"> by adding PE fibers. Note that the elastic modulus can be substantially reduced by replacing OPC with calcined clay and limestone in groups without PE fibers, as shown in </w:t>
      </w:r>
      <w:r w:rsidRPr="00A77203">
        <w:fldChar w:fldCharType="begin"/>
      </w:r>
      <w:r w:rsidRPr="00A77203">
        <w:instrText xml:space="preserve"> REF _Ref118239490 \h </w:instrText>
      </w:r>
      <w:r w:rsidR="00A77203">
        <w:instrText xml:space="preserve"> \* MERGEFORMAT </w:instrText>
      </w:r>
      <w:r w:rsidRPr="00A77203">
        <w:fldChar w:fldCharType="separate"/>
      </w:r>
      <w:r w:rsidR="005F35E2" w:rsidRPr="00A77203">
        <w:t>Figure 4</w:t>
      </w:r>
      <w:r w:rsidRPr="00A77203">
        <w:fldChar w:fldCharType="end"/>
      </w:r>
      <w:r w:rsidRPr="00A77203">
        <w:t xml:space="preserve">(a), but LC3 does not significantly decrease the elastic modulus for groups with PE fibers, as shown in </w:t>
      </w:r>
      <w:r w:rsidRPr="00A77203">
        <w:fldChar w:fldCharType="begin"/>
      </w:r>
      <w:r w:rsidRPr="00A77203">
        <w:instrText xml:space="preserve"> REF _Ref118239490 \h </w:instrText>
      </w:r>
      <w:r w:rsidR="00A77203">
        <w:instrText xml:space="preserve"> \* MERGEFORMAT </w:instrText>
      </w:r>
      <w:r w:rsidRPr="00A77203">
        <w:fldChar w:fldCharType="separate"/>
      </w:r>
      <w:r w:rsidR="005F35E2" w:rsidRPr="00A77203">
        <w:t>Figure 4</w:t>
      </w:r>
      <w:r w:rsidRPr="00A77203">
        <w:fldChar w:fldCharType="end"/>
      </w:r>
      <w:r w:rsidRPr="00A77203">
        <w:t xml:space="preserve">(b). The results in </w:t>
      </w:r>
      <w:r w:rsidRPr="00A77203">
        <w:fldChar w:fldCharType="begin"/>
      </w:r>
      <w:r w:rsidRPr="00A77203">
        <w:instrText xml:space="preserve"> REF _Ref118239490 \h </w:instrText>
      </w:r>
      <w:r w:rsidR="00A77203">
        <w:instrText xml:space="preserve"> \* MERGEFORMAT </w:instrText>
      </w:r>
      <w:r w:rsidRPr="00A77203">
        <w:fldChar w:fldCharType="separate"/>
      </w:r>
      <w:r w:rsidR="005F35E2" w:rsidRPr="00A77203">
        <w:t>Figure 4</w:t>
      </w:r>
      <w:r w:rsidRPr="00A77203">
        <w:fldChar w:fldCharType="end"/>
      </w:r>
      <w:r w:rsidRPr="00A77203">
        <w:t xml:space="preserve"> provide evidence for the use of PE fibers in increasing the elastic modulus of ULCC-LC3. The 28-day compressive strength of groups with PE fibers increases due to the inclusion of LC3, </w:t>
      </w:r>
      <w:proofErr w:type="gramStart"/>
      <w:r w:rsidRPr="00A77203">
        <w:t>with the exception of</w:t>
      </w:r>
      <w:proofErr w:type="gramEnd"/>
      <w:r w:rsidRPr="00A77203">
        <w:t xml:space="preserve"> the 50-1:1-1 group. This is </w:t>
      </w:r>
      <w:proofErr w:type="gramStart"/>
      <w:r w:rsidRPr="00A77203">
        <w:t>similar to</w:t>
      </w:r>
      <w:proofErr w:type="gramEnd"/>
      <w:r w:rsidRPr="00A77203">
        <w:t xml:space="preserve"> the trend observed in groups without PE fibers.</w:t>
      </w:r>
    </w:p>
    <w:p w14:paraId="0F405709" w14:textId="09178366" w:rsidR="00943078" w:rsidRPr="00A77203" w:rsidRDefault="008741C9" w:rsidP="00E62B0E">
      <w:pPr>
        <w:pStyle w:val="1Content"/>
        <w:spacing w:before="120"/>
        <w:ind w:firstLineChars="0" w:firstLine="0"/>
      </w:pPr>
      <w:r w:rsidRPr="00A77203">
        <w:t xml:space="preserve">The tensile properties, including cracked stress, tensile strength, tensile strain, and strain energy of groups with PE fibers are presented in </w:t>
      </w:r>
      <w:r w:rsidRPr="00A77203">
        <w:fldChar w:fldCharType="begin"/>
      </w:r>
      <w:r w:rsidRPr="00A77203">
        <w:instrText xml:space="preserve"> REF _Ref118242642 \h </w:instrText>
      </w:r>
      <w:r w:rsidR="00A77203">
        <w:instrText xml:space="preserve"> \* MERGEFORMAT </w:instrText>
      </w:r>
      <w:r w:rsidRPr="00A77203">
        <w:fldChar w:fldCharType="separate"/>
      </w:r>
      <w:r w:rsidR="005F35E2" w:rsidRPr="00A77203">
        <w:t>Figure 5</w:t>
      </w:r>
      <w:r w:rsidRPr="00A77203">
        <w:fldChar w:fldCharType="end"/>
      </w:r>
      <w:r w:rsidRPr="00A77203">
        <w:t xml:space="preserve">. As shown in </w:t>
      </w:r>
      <w:r w:rsidRPr="00A77203">
        <w:fldChar w:fldCharType="begin"/>
      </w:r>
      <w:r w:rsidRPr="00A77203">
        <w:instrText xml:space="preserve"> REF _Ref118242642 \h </w:instrText>
      </w:r>
      <w:r w:rsidR="00A77203">
        <w:instrText xml:space="preserve"> \* MERGEFORMAT </w:instrText>
      </w:r>
      <w:r w:rsidRPr="00A77203">
        <w:fldChar w:fldCharType="separate"/>
      </w:r>
      <w:r w:rsidR="005F35E2" w:rsidRPr="00A77203">
        <w:t>Figure 5</w:t>
      </w:r>
      <w:r w:rsidRPr="00A77203">
        <w:fldChar w:fldCharType="end"/>
      </w:r>
      <w:r w:rsidRPr="00A77203">
        <w:t xml:space="preserve"> (a), using LC3 has a beneficial effect on increasing cracked stress. This is because the cracked strength is dependent on the pore size of the cementitious material. The pore structure can be refined by calcined clay, limestone, and the product of the pozzolanic reaction, CASH gel. As shown in </w:t>
      </w:r>
      <w:r w:rsidRPr="00A77203">
        <w:fldChar w:fldCharType="begin"/>
      </w:r>
      <w:r w:rsidRPr="00A77203">
        <w:instrText xml:space="preserve"> REF _Ref118242642 \h </w:instrText>
      </w:r>
      <w:r w:rsidR="00A77203">
        <w:instrText xml:space="preserve"> \* MERGEFORMAT </w:instrText>
      </w:r>
      <w:r w:rsidRPr="00A77203">
        <w:fldChar w:fldCharType="separate"/>
      </w:r>
      <w:r w:rsidR="005F35E2" w:rsidRPr="00A77203">
        <w:t>Figure 5</w:t>
      </w:r>
      <w:r w:rsidRPr="00A77203">
        <w:fldChar w:fldCharType="end"/>
      </w:r>
      <w:r w:rsidRPr="00A77203">
        <w:t>(b), the tensile strength is also significantly increased by replacing OPC with calcined clay and limestone</w:t>
      </w:r>
      <w:r w:rsidR="00981E36" w:rsidRPr="00A77203">
        <w:t>, which can also be contributed by the pore size refinement effect.</w:t>
      </w:r>
      <w:r w:rsidRPr="00A77203">
        <w:t xml:space="preserve"> Furthermore, the tensile strain can be decreased from 5.3% to 4.5% by using calcined clay</w:t>
      </w:r>
      <w:r w:rsidR="00AA32BE" w:rsidRPr="00A77203">
        <w:t xml:space="preserve"> as shown in </w:t>
      </w:r>
      <w:r w:rsidR="00AA32BE" w:rsidRPr="00A77203">
        <w:fldChar w:fldCharType="begin"/>
      </w:r>
      <w:r w:rsidR="00AA32BE" w:rsidRPr="00A77203">
        <w:instrText xml:space="preserve"> REF _Ref118242642 \h  \* MERGEFORMAT </w:instrText>
      </w:r>
      <w:r w:rsidR="00AA32BE" w:rsidRPr="00A77203">
        <w:fldChar w:fldCharType="separate"/>
      </w:r>
      <w:r w:rsidR="005F35E2" w:rsidRPr="00A77203">
        <w:t>Figure 5</w:t>
      </w:r>
      <w:r w:rsidR="00AA32BE" w:rsidRPr="00A77203">
        <w:fldChar w:fldCharType="end"/>
      </w:r>
      <w:r w:rsidR="00AA32BE" w:rsidRPr="00A77203">
        <w:t>(c)</w:t>
      </w:r>
      <w:r w:rsidRPr="00A77203">
        <w:t xml:space="preserve">. </w:t>
      </w:r>
      <w:r w:rsidR="00AA32BE" w:rsidRPr="00A77203">
        <w:t>The reason for this phenomenon need</w:t>
      </w:r>
      <w:r w:rsidR="00BF7D8D" w:rsidRPr="00A77203">
        <w:t>s</w:t>
      </w:r>
      <w:r w:rsidR="00AA32BE" w:rsidRPr="00A77203">
        <w:t xml:space="preserve"> further investigation. </w:t>
      </w:r>
      <w:r w:rsidRPr="00A77203">
        <w:t>The strain energy of ULCC-1 can increase by 12.9% to 34.1% when OPC is replaced by calcined clay and limestone</w:t>
      </w:r>
      <w:r w:rsidR="00AA32BE" w:rsidRPr="00A77203">
        <w:t xml:space="preserve"> as shown in </w:t>
      </w:r>
      <w:r w:rsidR="00AA32BE" w:rsidRPr="00A77203">
        <w:fldChar w:fldCharType="begin"/>
      </w:r>
      <w:r w:rsidR="00AA32BE" w:rsidRPr="00A77203">
        <w:instrText xml:space="preserve"> REF _Ref118242642 \h  \* MERGEFORMAT </w:instrText>
      </w:r>
      <w:r w:rsidR="00AA32BE" w:rsidRPr="00A77203">
        <w:fldChar w:fldCharType="separate"/>
      </w:r>
      <w:r w:rsidR="005F35E2" w:rsidRPr="00A77203">
        <w:t>Figure 5</w:t>
      </w:r>
      <w:r w:rsidR="00AA32BE" w:rsidRPr="00A77203">
        <w:fldChar w:fldCharType="end"/>
      </w:r>
      <w:r w:rsidR="00AA32BE" w:rsidRPr="00A77203">
        <w:t xml:space="preserve">(d), indicating the strain energy is controlled by the increase in tensile strength despite the decline in tensile strain for ULCC-LC3. A higher strain </w:t>
      </w:r>
      <w:r w:rsidR="00AA32BE" w:rsidRPr="00A77203">
        <w:lastRenderedPageBreak/>
        <w:t>energy is beneficial for increasing the energy absorption capacity of cementitious composite.</w:t>
      </w:r>
      <w:r w:rsidR="00ED200A" w:rsidRPr="00A77203">
        <w:rPr>
          <w:rFonts w:eastAsiaTheme="minorEastAsia" w:hint="eastAsia"/>
        </w:rPr>
        <w:t xml:space="preserve"> </w:t>
      </w:r>
      <w:r w:rsidRPr="00A77203">
        <w:t>In conclusion, the use of LC3 in ULCC is generally beneficial in terms of compressive strength, elastic modulus, and tensile properties.</w:t>
      </w:r>
    </w:p>
    <w:p w14:paraId="3257AA5E" w14:textId="05E3AD00" w:rsidR="00943078" w:rsidRPr="00A77203" w:rsidRDefault="008741C9">
      <w:pPr>
        <w:pStyle w:val="2secondheading"/>
        <w:spacing w:before="120" w:after="120"/>
        <w:ind w:left="-2"/>
      </w:pPr>
      <w:r w:rsidRPr="00A77203">
        <w:t>3.2 IC, MIP and TGA</w:t>
      </w:r>
      <w:r w:rsidR="00E62B0E" w:rsidRPr="00A77203">
        <w:t xml:space="preserve"> tests</w:t>
      </w:r>
    </w:p>
    <w:p w14:paraId="682FB788" w14:textId="767D34BD" w:rsidR="00943078" w:rsidRPr="00A77203" w:rsidRDefault="008741C9" w:rsidP="00E62B0E">
      <w:pPr>
        <w:pStyle w:val="1Content"/>
        <w:spacing w:before="120"/>
        <w:ind w:firstLineChars="0" w:firstLine="0"/>
      </w:pPr>
      <w:r w:rsidRPr="00A77203">
        <w:fldChar w:fldCharType="begin"/>
      </w:r>
      <w:r w:rsidRPr="00A77203">
        <w:instrText xml:space="preserve"> REF _Ref118315869 \h </w:instrText>
      </w:r>
      <w:r w:rsidR="00A77203">
        <w:instrText xml:space="preserve"> \* MERGEFORMAT </w:instrText>
      </w:r>
      <w:r w:rsidRPr="00A77203">
        <w:fldChar w:fldCharType="separate"/>
      </w:r>
      <w:r w:rsidR="005F35E2" w:rsidRPr="00A77203">
        <w:t>Figure 6</w:t>
      </w:r>
      <w:r w:rsidRPr="00A77203">
        <w:fldChar w:fldCharType="end"/>
      </w:r>
      <w:r w:rsidRPr="00A77203">
        <w:t xml:space="preserve"> presents the heat evolution rate per gram of solid and heat evolved per gram of solid in IC tests. As shown in </w:t>
      </w:r>
      <w:r w:rsidRPr="00A77203">
        <w:fldChar w:fldCharType="begin"/>
      </w:r>
      <w:r w:rsidRPr="00A77203">
        <w:instrText xml:space="preserve"> REF _Ref118315869 \h </w:instrText>
      </w:r>
      <w:r w:rsidR="00A77203">
        <w:instrText xml:space="preserve"> \* MERGEFORMAT </w:instrText>
      </w:r>
      <w:r w:rsidRPr="00A77203">
        <w:fldChar w:fldCharType="separate"/>
      </w:r>
      <w:r w:rsidR="005F35E2" w:rsidRPr="00A77203">
        <w:t>Figure 6</w:t>
      </w:r>
      <w:r w:rsidRPr="00A77203">
        <w:fldChar w:fldCharType="end"/>
      </w:r>
      <w:r w:rsidRPr="00A77203">
        <w:t>(a), there is only one peak corresponding to the hydration of CaO</w:t>
      </w:r>
      <w:r w:rsidRPr="00A77203">
        <w:rPr>
          <w:rFonts w:cs="Times New Roman"/>
        </w:rPr>
        <w:t>‧3</w:t>
      </w:r>
      <w:r w:rsidRPr="00A77203">
        <w:rPr>
          <w:rFonts w:eastAsiaTheme="minorEastAsia" w:cs="Times New Roman"/>
        </w:rPr>
        <w:t>SiO</w:t>
      </w:r>
      <w:r w:rsidRPr="00A77203">
        <w:rPr>
          <w:rFonts w:eastAsiaTheme="minorEastAsia" w:cs="Times New Roman"/>
          <w:vertAlign w:val="subscript"/>
        </w:rPr>
        <w:t>2</w:t>
      </w:r>
      <w:r w:rsidRPr="00A77203">
        <w:rPr>
          <w:rFonts w:eastAsiaTheme="minorEastAsia" w:cs="Times New Roman"/>
        </w:rPr>
        <w:t xml:space="preserve"> (C3S)</w:t>
      </w:r>
      <w:r w:rsidRPr="00A77203">
        <w:t xml:space="preserve"> for ULCC. For mixes with LC3, two hydration peaks can be seen. The first peak corresponds to the hydration of silicate, and the second is the aluminate peak </w:t>
      </w:r>
      <w:r w:rsidRPr="00A77203">
        <w:fldChar w:fldCharType="begin"/>
      </w:r>
      <w:r w:rsidR="00ED308C" w:rsidRPr="00A77203">
        <w:instrText xml:space="preserve"> ADDIN EN.CITE &lt;EndNote&gt;&lt;Cite&gt;&lt;Author&gt;Avet&lt;/Author&gt;&lt;Year&gt;2018&lt;/Year&gt;&lt;RecNum&gt;2929&lt;/RecNum&gt;&lt;DisplayText&gt;[46]&lt;/DisplayText&gt;&lt;record&gt;&lt;rec-number&gt;2929&lt;/rec-number&gt;&lt;foreign-keys&gt;&lt;key app="EN" db-id="00t9e5faxwwtx6e0z24x20s4fw2vxzarsdds" timestamp="1667539532"&gt;2929&lt;/key&gt;&lt;/foreign-keys&gt;&lt;ref-type name="Journal Article"&gt;17&lt;/ref-type&gt;&lt;contributors&gt;&lt;authors&gt;&lt;author&gt;Avet, François&lt;/author&gt;&lt;author&gt;Scrivener, Karen&lt;/author&gt;&lt;/authors&gt;&lt;/contributors&gt;&lt;titles&gt;&lt;title&gt;Investigation of the calcined kaolinite content on the hydration of Limestone Calcined Clay Cement (LC3)&lt;/title&gt;&lt;secondary-title&gt;Cement and Concrete Research&lt;/secondary-title&gt;&lt;/titles&gt;&lt;periodical&gt;&lt;full-title&gt;Cement and Concrete Research&lt;/full-title&gt;&lt;abbr-1&gt;Cem. Concr. Res.&lt;/abbr-1&gt;&lt;/periodical&gt;&lt;pages&gt;124-135&lt;/pages&gt;&lt;volume&gt;107&lt;/volume&gt;&lt;dates&gt;&lt;year&gt;2018&lt;/year&gt;&lt;/dates&gt;&lt;isbn&gt;0008-8846&lt;/isbn&gt;&lt;urls&gt;&lt;/urls&gt;&lt;/record&gt;&lt;/Cite&gt;&lt;/EndNote&gt;</w:instrText>
      </w:r>
      <w:r w:rsidRPr="00A77203">
        <w:fldChar w:fldCharType="separate"/>
      </w:r>
      <w:r w:rsidR="00ED308C" w:rsidRPr="00A77203">
        <w:rPr>
          <w:noProof/>
        </w:rPr>
        <w:t>[46]</w:t>
      </w:r>
      <w:r w:rsidRPr="00A77203">
        <w:fldChar w:fldCharType="end"/>
      </w:r>
      <w:r w:rsidRPr="00A77203">
        <w:t xml:space="preserve">. The silicate peak of ULCC occurs around 14 hours, while the first silicate peak of ULCC-LC3 occurs around 6-7 hours, which can be attributed to the "filler effect" of calcined clay and limestone, and the strong nucleation facilitated by the high specific surface area of calcined clay. As a result, the hydration of ULCC-LC3 is accelerated and the second aluminate peak is heightened. </w:t>
      </w:r>
      <w:r w:rsidRPr="00A77203">
        <w:fldChar w:fldCharType="begin"/>
      </w:r>
      <w:r w:rsidRPr="00A77203">
        <w:instrText xml:space="preserve"> REF _Ref118315869 \h </w:instrText>
      </w:r>
      <w:r w:rsidR="00A77203">
        <w:instrText xml:space="preserve"> \* MERGEFORMAT </w:instrText>
      </w:r>
      <w:r w:rsidRPr="00A77203">
        <w:fldChar w:fldCharType="separate"/>
      </w:r>
      <w:r w:rsidR="005F35E2" w:rsidRPr="00A77203">
        <w:t>Figure 6</w:t>
      </w:r>
      <w:r w:rsidRPr="00A77203">
        <w:fldChar w:fldCharType="end"/>
      </w:r>
      <w:r w:rsidRPr="00A77203">
        <w:t xml:space="preserve">(a) shows that the maximum peak of ULCC-LC3 is lower compared to ULCC. This can be explained by two reasons. Firstly, the content of C3S, which is an important source of hydration heat, is reduced by using LC3 in ULCC. Secondly, the interaction between silica fume and </w:t>
      </w:r>
      <w:proofErr w:type="spellStart"/>
      <w:r w:rsidRPr="00A77203">
        <w:t>cenosphere</w:t>
      </w:r>
      <w:proofErr w:type="spellEnd"/>
      <w:r w:rsidRPr="00A77203">
        <w:t xml:space="preserve"> (fly ash) can significantly retard the hydration of OPC as found in </w:t>
      </w:r>
      <w:r w:rsidRPr="00A77203">
        <w:rPr>
          <w:color w:val="000000" w:themeColor="text1"/>
        </w:rPr>
        <w:fldChar w:fldCharType="begin"/>
      </w:r>
      <w:r w:rsidR="00ED308C" w:rsidRPr="00A77203">
        <w:rPr>
          <w:color w:val="000000" w:themeColor="text1"/>
        </w:rPr>
        <w:instrText xml:space="preserve"> ADDIN EN.CITE &lt;EndNote&gt;&lt;Cite&gt;&lt;Author&gt;Langan&lt;/Author&gt;&lt;Year&gt;2002&lt;/Year&gt;&lt;RecNum&gt;2931&lt;/RecNum&gt;&lt;DisplayText&gt;[47]&lt;/DisplayText&gt;&lt;record&gt;&lt;rec-number&gt;2931&lt;/rec-number&gt;&lt;foreign-keys&gt;&lt;key app="EN" db-id="00t9e5faxwwtx6e0z24x20s4fw2vxzarsdds" timestamp="1667540833"&gt;2931&lt;/key&gt;&lt;/foreign-keys&gt;&lt;ref-type name="Journal Article"&gt;17&lt;/ref-type&gt;&lt;contributors&gt;&lt;authors&gt;&lt;author&gt;Langan, BW&lt;/author&gt;&lt;author&gt;Weng, K&lt;/author&gt;&lt;author&gt;Ward, MA&lt;/author&gt;&lt;/authors&gt;&lt;/contributors&gt;&lt;titles&gt;&lt;title&gt;Effect of silica fume and fly ash on heat of hydration of Portland cement&lt;/title&gt;&lt;secondary-title&gt;Cement and Concrete research&lt;/secondary-title&gt;&lt;/titles&gt;&lt;periodical&gt;&lt;full-title&gt;Cement and Concrete Research&lt;/full-title&gt;&lt;abbr-1&gt;Cem. Concr. Res.&lt;/abbr-1&gt;&lt;/periodical&gt;&lt;pages&gt;1045-1051&lt;/pages&gt;&lt;volume&gt;32&lt;/volume&gt;&lt;number&gt;7&lt;/number&gt;&lt;dates&gt;&lt;year&gt;2002&lt;/year&gt;&lt;/dates&gt;&lt;isbn&gt;0008-8846&lt;/isbn&gt;&lt;urls&gt;&lt;/urls&gt;&lt;/record&gt;&lt;/Cite&gt;&lt;/EndNote&gt;</w:instrText>
      </w:r>
      <w:r w:rsidRPr="00A77203">
        <w:rPr>
          <w:color w:val="000000" w:themeColor="text1"/>
        </w:rPr>
        <w:fldChar w:fldCharType="separate"/>
      </w:r>
      <w:r w:rsidR="00ED308C" w:rsidRPr="00A77203">
        <w:rPr>
          <w:noProof/>
          <w:color w:val="000000" w:themeColor="text1"/>
        </w:rPr>
        <w:t>[47]</w:t>
      </w:r>
      <w:r w:rsidRPr="00A77203">
        <w:rPr>
          <w:color w:val="000000" w:themeColor="text1"/>
        </w:rPr>
        <w:fldChar w:fldCharType="end"/>
      </w:r>
      <w:r w:rsidRPr="00A77203">
        <w:rPr>
          <w:color w:val="000000" w:themeColor="text1"/>
        </w:rPr>
        <w:t xml:space="preserve">. </w:t>
      </w:r>
      <w:r w:rsidRPr="00A77203">
        <w:fldChar w:fldCharType="begin"/>
      </w:r>
      <w:r w:rsidRPr="00A77203">
        <w:instrText xml:space="preserve"> REF _Ref118315869 \h </w:instrText>
      </w:r>
      <w:r w:rsidR="00A77203">
        <w:instrText xml:space="preserve"> \* MERGEFORMAT </w:instrText>
      </w:r>
      <w:r w:rsidRPr="00A77203">
        <w:fldChar w:fldCharType="separate"/>
      </w:r>
      <w:r w:rsidR="005F35E2" w:rsidRPr="00A77203">
        <w:t>Figure 6</w:t>
      </w:r>
      <w:r w:rsidRPr="00A77203">
        <w:fldChar w:fldCharType="end"/>
      </w:r>
      <w:r w:rsidRPr="00A77203">
        <w:t xml:space="preserve">(b) shows that the cumulative heat released decreases as the replacement level of OPC with calcined clay and limestone increases, or the proportion of OPC decreases, correlated with the reduced content of clinker and C3S. In conclusion, a significant dilution effect </w:t>
      </w:r>
      <w:r w:rsidRPr="00A77203">
        <w:fldChar w:fldCharType="begin"/>
      </w:r>
      <w:r w:rsidR="00ED308C" w:rsidRPr="00A77203">
        <w:instrText xml:space="preserve"> ADDIN EN.CITE &lt;EndNote&gt;&lt;Cite&gt;&lt;Author&gt;Briki&lt;/Author&gt;&lt;Year&gt;2021&lt;/Year&gt;&lt;RecNum&gt;2933&lt;/RecNum&gt;&lt;DisplayText&gt;[48]&lt;/DisplayText&gt;&lt;record&gt;&lt;rec-number&gt;2933&lt;/rec-number&gt;&lt;foreign-keys&gt;&lt;key app="EN" db-id="00t9e5faxwwtx6e0z24x20s4fw2vxzarsdds" timestamp="1667541228"&gt;2933&lt;/key&gt;&lt;/foreign-keys&gt;&lt;ref-type name="Journal Article"&gt;17&lt;/ref-type&gt;&lt;contributors&gt;&lt;authors&gt;&lt;author&gt;Briki, Yosra&lt;/author&gt;&lt;author&gt;Zajac, Maciej&lt;/author&gt;&lt;author&gt;Haha, Mohsen Ben&lt;/author&gt;&lt;author&gt;Scrivener, Karen&lt;/author&gt;&lt;/authors&gt;&lt;/contributors&gt;&lt;titles&gt;&lt;title&gt;Impact of limestone fineness on cement hydration at early age&lt;/title&gt;&lt;secondary-title&gt;Cement and Concrete Research&lt;/secondary-title&gt;&lt;/titles&gt;&lt;periodical&gt;&lt;full-title&gt;Cement and Concrete Research&lt;/full-title&gt;&lt;abbr-1&gt;Cem. Concr. Res.&lt;/abbr-1&gt;&lt;/periodical&gt;&lt;pages&gt;106515&lt;/pages&gt;&lt;volume&gt;147&lt;/volume&gt;&lt;dates&gt;&lt;year&gt;2021&lt;/year&gt;&lt;/dates&gt;&lt;isbn&gt;0008-8846&lt;/isbn&gt;&lt;urls&gt;&lt;/urls&gt;&lt;/record&gt;&lt;/Cite&gt;&lt;/EndNote&gt;</w:instrText>
      </w:r>
      <w:r w:rsidRPr="00A77203">
        <w:fldChar w:fldCharType="separate"/>
      </w:r>
      <w:r w:rsidR="00ED308C" w:rsidRPr="00A77203">
        <w:rPr>
          <w:noProof/>
        </w:rPr>
        <w:t>[48]</w:t>
      </w:r>
      <w:r w:rsidRPr="00A77203">
        <w:fldChar w:fldCharType="end"/>
      </w:r>
      <w:r w:rsidRPr="00A77203">
        <w:t xml:space="preserve"> is observed when partially replacing OPC with calcined clay and limestone.</w:t>
      </w:r>
    </w:p>
    <w:p w14:paraId="25BF8C8C" w14:textId="792F4AAE" w:rsidR="00943078" w:rsidRPr="00A77203" w:rsidRDefault="008741C9" w:rsidP="00E62B0E">
      <w:pPr>
        <w:pStyle w:val="1Content"/>
        <w:spacing w:before="120"/>
        <w:ind w:firstLineChars="0" w:firstLine="0"/>
      </w:pPr>
      <w:r w:rsidRPr="00A77203">
        <w:fldChar w:fldCharType="begin"/>
      </w:r>
      <w:r w:rsidRPr="00A77203">
        <w:instrText xml:space="preserve"> REF _Ref118316381 \h </w:instrText>
      </w:r>
      <w:r w:rsidR="00A77203">
        <w:instrText xml:space="preserve"> \* MERGEFORMAT </w:instrText>
      </w:r>
      <w:r w:rsidRPr="00A77203">
        <w:fldChar w:fldCharType="separate"/>
      </w:r>
      <w:r w:rsidR="005F35E2" w:rsidRPr="00A77203">
        <w:t>Figure 7</w:t>
      </w:r>
      <w:r w:rsidRPr="00A77203">
        <w:fldChar w:fldCharType="end"/>
      </w:r>
      <w:r w:rsidRPr="00A77203">
        <w:t xml:space="preserve"> presents the pore size distribution and cumulative intrusion volume curves of samples without PE fibers on Day 3 and Day 28. The cumulative intrusion volume curve records the process of increasing applied pressure, during which the pressure exerted is inversely proportional to pore size, as indicated by the well-known Washburn equation </w:t>
      </w:r>
      <w:bookmarkStart w:id="1" w:name="_Hlk129041250"/>
      <w:r w:rsidRPr="00A77203">
        <w:fldChar w:fldCharType="begin"/>
      </w:r>
      <w:r w:rsidR="00ED308C" w:rsidRPr="00A77203">
        <w:instrText xml:space="preserve"> ADDIN EN.CITE &lt;EndNote&gt;&lt;Cite&gt;&lt;Year&gt;2016&lt;/Year&gt;&lt;RecNum&gt;2938&lt;/RecNum&gt;&lt;DisplayText&gt;[49]&lt;/DisplayText&gt;&lt;record&gt;&lt;rec-number&gt;2938&lt;/rec-number&gt;&lt;foreign-keys&gt;&lt;key app="EN" db-id="00t9e5faxwwtx6e0z24x20s4fw2vxzarsdds" timestamp="1667553070"&gt;2938&lt;/key&gt;&lt;/foreign-keys&gt;&lt;ref-type name="Standard"&gt;58&lt;/ref-type&gt;&lt;contributors&gt;&lt;/contributors&gt;&lt;titles&gt;&lt;title&gt;Evaluation of pore size distribution and porosity of solid materials by mercury porosimetry and gas adsorption - Part 1: Mercury porosimetry&lt;/title&gt;&lt;secondary-title&gt;ISO 15901-1&lt;/secondary-title&gt;&lt;/titles&gt;&lt;dates&gt;&lt;year&gt;2016&lt;/year&gt;&lt;/dates&gt;&lt;publisher&gt;International Organization for Standardization&lt;/publisher&gt;&lt;urls&gt;&lt;/urls&gt;&lt;/record&gt;&lt;/Cite&gt;&lt;/EndNote&gt;</w:instrText>
      </w:r>
      <w:r w:rsidRPr="00A77203">
        <w:fldChar w:fldCharType="separate"/>
      </w:r>
      <w:r w:rsidR="00ED308C" w:rsidRPr="00A77203">
        <w:rPr>
          <w:noProof/>
        </w:rPr>
        <w:t>[49]</w:t>
      </w:r>
      <w:r w:rsidRPr="00A77203">
        <w:fldChar w:fldCharType="end"/>
      </w:r>
      <w:bookmarkEnd w:id="1"/>
      <w:r w:rsidRPr="00A77203">
        <w:t xml:space="preserve">. The pore size distribution diagram is derived from the normalized intrusion volume of mercury with the pore size in a logarithmic scale </w:t>
      </w:r>
      <w:r w:rsidRPr="00A77203">
        <w:rPr>
          <w:rFonts w:eastAsiaTheme="minorEastAsia"/>
        </w:rPr>
        <w:fldChar w:fldCharType="begin"/>
      </w:r>
      <w:r w:rsidR="00ED308C" w:rsidRPr="00A77203">
        <w:rPr>
          <w:rFonts w:eastAsiaTheme="minorEastAsia"/>
        </w:rPr>
        <w:instrText xml:space="preserve"> ADDIN EN.CITE &lt;EndNote&gt;&lt;Cite&gt;&lt;Author&gt;Aligizaki&lt;/Author&gt;&lt;Year&gt;2005&lt;/Year&gt;&lt;RecNum&gt;2937&lt;/RecNum&gt;&lt;DisplayText&gt;[50]&lt;/DisplayText&gt;&lt;record&gt;&lt;rec-number&gt;2937&lt;/rec-number&gt;&lt;foreign-keys&gt;&lt;key app="EN" db-id="00t9e5faxwwtx6e0z24x20s4fw2vxzarsdds" timestamp="1667552237"&gt;2937&lt;/key&gt;&lt;/foreign-keys&gt;&lt;ref-type name="Book"&gt;6&lt;/ref-type&gt;&lt;contributors&gt;&lt;authors&gt;&lt;author&gt;Aligizaki, Kalliopi K&lt;/author&gt;&lt;/authors&gt;&lt;/contributors&gt;&lt;titles&gt;&lt;title&gt;Pore structure of cement-based materials: testing, interpretation and requirements&lt;/title&gt;&lt;/titles&gt;&lt;dates&gt;&lt;year&gt;2005&lt;/year&gt;&lt;/dates&gt;&lt;publisher&gt;Crc Press&lt;/publisher&gt;&lt;isbn&gt;0429079311&lt;/isbn&gt;&lt;urls&gt;&lt;/urls&gt;&lt;/record&gt;&lt;/Cite&gt;&lt;/EndNote&gt;</w:instrText>
      </w:r>
      <w:r w:rsidRPr="00A77203">
        <w:rPr>
          <w:rFonts w:eastAsiaTheme="minorEastAsia"/>
        </w:rPr>
        <w:fldChar w:fldCharType="separate"/>
      </w:r>
      <w:r w:rsidR="00ED308C" w:rsidRPr="00A77203">
        <w:rPr>
          <w:rFonts w:eastAsiaTheme="minorEastAsia"/>
          <w:noProof/>
        </w:rPr>
        <w:t>[50]</w:t>
      </w:r>
      <w:r w:rsidRPr="00A77203">
        <w:rPr>
          <w:rFonts w:eastAsiaTheme="minorEastAsia"/>
        </w:rPr>
        <w:fldChar w:fldCharType="end"/>
      </w:r>
      <w:r w:rsidRPr="00A77203">
        <w:t xml:space="preserve">. Based on the results of MIP, the following parameters can be determined: overall porosity, intrudable porosity, and critical pore diameter. </w:t>
      </w:r>
      <w:r w:rsidR="00F6640F" w:rsidRPr="00A77203">
        <w:t xml:space="preserve">The overall porosity can be obtained by dividing the volume of mercury infiltrated into the sample by the volume of the sample. The calculation process can be referred to the standard GB/T 21650.1-2008 </w:t>
      </w:r>
      <w:r w:rsidR="00F6640F" w:rsidRPr="00A77203">
        <w:fldChar w:fldCharType="begin"/>
      </w:r>
      <w:r w:rsidR="00F6640F" w:rsidRPr="00A77203">
        <w:instrText xml:space="preserve"> ADDIN EN.CITE &lt;EndNote&gt;&lt;Cite&gt;&lt;Author&gt;21650.1−2008&lt;/Author&gt;&lt;Year&gt;2008&lt;/Year&gt;&lt;RecNum&gt;3327&lt;/RecNum&gt;&lt;DisplayText&gt;[51]&lt;/DisplayText&gt;&lt;record&gt;&lt;rec-number&gt;3327&lt;/rec-number&gt;&lt;foreign-keys&gt;&lt;key app="EN" db-id="00t9e5faxwwtx6e0z24x20s4fw2vxzarsdds" timestamp="1686617827"&gt;3327&lt;/key&gt;&lt;/foreign-keys&gt;&lt;ref-type name="Generic"&gt;13&lt;/ref-type&gt;&lt;contributors&gt;&lt;authors&gt;&lt;author&gt;&lt;style face="normal" font="default" size="100%"&gt;GB/T 21650.1&lt;/style&gt;&lt;style face="normal" font="default" charset="1" size="100%"&gt;−&lt;/style&gt;&lt;style face="normal" font="default" size="100%"&gt;2008&lt;/style&gt;&lt;/author&gt;&lt;/authors&gt;&lt;/contributors&gt;&lt;titles&gt;&lt;title&gt;Pore Size Distribution and Porosity of Solid Materials by Mercury Porosimetry and Gas Adsorption-Part 1: Mercury Porosimetry&lt;/title&gt;&lt;/titles&gt;&lt;dates&gt;&lt;year&gt;2008&lt;/year&gt;&lt;/dates&gt;&lt;publisher&gt;Standardization Administration of the People’s Republic of China&lt;/publisher&gt;&lt;urls&gt;&lt;/urls&gt;&lt;/record&gt;&lt;/Cite&gt;&lt;/EndNote&gt;</w:instrText>
      </w:r>
      <w:r w:rsidR="00F6640F" w:rsidRPr="00A77203">
        <w:fldChar w:fldCharType="separate"/>
      </w:r>
      <w:r w:rsidR="00F6640F" w:rsidRPr="00A77203">
        <w:rPr>
          <w:noProof/>
        </w:rPr>
        <w:t>[51]</w:t>
      </w:r>
      <w:r w:rsidR="00F6640F" w:rsidRPr="00A77203">
        <w:fldChar w:fldCharType="end"/>
      </w:r>
      <w:r w:rsidR="00F6640F" w:rsidRPr="00A77203">
        <w:t xml:space="preserve">. </w:t>
      </w:r>
      <w:r w:rsidRPr="00A77203">
        <w:t xml:space="preserve">The intrudable porosity can be obtained by reading the highest point on the cumulative </w:t>
      </w:r>
      <w:r w:rsidRPr="00A77203">
        <w:lastRenderedPageBreak/>
        <w:t xml:space="preserve">porosity plot, and the critical pore diameter corresponds to the peak in the pore size distribution </w:t>
      </w:r>
      <w:bookmarkStart w:id="2" w:name="_Hlk129041309"/>
      <w:r w:rsidRPr="00A77203">
        <w:rPr>
          <w:rFonts w:eastAsiaTheme="minorEastAsia"/>
        </w:rPr>
        <w:fldChar w:fldCharType="begin"/>
      </w:r>
      <w:r w:rsidR="00F6640F" w:rsidRPr="00A77203">
        <w:rPr>
          <w:rFonts w:eastAsiaTheme="minorEastAsia"/>
        </w:rPr>
        <w:instrText xml:space="preserve"> ADDIN EN.CITE &lt;EndNote&gt;&lt;Cite&gt;&lt;Author&gt;Ma&lt;/Author&gt;&lt;Year&gt;2014&lt;/Year&gt;&lt;RecNum&gt;2940&lt;/RecNum&gt;&lt;DisplayText&gt;[52]&lt;/DisplayText&gt;&lt;record&gt;&lt;rec-number&gt;2940&lt;/rec-number&gt;&lt;foreign-keys&gt;&lt;key app="EN" db-id="00t9e5faxwwtx6e0z24x20s4fw2vxzarsdds" timestamp="1667555662"&gt;2940&lt;/key&gt;&lt;/foreign-keys&gt;&lt;ref-type name="Journal Article"&gt;17&lt;/ref-type&gt;&lt;contributors&gt;&lt;authors&gt;&lt;author&gt;Ma, Hongyan&lt;/author&gt;&lt;/authors&gt;&lt;/contributors&gt;&lt;titles&gt;&lt;title&gt;Mercury intrusion porosimetry in concrete technology: tips in measurement, pore structure parameter acquisition and application&lt;/title&gt;&lt;secondary-title&gt;Journal of porous materials&lt;/secondary-title&gt;&lt;/titles&gt;&lt;periodical&gt;&lt;full-title&gt;Journal of porous materials&lt;/full-title&gt;&lt;/periodical&gt;&lt;pages&gt;207-215&lt;/pages&gt;&lt;volume&gt;21&lt;/volume&gt;&lt;number&gt;2&lt;/number&gt;&lt;dates&gt;&lt;year&gt;2014&lt;/year&gt;&lt;/dates&gt;&lt;isbn&gt;1573-4854&lt;/isbn&gt;&lt;urls&gt;&lt;/urls&gt;&lt;/record&gt;&lt;/Cite&gt;&lt;/EndNote&gt;</w:instrText>
      </w:r>
      <w:r w:rsidRPr="00A77203">
        <w:rPr>
          <w:rFonts w:eastAsiaTheme="minorEastAsia"/>
        </w:rPr>
        <w:fldChar w:fldCharType="separate"/>
      </w:r>
      <w:r w:rsidR="00F6640F" w:rsidRPr="00A77203">
        <w:rPr>
          <w:rFonts w:eastAsiaTheme="minorEastAsia"/>
          <w:noProof/>
        </w:rPr>
        <w:t>[52]</w:t>
      </w:r>
      <w:r w:rsidRPr="00A77203">
        <w:rPr>
          <w:rFonts w:eastAsiaTheme="minorEastAsia"/>
        </w:rPr>
        <w:fldChar w:fldCharType="end"/>
      </w:r>
      <w:bookmarkEnd w:id="2"/>
      <w:r w:rsidRPr="00A77203">
        <w:t xml:space="preserve">. </w:t>
      </w:r>
      <w:r w:rsidRPr="00A77203">
        <w:rPr>
          <w:rFonts w:eastAsiaTheme="minorEastAsia"/>
        </w:rPr>
        <w:fldChar w:fldCharType="begin"/>
      </w:r>
      <w:r w:rsidRPr="00A77203">
        <w:rPr>
          <w:rFonts w:eastAsiaTheme="minorEastAsia"/>
        </w:rPr>
        <w:instrText xml:space="preserve"> REF _Ref118534143 \h </w:instrText>
      </w:r>
      <w:r w:rsidRPr="00A77203">
        <w:rPr>
          <w:rFonts w:eastAsiaTheme="minorEastAsia"/>
        </w:rPr>
      </w:r>
      <w:r w:rsidR="00A77203">
        <w:rPr>
          <w:rFonts w:eastAsiaTheme="minorEastAsia"/>
        </w:rPr>
        <w:instrText xml:space="preserve"> \* MERGEFORMAT </w:instrText>
      </w:r>
      <w:r w:rsidRPr="00A77203">
        <w:rPr>
          <w:rFonts w:eastAsiaTheme="minorEastAsia"/>
        </w:rPr>
        <w:fldChar w:fldCharType="separate"/>
      </w:r>
      <w:r w:rsidR="005F35E2" w:rsidRPr="00A77203">
        <w:t xml:space="preserve">Table </w:t>
      </w:r>
      <w:r w:rsidR="005F35E2" w:rsidRPr="00A77203">
        <w:rPr>
          <w:noProof/>
        </w:rPr>
        <w:t>5</w:t>
      </w:r>
      <w:r w:rsidRPr="00A77203">
        <w:rPr>
          <w:rFonts w:eastAsiaTheme="minorEastAsia"/>
        </w:rPr>
        <w:fldChar w:fldCharType="end"/>
      </w:r>
      <w:r w:rsidRPr="00A77203">
        <w:t xml:space="preserve"> presents the critical parameters characterizing the pore structure of the concrete mixes without PE fibers in this study.</w:t>
      </w:r>
      <w:r w:rsidR="00E62B0E" w:rsidRPr="00A77203">
        <w:rPr>
          <w:rFonts w:eastAsiaTheme="minorEastAsia"/>
        </w:rPr>
        <w:t xml:space="preserve"> </w:t>
      </w:r>
      <w:r w:rsidRPr="00A77203">
        <w:rPr>
          <w:rFonts w:eastAsiaTheme="minorEastAsia"/>
        </w:rPr>
        <w:t xml:space="preserve">On Day 3, the characteristic peaks of all mixes are located between 0.01 </w:t>
      </w:r>
      <w:proofErr w:type="spellStart"/>
      <w:r w:rsidRPr="00A77203">
        <w:rPr>
          <w:rFonts w:eastAsiaTheme="minorEastAsia"/>
        </w:rPr>
        <w:t>μm</w:t>
      </w:r>
      <w:proofErr w:type="spellEnd"/>
      <w:r w:rsidRPr="00A77203">
        <w:rPr>
          <w:rFonts w:eastAsiaTheme="minorEastAsia"/>
        </w:rPr>
        <w:t xml:space="preserve"> and 0.1 </w:t>
      </w:r>
      <w:proofErr w:type="spellStart"/>
      <w:r w:rsidRPr="00A77203">
        <w:rPr>
          <w:rFonts w:eastAsiaTheme="minorEastAsia"/>
        </w:rPr>
        <w:t>μm</w:t>
      </w:r>
      <w:proofErr w:type="spellEnd"/>
      <w:r w:rsidRPr="00A77203">
        <w:rPr>
          <w:rFonts w:eastAsiaTheme="minorEastAsia"/>
        </w:rPr>
        <w:t xml:space="preserve">. However, on Day 28, these peaks are significantly shifted towards smaller pore sizes (0.003 </w:t>
      </w:r>
      <w:proofErr w:type="spellStart"/>
      <w:r w:rsidRPr="00A77203">
        <w:rPr>
          <w:rFonts w:eastAsiaTheme="minorEastAsia"/>
        </w:rPr>
        <w:t>μm</w:t>
      </w:r>
      <w:proofErr w:type="spellEnd"/>
      <w:r w:rsidRPr="00A77203">
        <w:rPr>
          <w:rFonts w:eastAsiaTheme="minorEastAsia"/>
        </w:rPr>
        <w:t xml:space="preserve"> to 0.01 </w:t>
      </w:r>
      <w:proofErr w:type="spellStart"/>
      <w:r w:rsidRPr="00A77203">
        <w:rPr>
          <w:rFonts w:eastAsiaTheme="minorEastAsia"/>
        </w:rPr>
        <w:t>μm</w:t>
      </w:r>
      <w:proofErr w:type="spellEnd"/>
      <w:r w:rsidRPr="00A77203">
        <w:rPr>
          <w:rFonts w:eastAsiaTheme="minorEastAsia"/>
        </w:rPr>
        <w:t xml:space="preserve">), indicating that the pore structures have been refined. On Day 28, the characteristic peaks of 65-2:1 and 50-2:1 are </w:t>
      </w:r>
      <w:proofErr w:type="gramStart"/>
      <w:r w:rsidRPr="00A77203">
        <w:rPr>
          <w:rFonts w:eastAsiaTheme="minorEastAsia"/>
        </w:rPr>
        <w:t>similar to</w:t>
      </w:r>
      <w:proofErr w:type="gramEnd"/>
      <w:r w:rsidRPr="00A77203">
        <w:rPr>
          <w:rFonts w:eastAsiaTheme="minorEastAsia"/>
        </w:rPr>
        <w:t xml:space="preserve"> those of ULCC, as seen in </w:t>
      </w:r>
      <w:r w:rsidRPr="00A77203">
        <w:rPr>
          <w:rFonts w:eastAsiaTheme="minorEastAsia"/>
        </w:rPr>
        <w:fldChar w:fldCharType="begin"/>
      </w:r>
      <w:r w:rsidRPr="00A77203">
        <w:rPr>
          <w:rFonts w:eastAsiaTheme="minorEastAsia"/>
        </w:rPr>
        <w:instrText xml:space="preserve"> REF _Ref118316381 \h </w:instrText>
      </w:r>
      <w:r w:rsidRPr="00A77203">
        <w:rPr>
          <w:rFonts w:eastAsiaTheme="minorEastAsia"/>
        </w:rPr>
      </w:r>
      <w:r w:rsidR="00A77203">
        <w:rPr>
          <w:rFonts w:eastAsiaTheme="minorEastAsia"/>
        </w:rPr>
        <w:instrText xml:space="preserve"> \* MERGEFORMAT </w:instrText>
      </w:r>
      <w:r w:rsidRPr="00A77203">
        <w:rPr>
          <w:rFonts w:eastAsiaTheme="minorEastAsia"/>
        </w:rPr>
        <w:fldChar w:fldCharType="separate"/>
      </w:r>
      <w:r w:rsidR="005F35E2" w:rsidRPr="00A77203">
        <w:t>Figure 7</w:t>
      </w:r>
      <w:r w:rsidRPr="00A77203">
        <w:rPr>
          <w:rFonts w:eastAsiaTheme="minorEastAsia"/>
        </w:rPr>
        <w:fldChar w:fldCharType="end"/>
      </w:r>
      <w:r w:rsidRPr="00A77203">
        <w:rPr>
          <w:rFonts w:eastAsiaTheme="minorEastAsia"/>
        </w:rPr>
        <w:t xml:space="preserve">(b). Additionally, replacing OPC with calcined clay and limestone can shift the critical pore diameter towards smaller sizes on Day 3 and larger sizes on Day 28, as shown </w:t>
      </w:r>
      <w:r w:rsidRPr="00A77203">
        <w:rPr>
          <w:rFonts w:eastAsiaTheme="minorEastAsia"/>
        </w:rPr>
        <w:fldChar w:fldCharType="begin"/>
      </w:r>
      <w:r w:rsidRPr="00A77203">
        <w:rPr>
          <w:rFonts w:eastAsiaTheme="minorEastAsia"/>
        </w:rPr>
        <w:instrText xml:space="preserve"> REF _Ref118534143 \h </w:instrText>
      </w:r>
      <w:r w:rsidRPr="00A77203">
        <w:rPr>
          <w:rFonts w:eastAsiaTheme="minorEastAsia"/>
        </w:rPr>
      </w:r>
      <w:r w:rsidR="00A77203">
        <w:rPr>
          <w:rFonts w:eastAsiaTheme="minorEastAsia"/>
        </w:rPr>
        <w:instrText xml:space="preserve"> \* MERGEFORMAT </w:instrText>
      </w:r>
      <w:r w:rsidRPr="00A77203">
        <w:rPr>
          <w:rFonts w:eastAsiaTheme="minorEastAsia"/>
        </w:rPr>
        <w:fldChar w:fldCharType="separate"/>
      </w:r>
      <w:r w:rsidR="005F35E2" w:rsidRPr="00A77203">
        <w:t xml:space="preserve">Table </w:t>
      </w:r>
      <w:r w:rsidR="005F35E2" w:rsidRPr="00A77203">
        <w:rPr>
          <w:noProof/>
        </w:rPr>
        <w:t>5</w:t>
      </w:r>
      <w:r w:rsidRPr="00A77203">
        <w:rPr>
          <w:rFonts w:eastAsiaTheme="minorEastAsia"/>
        </w:rPr>
        <w:fldChar w:fldCharType="end"/>
      </w:r>
      <w:r w:rsidRPr="00A77203">
        <w:rPr>
          <w:rFonts w:eastAsiaTheme="minorEastAsia"/>
        </w:rPr>
        <w:t xml:space="preserve">. </w:t>
      </w:r>
    </w:p>
    <w:p w14:paraId="7CC49F0B" w14:textId="29C4D807" w:rsidR="00943078" w:rsidRPr="00A77203" w:rsidRDefault="008741C9" w:rsidP="00E62B0E">
      <w:pPr>
        <w:pStyle w:val="1Content"/>
        <w:spacing w:before="120"/>
        <w:ind w:firstLineChars="0" w:firstLine="0"/>
        <w:rPr>
          <w:rFonts w:eastAsiaTheme="minorEastAsia"/>
        </w:rPr>
      </w:pPr>
      <w:r w:rsidRPr="00A77203">
        <w:rPr>
          <w:rFonts w:eastAsiaTheme="minorEastAsia"/>
        </w:rPr>
        <w:t xml:space="preserve">The porosity of ULCC-LC3 on Day 28 is of special interest. As the ratio of calcined clay to limestone increases, the intrudable porosity decreases from 34.82% to 32.18% and 32.93% on Day 28 as shown in </w:t>
      </w:r>
      <w:r w:rsidRPr="00A77203">
        <w:rPr>
          <w:rFonts w:eastAsiaTheme="minorEastAsia"/>
        </w:rPr>
        <w:fldChar w:fldCharType="begin"/>
      </w:r>
      <w:r w:rsidRPr="00A77203">
        <w:rPr>
          <w:rFonts w:eastAsiaTheme="minorEastAsia"/>
        </w:rPr>
        <w:instrText xml:space="preserve"> REF _Ref118534143 \h </w:instrText>
      </w:r>
      <w:r w:rsidRPr="00A77203">
        <w:rPr>
          <w:rFonts w:eastAsiaTheme="minorEastAsia"/>
        </w:rPr>
      </w:r>
      <w:r w:rsidR="00A77203">
        <w:rPr>
          <w:rFonts w:eastAsiaTheme="minorEastAsia"/>
        </w:rPr>
        <w:instrText xml:space="preserve"> \* MERGEFORMAT </w:instrText>
      </w:r>
      <w:r w:rsidRPr="00A77203">
        <w:rPr>
          <w:rFonts w:eastAsiaTheme="minorEastAsia"/>
        </w:rPr>
        <w:fldChar w:fldCharType="separate"/>
      </w:r>
      <w:r w:rsidR="005F35E2" w:rsidRPr="00A77203">
        <w:t xml:space="preserve">Table </w:t>
      </w:r>
      <w:r w:rsidR="005F35E2" w:rsidRPr="00A77203">
        <w:rPr>
          <w:noProof/>
        </w:rPr>
        <w:t>5</w:t>
      </w:r>
      <w:r w:rsidRPr="00A77203">
        <w:rPr>
          <w:rFonts w:eastAsiaTheme="minorEastAsia"/>
        </w:rPr>
        <w:fldChar w:fldCharType="end"/>
      </w:r>
      <w:r w:rsidRPr="00A77203">
        <w:rPr>
          <w:rFonts w:eastAsiaTheme="minorEastAsia"/>
        </w:rPr>
        <w:t xml:space="preserve">. The porosity of ULCC-LC3 can also be refined by increasing the OPC content, as seen by comparing the critical parameters of 45-2:1, 50-2:1, and 65-2:1 in </w:t>
      </w:r>
      <w:r w:rsidRPr="00A77203">
        <w:rPr>
          <w:rFonts w:eastAsiaTheme="minorEastAsia"/>
        </w:rPr>
        <w:fldChar w:fldCharType="begin"/>
      </w:r>
      <w:r w:rsidRPr="00A77203">
        <w:rPr>
          <w:rFonts w:eastAsiaTheme="minorEastAsia"/>
        </w:rPr>
        <w:instrText xml:space="preserve"> REF _Ref118534143 \h </w:instrText>
      </w:r>
      <w:r w:rsidRPr="00A77203">
        <w:rPr>
          <w:rFonts w:eastAsiaTheme="minorEastAsia"/>
        </w:rPr>
      </w:r>
      <w:r w:rsidR="00A77203">
        <w:rPr>
          <w:rFonts w:eastAsiaTheme="minorEastAsia"/>
        </w:rPr>
        <w:instrText xml:space="preserve"> \* MERGEFORMAT </w:instrText>
      </w:r>
      <w:r w:rsidRPr="00A77203">
        <w:rPr>
          <w:rFonts w:eastAsiaTheme="minorEastAsia"/>
        </w:rPr>
        <w:fldChar w:fldCharType="separate"/>
      </w:r>
      <w:r w:rsidR="005F35E2" w:rsidRPr="00A77203">
        <w:t xml:space="preserve">Table </w:t>
      </w:r>
      <w:r w:rsidR="005F35E2" w:rsidRPr="00A77203">
        <w:rPr>
          <w:noProof/>
        </w:rPr>
        <w:t>5</w:t>
      </w:r>
      <w:r w:rsidRPr="00A77203">
        <w:rPr>
          <w:rFonts w:eastAsiaTheme="minorEastAsia"/>
        </w:rPr>
        <w:fldChar w:fldCharType="end"/>
      </w:r>
      <w:r w:rsidRPr="00A77203">
        <w:rPr>
          <w:rFonts w:eastAsiaTheme="minorEastAsia"/>
        </w:rPr>
        <w:t xml:space="preserve">. One can find that the overall porosity and intrudable porosity of ULCC-LC3 are higher as compared with those of ULCC on Day 28 as shown in </w:t>
      </w:r>
      <w:r w:rsidRPr="00A77203">
        <w:rPr>
          <w:rFonts w:eastAsiaTheme="minorEastAsia"/>
        </w:rPr>
        <w:fldChar w:fldCharType="begin"/>
      </w:r>
      <w:r w:rsidRPr="00A77203">
        <w:rPr>
          <w:rFonts w:eastAsiaTheme="minorEastAsia"/>
        </w:rPr>
        <w:instrText xml:space="preserve"> REF _Ref118534143 \h </w:instrText>
      </w:r>
      <w:r w:rsidRPr="00A77203">
        <w:rPr>
          <w:rFonts w:eastAsiaTheme="minorEastAsia"/>
        </w:rPr>
      </w:r>
      <w:r w:rsidR="00A77203">
        <w:rPr>
          <w:rFonts w:eastAsiaTheme="minorEastAsia"/>
        </w:rPr>
        <w:instrText xml:space="preserve"> \* MERGEFORMAT </w:instrText>
      </w:r>
      <w:r w:rsidRPr="00A77203">
        <w:rPr>
          <w:rFonts w:eastAsiaTheme="minorEastAsia"/>
        </w:rPr>
        <w:fldChar w:fldCharType="separate"/>
      </w:r>
      <w:r w:rsidR="005F35E2" w:rsidRPr="00A77203">
        <w:t xml:space="preserve">Table </w:t>
      </w:r>
      <w:r w:rsidR="005F35E2" w:rsidRPr="00A77203">
        <w:rPr>
          <w:noProof/>
        </w:rPr>
        <w:t>5</w:t>
      </w:r>
      <w:r w:rsidRPr="00A77203">
        <w:rPr>
          <w:rFonts w:eastAsiaTheme="minorEastAsia"/>
        </w:rPr>
        <w:fldChar w:fldCharType="end"/>
      </w:r>
      <w:r w:rsidRPr="00A77203">
        <w:rPr>
          <w:rFonts w:eastAsiaTheme="minorEastAsia"/>
        </w:rPr>
        <w:t xml:space="preserve">. It appears that the increased overall porosity and intrudable porosity does not correlate with the </w:t>
      </w:r>
      <w:proofErr w:type="gramStart"/>
      <w:r w:rsidRPr="00A77203">
        <w:rPr>
          <w:rFonts w:eastAsiaTheme="minorEastAsia"/>
        </w:rPr>
        <w:t>enhance</w:t>
      </w:r>
      <w:proofErr w:type="gramEnd"/>
      <w:r w:rsidRPr="00A77203">
        <w:rPr>
          <w:rFonts w:eastAsiaTheme="minorEastAsia"/>
        </w:rPr>
        <w:t xml:space="preserve"> mechanical performances by partially replacing OPC with LC2 as found in Section 3.1.</w:t>
      </w:r>
    </w:p>
    <w:p w14:paraId="1E16592B" w14:textId="46B362E0" w:rsidR="00943078" w:rsidRPr="00A77203" w:rsidRDefault="008741C9" w:rsidP="00E62B0E">
      <w:pPr>
        <w:pStyle w:val="1Content"/>
        <w:spacing w:before="120"/>
        <w:ind w:firstLineChars="0" w:firstLine="0"/>
        <w:rPr>
          <w:rFonts w:eastAsiaTheme="minorEastAsia"/>
        </w:rPr>
      </w:pPr>
      <w:proofErr w:type="gramStart"/>
      <w:r w:rsidRPr="00A77203">
        <w:rPr>
          <w:rFonts w:eastAsiaTheme="minorEastAsia"/>
        </w:rPr>
        <w:t>In order to</w:t>
      </w:r>
      <w:proofErr w:type="gramEnd"/>
      <w:r w:rsidRPr="00A77203">
        <w:rPr>
          <w:rFonts w:eastAsiaTheme="minorEastAsia"/>
        </w:rPr>
        <w:t xml:space="preserve"> get more insights on correlating the enhanced mechanical performances with microscopic pore structure of ULCC-LC3, the cumulative pore volume curves of ULCC and ULCC-LC3 mixes without PE fibers are shown in </w:t>
      </w:r>
      <w:r w:rsidRPr="00A77203">
        <w:rPr>
          <w:rFonts w:eastAsiaTheme="minorEastAsia"/>
        </w:rPr>
        <w:fldChar w:fldCharType="begin"/>
      </w:r>
      <w:r w:rsidRPr="00A77203">
        <w:rPr>
          <w:rFonts w:eastAsiaTheme="minorEastAsia"/>
        </w:rPr>
        <w:instrText xml:space="preserve"> REF _Ref118316381 \h </w:instrText>
      </w:r>
      <w:r w:rsidRPr="00A77203">
        <w:rPr>
          <w:rFonts w:eastAsiaTheme="minorEastAsia"/>
        </w:rPr>
      </w:r>
      <w:r w:rsidR="00A77203">
        <w:rPr>
          <w:rFonts w:eastAsiaTheme="minorEastAsia"/>
        </w:rPr>
        <w:instrText xml:space="preserve"> \* MERGEFORMAT </w:instrText>
      </w:r>
      <w:r w:rsidRPr="00A77203">
        <w:rPr>
          <w:rFonts w:eastAsiaTheme="minorEastAsia"/>
        </w:rPr>
        <w:fldChar w:fldCharType="separate"/>
      </w:r>
      <w:r w:rsidR="005F35E2" w:rsidRPr="00A77203">
        <w:t>Figure 7</w:t>
      </w:r>
      <w:r w:rsidRPr="00A77203">
        <w:rPr>
          <w:rFonts w:eastAsiaTheme="minorEastAsia"/>
        </w:rPr>
        <w:fldChar w:fldCharType="end"/>
      </w:r>
      <w:r w:rsidRPr="00A77203">
        <w:rPr>
          <w:rFonts w:eastAsiaTheme="minorEastAsia"/>
        </w:rPr>
        <w:t xml:space="preserve">(c). In </w:t>
      </w:r>
      <w:r w:rsidRPr="00A77203">
        <w:rPr>
          <w:rFonts w:eastAsiaTheme="minorEastAsia"/>
        </w:rPr>
        <w:fldChar w:fldCharType="begin"/>
      </w:r>
      <w:r w:rsidRPr="00A77203">
        <w:rPr>
          <w:rFonts w:eastAsiaTheme="minorEastAsia"/>
        </w:rPr>
        <w:instrText xml:space="preserve"> REF _Ref118316381 \h </w:instrText>
      </w:r>
      <w:r w:rsidRPr="00A77203">
        <w:rPr>
          <w:rFonts w:eastAsiaTheme="minorEastAsia"/>
        </w:rPr>
      </w:r>
      <w:r w:rsidR="00A77203">
        <w:rPr>
          <w:rFonts w:eastAsiaTheme="minorEastAsia"/>
        </w:rPr>
        <w:instrText xml:space="preserve"> \* MERGEFORMAT </w:instrText>
      </w:r>
      <w:r w:rsidRPr="00A77203">
        <w:rPr>
          <w:rFonts w:eastAsiaTheme="minorEastAsia"/>
        </w:rPr>
        <w:fldChar w:fldCharType="separate"/>
      </w:r>
      <w:r w:rsidR="005F35E2" w:rsidRPr="00A77203">
        <w:t>Figure 7</w:t>
      </w:r>
      <w:r w:rsidRPr="00A77203">
        <w:rPr>
          <w:rFonts w:eastAsiaTheme="minorEastAsia"/>
        </w:rPr>
        <w:fldChar w:fldCharType="end"/>
      </w:r>
      <w:r w:rsidRPr="00A77203">
        <w:rPr>
          <w:rFonts w:eastAsiaTheme="minorEastAsia"/>
        </w:rPr>
        <w:t xml:space="preserve">(c), </w:t>
      </w:r>
      <w:proofErr w:type="gramStart"/>
      <w:r w:rsidRPr="00A77203">
        <w:rPr>
          <w:rFonts w:eastAsiaTheme="minorEastAsia"/>
        </w:rPr>
        <w:t>it can be seen that the</w:t>
      </w:r>
      <w:proofErr w:type="gramEnd"/>
      <w:r w:rsidRPr="00A77203">
        <w:rPr>
          <w:rFonts w:eastAsiaTheme="minorEastAsia"/>
        </w:rPr>
        <w:t xml:space="preserve"> cumulative pore volume curves of ULCC and ULCC-LC3 on Day 28 intersect at a pore diameter around 0.01 </w:t>
      </w:r>
      <w:proofErr w:type="spellStart"/>
      <w:r w:rsidRPr="00A77203">
        <w:rPr>
          <w:rFonts w:eastAsiaTheme="minorEastAsia"/>
        </w:rPr>
        <w:t>μm</w:t>
      </w:r>
      <w:proofErr w:type="spellEnd"/>
      <w:r w:rsidRPr="00A77203">
        <w:rPr>
          <w:rFonts w:eastAsiaTheme="minorEastAsia"/>
        </w:rPr>
        <w:t xml:space="preserve"> (gel pores), above which the pore volumes of ULCC-LC3 are lower than that of ULCC. This indicates that the benefits of replacing OPC with calcined clay and limestone on the 28-day porosity of ULCC are the decreased overall pore volume for pores coarser than gel pores. </w:t>
      </w:r>
    </w:p>
    <w:p w14:paraId="4E4B282F" w14:textId="66D76566" w:rsidR="00943078" w:rsidRPr="00A77203" w:rsidRDefault="008741C9" w:rsidP="00E62B0E">
      <w:pPr>
        <w:pStyle w:val="1Content"/>
        <w:spacing w:before="120"/>
        <w:ind w:firstLineChars="0" w:firstLine="0"/>
        <w:rPr>
          <w:rFonts w:eastAsiaTheme="minorEastAsia"/>
        </w:rPr>
      </w:pPr>
      <w:r w:rsidRPr="00A77203">
        <w:rPr>
          <w:rFonts w:eastAsiaTheme="minorEastAsia"/>
        </w:rPr>
        <w:fldChar w:fldCharType="begin"/>
      </w:r>
      <w:r w:rsidRPr="00A77203">
        <w:rPr>
          <w:rFonts w:eastAsiaTheme="minorEastAsia"/>
        </w:rPr>
        <w:instrText xml:space="preserve"> REF _Ref118539590 \h </w:instrText>
      </w:r>
      <w:r w:rsidRPr="00A77203">
        <w:rPr>
          <w:rFonts w:eastAsiaTheme="minorEastAsia"/>
        </w:rPr>
      </w:r>
      <w:r w:rsidR="00A77203">
        <w:rPr>
          <w:rFonts w:eastAsiaTheme="minorEastAsia"/>
        </w:rPr>
        <w:instrText xml:space="preserve"> \* MERGEFORMAT </w:instrText>
      </w:r>
      <w:r w:rsidRPr="00A77203">
        <w:rPr>
          <w:rFonts w:eastAsiaTheme="minorEastAsia"/>
        </w:rPr>
        <w:fldChar w:fldCharType="separate"/>
      </w:r>
      <w:r w:rsidR="005F35E2" w:rsidRPr="00A77203">
        <w:t>Figure 8</w:t>
      </w:r>
      <w:r w:rsidRPr="00A77203">
        <w:rPr>
          <w:rFonts w:eastAsiaTheme="minorEastAsia"/>
        </w:rPr>
        <w:fldChar w:fldCharType="end"/>
      </w:r>
      <w:r w:rsidRPr="00A77203">
        <w:rPr>
          <w:rFonts w:eastAsiaTheme="minorEastAsia"/>
        </w:rPr>
        <w:t xml:space="preserve"> displays the mass changes and differential thermogravimetric (DTG) curves for mixes without polyethylene fibers on Days 3 and 28. The hydration products in the cementitious matrix, including ettringite (Aft), </w:t>
      </w:r>
      <w:proofErr w:type="spellStart"/>
      <w:r w:rsidRPr="00A77203">
        <w:rPr>
          <w:rFonts w:eastAsiaTheme="minorEastAsia"/>
        </w:rPr>
        <w:t>monocarbon</w:t>
      </w:r>
      <w:proofErr w:type="spellEnd"/>
      <w:r w:rsidRPr="00A77203">
        <w:rPr>
          <w:rFonts w:eastAsiaTheme="minorEastAsia"/>
        </w:rPr>
        <w:t xml:space="preserve"> aluminate (Mc), </w:t>
      </w:r>
      <w:proofErr w:type="spellStart"/>
      <w:r w:rsidRPr="00A77203">
        <w:rPr>
          <w:rFonts w:eastAsiaTheme="minorEastAsia"/>
        </w:rPr>
        <w:t>hemicarbon</w:t>
      </w:r>
      <w:proofErr w:type="spellEnd"/>
      <w:r w:rsidRPr="00A77203">
        <w:rPr>
          <w:rFonts w:eastAsiaTheme="minorEastAsia"/>
        </w:rPr>
        <w:t xml:space="preserve"> aluminate (</w:t>
      </w:r>
      <w:proofErr w:type="spellStart"/>
      <w:r w:rsidRPr="00A77203">
        <w:rPr>
          <w:rFonts w:eastAsiaTheme="minorEastAsia"/>
        </w:rPr>
        <w:t>Hc</w:t>
      </w:r>
      <w:proofErr w:type="spellEnd"/>
      <w:r w:rsidRPr="00A77203">
        <w:rPr>
          <w:rFonts w:eastAsiaTheme="minorEastAsia"/>
        </w:rPr>
        <w:t xml:space="preserve">), calcium silicate hydrate (CSH), and calcium aluminum silicate hydrate (CASH), decompose between 20°C and 300°C. Calcium hydroxide </w:t>
      </w:r>
      <w:r w:rsidRPr="00A77203">
        <w:rPr>
          <w:rFonts w:eastAsiaTheme="minorEastAsia"/>
        </w:rPr>
        <w:lastRenderedPageBreak/>
        <w:t>(CH) dehydrates between 350°C and 550°C. Calcium carbonate (CaCO</w:t>
      </w:r>
      <w:r w:rsidRPr="00A77203">
        <w:rPr>
          <w:rFonts w:eastAsiaTheme="minorEastAsia"/>
          <w:vertAlign w:val="subscript"/>
        </w:rPr>
        <w:t>3</w:t>
      </w:r>
      <w:r w:rsidRPr="00A77203">
        <w:rPr>
          <w:rFonts w:eastAsiaTheme="minorEastAsia"/>
        </w:rPr>
        <w:t>) decomposes into CO</w:t>
      </w:r>
      <w:r w:rsidRPr="00A77203">
        <w:rPr>
          <w:rFonts w:eastAsiaTheme="minorEastAsia"/>
          <w:vertAlign w:val="subscript"/>
        </w:rPr>
        <w:t>2</w:t>
      </w:r>
      <w:r w:rsidRPr="00A77203">
        <w:rPr>
          <w:rFonts w:eastAsiaTheme="minorEastAsia"/>
        </w:rPr>
        <w:t xml:space="preserve"> and </w:t>
      </w:r>
      <w:proofErr w:type="spellStart"/>
      <w:r w:rsidRPr="00A77203">
        <w:rPr>
          <w:rFonts w:eastAsiaTheme="minorEastAsia"/>
        </w:rPr>
        <w:t>CaO</w:t>
      </w:r>
      <w:proofErr w:type="spellEnd"/>
      <w:r w:rsidRPr="00A77203">
        <w:rPr>
          <w:rFonts w:eastAsiaTheme="minorEastAsia"/>
        </w:rPr>
        <w:t xml:space="preserve"> after 600°C. As seen in </w:t>
      </w:r>
      <w:r w:rsidRPr="00A77203">
        <w:rPr>
          <w:rFonts w:eastAsiaTheme="minorEastAsia"/>
        </w:rPr>
        <w:fldChar w:fldCharType="begin"/>
      </w:r>
      <w:r w:rsidRPr="00A77203">
        <w:rPr>
          <w:rFonts w:eastAsiaTheme="minorEastAsia"/>
        </w:rPr>
        <w:instrText xml:space="preserve"> REF _Ref118539590 \h </w:instrText>
      </w:r>
      <w:r w:rsidRPr="00A77203">
        <w:rPr>
          <w:rFonts w:eastAsiaTheme="minorEastAsia"/>
        </w:rPr>
      </w:r>
      <w:r w:rsidR="00A77203">
        <w:rPr>
          <w:rFonts w:eastAsiaTheme="minorEastAsia"/>
        </w:rPr>
        <w:instrText xml:space="preserve"> \* MERGEFORMAT </w:instrText>
      </w:r>
      <w:r w:rsidRPr="00A77203">
        <w:rPr>
          <w:rFonts w:eastAsiaTheme="minorEastAsia"/>
        </w:rPr>
        <w:fldChar w:fldCharType="separate"/>
      </w:r>
      <w:r w:rsidR="005F35E2" w:rsidRPr="00A77203">
        <w:t>Figure 8</w:t>
      </w:r>
      <w:r w:rsidRPr="00A77203">
        <w:rPr>
          <w:rFonts w:eastAsiaTheme="minorEastAsia"/>
        </w:rPr>
        <w:fldChar w:fldCharType="end"/>
      </w:r>
      <w:r w:rsidRPr="00A77203">
        <w:rPr>
          <w:rFonts w:eastAsiaTheme="minorEastAsia"/>
        </w:rPr>
        <w:t xml:space="preserve">, there are peaks corresponding to the decompositions of Mc and </w:t>
      </w:r>
      <w:proofErr w:type="spellStart"/>
      <w:r w:rsidRPr="00A77203">
        <w:rPr>
          <w:rFonts w:eastAsiaTheme="minorEastAsia"/>
        </w:rPr>
        <w:t>Hc</w:t>
      </w:r>
      <w:proofErr w:type="spellEnd"/>
      <w:r w:rsidRPr="00A77203">
        <w:rPr>
          <w:rFonts w:eastAsiaTheme="minorEastAsia"/>
        </w:rPr>
        <w:t>, which are produced by the reactions between CaCO</w:t>
      </w:r>
      <w:r w:rsidRPr="00A77203">
        <w:rPr>
          <w:rFonts w:eastAsiaTheme="minorEastAsia"/>
          <w:vertAlign w:val="subscript"/>
        </w:rPr>
        <w:t>3</w:t>
      </w:r>
      <w:r w:rsidRPr="00A77203">
        <w:rPr>
          <w:rFonts w:eastAsiaTheme="minorEastAsia"/>
        </w:rPr>
        <w:t xml:space="preserve"> and the aluminates in calcined clay and fly ash. However, most of the CaCO</w:t>
      </w:r>
      <w:r w:rsidRPr="00A77203">
        <w:rPr>
          <w:rFonts w:eastAsiaTheme="minorEastAsia"/>
          <w:vertAlign w:val="subscript"/>
        </w:rPr>
        <w:t>3</w:t>
      </w:r>
      <w:r w:rsidRPr="00A77203">
        <w:rPr>
          <w:rFonts w:eastAsiaTheme="minorEastAsia"/>
        </w:rPr>
        <w:t xml:space="preserve"> acts as filling and nucleation sites in the cementitious matrix. </w:t>
      </w:r>
      <w:r w:rsidRPr="00A77203">
        <w:rPr>
          <w:rFonts w:eastAsiaTheme="minorEastAsia"/>
        </w:rPr>
        <w:fldChar w:fldCharType="begin"/>
      </w:r>
      <w:r w:rsidRPr="00A77203">
        <w:rPr>
          <w:rFonts w:eastAsiaTheme="minorEastAsia"/>
        </w:rPr>
        <w:instrText xml:space="preserve"> REF _Ref118539590 \h </w:instrText>
      </w:r>
      <w:r w:rsidRPr="00A77203">
        <w:rPr>
          <w:rFonts w:eastAsiaTheme="minorEastAsia"/>
        </w:rPr>
      </w:r>
      <w:r w:rsidR="00A77203">
        <w:rPr>
          <w:rFonts w:eastAsiaTheme="minorEastAsia"/>
        </w:rPr>
        <w:instrText xml:space="preserve"> \* MERGEFORMAT </w:instrText>
      </w:r>
      <w:r w:rsidRPr="00A77203">
        <w:rPr>
          <w:rFonts w:eastAsiaTheme="minorEastAsia"/>
        </w:rPr>
        <w:fldChar w:fldCharType="separate"/>
      </w:r>
      <w:r w:rsidR="005F35E2" w:rsidRPr="00A77203">
        <w:t>Figure 8</w:t>
      </w:r>
      <w:r w:rsidRPr="00A77203">
        <w:rPr>
          <w:rFonts w:eastAsiaTheme="minorEastAsia"/>
        </w:rPr>
        <w:fldChar w:fldCharType="end"/>
      </w:r>
      <w:r w:rsidRPr="00A77203">
        <w:rPr>
          <w:rFonts w:eastAsiaTheme="minorEastAsia"/>
        </w:rPr>
        <w:t xml:space="preserve"> clearly shows that replacing OPC with LC2 can significantly decrease the content of CH and increase the content of CaCO</w:t>
      </w:r>
      <w:r w:rsidRPr="00A77203">
        <w:rPr>
          <w:rFonts w:eastAsiaTheme="minorEastAsia"/>
          <w:vertAlign w:val="subscript"/>
        </w:rPr>
        <w:t>3</w:t>
      </w:r>
      <w:r w:rsidRPr="00A77203">
        <w:rPr>
          <w:rFonts w:eastAsiaTheme="minorEastAsia"/>
        </w:rPr>
        <w:t xml:space="preserve"> on Day 3 and Day 28. </w:t>
      </w:r>
    </w:p>
    <w:p w14:paraId="34518019" w14:textId="456718B8" w:rsidR="00943078" w:rsidRPr="00A77203" w:rsidRDefault="008741C9" w:rsidP="00E62B0E">
      <w:pPr>
        <w:pStyle w:val="1Content"/>
        <w:spacing w:before="120"/>
        <w:ind w:firstLineChars="0" w:firstLine="0"/>
        <w:rPr>
          <w:rFonts w:eastAsiaTheme="minorEastAsia"/>
        </w:rPr>
      </w:pPr>
      <w:r w:rsidRPr="00A77203">
        <w:rPr>
          <w:rFonts w:eastAsiaTheme="minorEastAsia"/>
        </w:rPr>
        <w:fldChar w:fldCharType="begin"/>
      </w:r>
      <w:r w:rsidRPr="00A77203">
        <w:rPr>
          <w:rFonts w:eastAsiaTheme="minorEastAsia"/>
        </w:rPr>
        <w:instrText xml:space="preserve"> REF _Ref118624341 \h </w:instrText>
      </w:r>
      <w:r w:rsidRPr="00A77203">
        <w:rPr>
          <w:rFonts w:eastAsiaTheme="minorEastAsia"/>
        </w:rPr>
      </w:r>
      <w:r w:rsidR="00A77203">
        <w:rPr>
          <w:rFonts w:eastAsiaTheme="minorEastAsia"/>
        </w:rPr>
        <w:instrText xml:space="preserve"> \* MERGEFORMAT </w:instrText>
      </w:r>
      <w:r w:rsidRPr="00A77203">
        <w:rPr>
          <w:rFonts w:eastAsiaTheme="minorEastAsia"/>
        </w:rPr>
        <w:fldChar w:fldCharType="separate"/>
      </w:r>
      <w:r w:rsidR="005F35E2" w:rsidRPr="00A77203">
        <w:t xml:space="preserve">Table </w:t>
      </w:r>
      <w:r w:rsidR="005F35E2" w:rsidRPr="00A77203">
        <w:rPr>
          <w:noProof/>
        </w:rPr>
        <w:t>6</w:t>
      </w:r>
      <w:r w:rsidRPr="00A77203">
        <w:rPr>
          <w:rFonts w:eastAsiaTheme="minorEastAsia"/>
        </w:rPr>
        <w:fldChar w:fldCharType="end"/>
      </w:r>
      <w:r w:rsidRPr="00A77203">
        <w:rPr>
          <w:rFonts w:eastAsiaTheme="minorEastAsia"/>
        </w:rPr>
        <w:t xml:space="preserve"> shows the contents of hydrate water and CH on Days 3 and 28, as per the methods described in </w:t>
      </w:r>
      <w:r w:rsidRPr="00A77203">
        <w:rPr>
          <w:rFonts w:eastAsiaTheme="minorEastAsia"/>
        </w:rPr>
        <w:fldChar w:fldCharType="begin"/>
      </w:r>
      <w:r w:rsidR="00F6640F" w:rsidRPr="00A77203">
        <w:rPr>
          <w:rFonts w:eastAsiaTheme="minorEastAsia"/>
        </w:rPr>
        <w:instrText xml:space="preserve"> ADDIN EN.CITE &lt;EndNote&gt;&lt;Cite&gt;&lt;Author&gt;De Weerdt&lt;/Author&gt;&lt;Year&gt;2011&lt;/Year&gt;&lt;RecNum&gt;2947&lt;/RecNum&gt;&lt;DisplayText&gt;[53]&lt;/DisplayText&gt;&lt;record&gt;&lt;rec-number&gt;2947&lt;/rec-number&gt;&lt;foreign-keys&gt;&lt;key app="EN" db-id="00t9e5faxwwtx6e0z24x20s4fw2vxzarsdds" timestamp="1667626879"&gt;2947&lt;/key&gt;&lt;/foreign-keys&gt;&lt;ref-type name="Journal Article"&gt;17&lt;/ref-type&gt;&lt;contributors&gt;&lt;authors&gt;&lt;author&gt;De Weerdt, Klaartje&lt;/author&gt;&lt;author&gt;Haha, M Ben&lt;/author&gt;&lt;author&gt;Le Saout, G&lt;/author&gt;&lt;author&gt;Kjellsen, Knut O&lt;/author&gt;&lt;author&gt;Justnes, Harald&lt;/author&gt;&lt;author&gt;Lothenbach, B&lt;/author&gt;&lt;/authors&gt;&lt;/contributors&gt;&lt;titles&gt;&lt;title&gt;Hydration mechanisms of ternary Portland cements containing limestone powder and fly ash&lt;/title&gt;&lt;secondary-title&gt;Cement and Concrete Research&lt;/secondary-title&gt;&lt;/titles&gt;&lt;periodical&gt;&lt;full-title&gt;Cement and Concrete Research&lt;/full-title&gt;&lt;abbr-1&gt;Cem. Concr. Res.&lt;/abbr-1&gt;&lt;/periodical&gt;&lt;pages&gt;279-291&lt;/pages&gt;&lt;volume&gt;41&lt;/volume&gt;&lt;number&gt;3&lt;/number&gt;&lt;dates&gt;&lt;year&gt;2011&lt;/year&gt;&lt;/dates&gt;&lt;isbn&gt;0008-8846&lt;/isbn&gt;&lt;urls&gt;&lt;/urls&gt;&lt;/record&gt;&lt;/Cite&gt;&lt;/EndNote&gt;</w:instrText>
      </w:r>
      <w:r w:rsidRPr="00A77203">
        <w:rPr>
          <w:rFonts w:eastAsiaTheme="minorEastAsia"/>
        </w:rPr>
        <w:fldChar w:fldCharType="separate"/>
      </w:r>
      <w:r w:rsidR="00F6640F" w:rsidRPr="00A77203">
        <w:rPr>
          <w:rFonts w:eastAsiaTheme="minorEastAsia"/>
          <w:noProof/>
        </w:rPr>
        <w:t>[53]</w:t>
      </w:r>
      <w:r w:rsidRPr="00A77203">
        <w:rPr>
          <w:rFonts w:eastAsiaTheme="minorEastAsia"/>
        </w:rPr>
        <w:fldChar w:fldCharType="end"/>
      </w:r>
      <w:r w:rsidRPr="00A77203">
        <w:rPr>
          <w:rFonts w:eastAsiaTheme="minorEastAsia"/>
        </w:rPr>
        <w:t xml:space="preserve">. The hydrate water in all mixes increases from Day 3 to Day 28 due to the hydration of the cementitious materials. For the mixes with LC3, the CH content on Day 28 ranges from 31.6% to 53.1% of that in ULCC, indicating that calcined clay consumes CH in the pozzolanic reaction. Most of the mixes in </w:t>
      </w:r>
      <w:r w:rsidRPr="00A77203">
        <w:rPr>
          <w:rFonts w:eastAsiaTheme="minorEastAsia"/>
        </w:rPr>
        <w:fldChar w:fldCharType="begin"/>
      </w:r>
      <w:r w:rsidRPr="00A77203">
        <w:rPr>
          <w:rFonts w:eastAsiaTheme="minorEastAsia"/>
        </w:rPr>
        <w:instrText xml:space="preserve"> REF _Ref118624341 \h </w:instrText>
      </w:r>
      <w:r w:rsidRPr="00A77203">
        <w:rPr>
          <w:rFonts w:eastAsiaTheme="minorEastAsia"/>
        </w:rPr>
      </w:r>
      <w:r w:rsidR="00A77203">
        <w:rPr>
          <w:rFonts w:eastAsiaTheme="minorEastAsia"/>
        </w:rPr>
        <w:instrText xml:space="preserve"> \* MERGEFORMAT </w:instrText>
      </w:r>
      <w:r w:rsidRPr="00A77203">
        <w:rPr>
          <w:rFonts w:eastAsiaTheme="minorEastAsia"/>
        </w:rPr>
        <w:fldChar w:fldCharType="separate"/>
      </w:r>
      <w:r w:rsidR="005F35E2" w:rsidRPr="00A77203">
        <w:t xml:space="preserve">Table </w:t>
      </w:r>
      <w:r w:rsidR="005F35E2" w:rsidRPr="00A77203">
        <w:rPr>
          <w:noProof/>
        </w:rPr>
        <w:t>6</w:t>
      </w:r>
      <w:r w:rsidRPr="00A77203">
        <w:rPr>
          <w:rFonts w:eastAsiaTheme="minorEastAsia"/>
        </w:rPr>
        <w:fldChar w:fldCharType="end"/>
      </w:r>
      <w:r w:rsidRPr="00A77203">
        <w:rPr>
          <w:rFonts w:eastAsiaTheme="minorEastAsia"/>
        </w:rPr>
        <w:t xml:space="preserve"> show a decrease in CH content from Day 3 to Day 28 due to the pozzolanic reaction, except for the groups 50-1:1 and 45-2:1, which have increased 28-day CH content compared to their 3-day content. This may be explained by the large proportions of limestone and calcined clay in these groups, which fill the pores during hydration. The pozzolanic reaction may be slowed due to the dense pore structure of the cementitious matrix, particularly at later stages of hydration. Therefore, increasing the level of OPC replacement with calcined clay and limestone cannot consume more CH.</w:t>
      </w:r>
    </w:p>
    <w:bookmarkEnd w:id="0"/>
    <w:p w14:paraId="35ABFD93" w14:textId="1CDFCC8B" w:rsidR="00943078" w:rsidRPr="00A77203" w:rsidRDefault="008741C9">
      <w:pPr>
        <w:pStyle w:val="2secondheading"/>
        <w:spacing w:before="120" w:after="120"/>
        <w:ind w:left="-2"/>
      </w:pPr>
      <w:r w:rsidRPr="00A77203">
        <w:t>3.</w:t>
      </w:r>
      <w:r w:rsidR="008922AC" w:rsidRPr="00A77203">
        <w:t>3</w:t>
      </w:r>
      <w:r w:rsidRPr="00A77203">
        <w:t xml:space="preserve"> RCM</w:t>
      </w:r>
      <w:r w:rsidR="00E62B0E" w:rsidRPr="00A77203">
        <w:t xml:space="preserve"> test</w:t>
      </w:r>
    </w:p>
    <w:p w14:paraId="222BB69D" w14:textId="1F2C2B47" w:rsidR="00943078" w:rsidRPr="00A77203" w:rsidRDefault="008741C9" w:rsidP="00E62B0E">
      <w:pPr>
        <w:pStyle w:val="1Content"/>
        <w:spacing w:before="120"/>
        <w:ind w:firstLineChars="0" w:firstLine="0"/>
      </w:pPr>
      <w:r w:rsidRPr="00A77203">
        <w:fldChar w:fldCharType="begin"/>
      </w:r>
      <w:r w:rsidRPr="00A77203">
        <w:instrText xml:space="preserve"> REF _Ref118318058 \h </w:instrText>
      </w:r>
      <w:r w:rsidR="00A77203">
        <w:instrText xml:space="preserve"> \* MERGEFORMAT </w:instrText>
      </w:r>
      <w:r w:rsidRPr="00A77203">
        <w:fldChar w:fldCharType="separate"/>
      </w:r>
      <w:r w:rsidR="005F35E2" w:rsidRPr="00A77203">
        <w:t xml:space="preserve">Table </w:t>
      </w:r>
      <w:r w:rsidR="005F35E2" w:rsidRPr="00A77203">
        <w:rPr>
          <w:noProof/>
        </w:rPr>
        <w:t>7</w:t>
      </w:r>
      <w:r w:rsidRPr="00A77203">
        <w:fldChar w:fldCharType="end"/>
      </w:r>
      <w:r w:rsidRPr="00A77203">
        <w:t xml:space="preserve"> lists the data obtained from these tests. The migration coefficients of chloride ions on Day 28 were found to be between 0.5~1.5 × 10</w:t>
      </w:r>
      <w:r w:rsidRPr="00A77203">
        <w:rPr>
          <w:vertAlign w:val="superscript"/>
        </w:rPr>
        <w:t>-12</w:t>
      </w:r>
      <w:r w:rsidRPr="00A77203">
        <w:t xml:space="preserve"> m</w:t>
      </w:r>
      <w:r w:rsidRPr="00A77203">
        <w:rPr>
          <w:vertAlign w:val="superscript"/>
        </w:rPr>
        <w:t>2</w:t>
      </w:r>
      <w:r w:rsidRPr="00A77203">
        <w:t>/s, which showed a decrease of 86.1%~95.4% compared to the migration coefficient of 10.8 × 10</w:t>
      </w:r>
      <w:r w:rsidRPr="00A77203">
        <w:rPr>
          <w:vertAlign w:val="superscript"/>
        </w:rPr>
        <w:t>-12</w:t>
      </w:r>
      <w:r w:rsidRPr="00A77203">
        <w:t xml:space="preserve"> m</w:t>
      </w:r>
      <w:r w:rsidRPr="00A77203">
        <w:rPr>
          <w:vertAlign w:val="superscript"/>
        </w:rPr>
        <w:t>2</w:t>
      </w:r>
      <w:r w:rsidRPr="00A77203">
        <w:t xml:space="preserve">/s for normal concrete with similar compressive strength </w:t>
      </w:r>
      <w:r w:rsidRPr="00A77203">
        <w:fldChar w:fldCharType="begin"/>
      </w:r>
      <w:r w:rsidR="00F6640F" w:rsidRPr="00A77203">
        <w:instrText xml:space="preserve"> ADDIN EN.CITE &lt;EndNote&gt;&lt;Cite&gt;&lt;Author&gt;Fu&lt;/Author&gt;&lt;Year&gt;2020&lt;/Year&gt;&lt;RecNum&gt;3140&lt;/RecNum&gt;&lt;DisplayText&gt;[54]&lt;/DisplayText&gt;&lt;record&gt;&lt;rec-number&gt;3140&lt;/rec-number&gt;&lt;foreign-keys&gt;&lt;key app="EN" db-id="00t9e5faxwwtx6e0z24x20s4fw2vxzarsdds" timestamp="1679286626"&gt;3140&lt;/key&gt;&lt;/foreign-keys&gt;&lt;ref-type name="Journal Article"&gt;17&lt;/ref-type&gt;&lt;contributors&gt;&lt;authors&gt;&lt;author&gt;Fu, LiJuan&lt;/author&gt;&lt;/authors&gt;&lt;/contributors&gt;&lt;titles&gt;&lt;title&gt;Application propsect of novel low-carbon cement LC3&lt;/title&gt;&lt;secondary-title&gt;Chinese cement&lt;/secondary-title&gt;&lt;/titles&gt;&lt;periodical&gt;&lt;full-title&gt;Chinese cement&lt;/full-title&gt;&lt;/periodical&gt;&lt;pages&gt;98-102&lt;/pages&gt;&lt;volume&gt;9&lt;/volume&gt;&lt;dates&gt;&lt;year&gt;2020&lt;/year&gt;&lt;/dates&gt;&lt;urls&gt;&lt;/urls&gt;&lt;/record&gt;&lt;/Cite&gt;&lt;/EndNote&gt;</w:instrText>
      </w:r>
      <w:r w:rsidRPr="00A77203">
        <w:fldChar w:fldCharType="separate"/>
      </w:r>
      <w:r w:rsidR="00F6640F" w:rsidRPr="00A77203">
        <w:rPr>
          <w:noProof/>
        </w:rPr>
        <w:t>[54]</w:t>
      </w:r>
      <w:r w:rsidRPr="00A77203">
        <w:fldChar w:fldCharType="end"/>
      </w:r>
      <w:r w:rsidRPr="00A77203">
        <w:t xml:space="preserve">. Mixes with LC3 also showed a decrease of 33.3%~66.7% in chloride ion migration coefficients compared to ULCC. According to </w:t>
      </w:r>
      <w:r w:rsidRPr="00A77203">
        <w:fldChar w:fldCharType="begin"/>
      </w:r>
      <w:r w:rsidRPr="00A77203">
        <w:instrText xml:space="preserve"> REF _Ref118320014 \h  \* MERGEFORMAT </w:instrText>
      </w:r>
      <w:r w:rsidRPr="00A77203">
        <w:fldChar w:fldCharType="separate"/>
      </w:r>
      <w:r w:rsidR="005F35E2" w:rsidRPr="00A77203">
        <w:t>Table 8</w:t>
      </w:r>
      <w:r w:rsidRPr="00A77203">
        <w:fldChar w:fldCharType="end"/>
      </w:r>
      <w:r w:rsidRPr="00A77203">
        <w:t>, ULCC was considered to have a medium chloride ion migration coefficient, while those of mixes with LC3 were considered low. The results indicate that the addition of calcined clay and limestone can reduce the migration of chloride ions.</w:t>
      </w:r>
    </w:p>
    <w:p w14:paraId="3CB7BE33" w14:textId="0AAECC97" w:rsidR="00943078" w:rsidRPr="00A77203" w:rsidRDefault="008741C9" w:rsidP="00E62B0E">
      <w:pPr>
        <w:pStyle w:val="1Content"/>
        <w:spacing w:before="120"/>
        <w:ind w:firstLineChars="0" w:firstLine="0"/>
        <w:rPr>
          <w:rFonts w:eastAsiaTheme="minorEastAsia"/>
        </w:rPr>
      </w:pPr>
      <w:r w:rsidRPr="00A77203">
        <w:t xml:space="preserve">The density of ULCC-LC3 was found to be around 60% of that of normal concrete, indicating a coarser pore structure. It was expected that the chloride diffusion resistance of ULCC-LC3 would be lower than normal concrete, however, the opposite was found. </w:t>
      </w:r>
      <w:r w:rsidRPr="00A77203">
        <w:lastRenderedPageBreak/>
        <w:t xml:space="preserve">This is because </w:t>
      </w:r>
      <w:proofErr w:type="gramStart"/>
      <w:r w:rsidRPr="00A77203">
        <w:t>the majority of</w:t>
      </w:r>
      <w:proofErr w:type="gramEnd"/>
      <w:r w:rsidRPr="00A77203">
        <w:t xml:space="preserve"> the porosity in ULCC-LC3 is contributed by </w:t>
      </w:r>
      <w:proofErr w:type="spellStart"/>
      <w:r w:rsidRPr="00A77203">
        <w:t>cenospheres</w:t>
      </w:r>
      <w:proofErr w:type="spellEnd"/>
      <w:r w:rsidRPr="00A77203">
        <w:t xml:space="preserve">, which are hollow spheres that do not connect with each other. The pozzolanic reactions between </w:t>
      </w:r>
      <w:proofErr w:type="spellStart"/>
      <w:r w:rsidRPr="00A77203">
        <w:t>cenospheres</w:t>
      </w:r>
      <w:proofErr w:type="spellEnd"/>
      <w:r w:rsidRPr="00A77203">
        <w:t xml:space="preserve"> and silica fume further densify the cementitious matrix, thus increasing the resistance to chloride ions. This result is consistent with previous studies </w:t>
      </w:r>
      <w:r w:rsidRPr="00A77203">
        <w:fldChar w:fldCharType="begin"/>
      </w:r>
      <w:r w:rsidRPr="00A77203">
        <w:instrText xml:space="preserve"> ADDIN EN.CITE &lt;EndNote&gt;&lt;Cite&gt;&lt;Author&gt;Liu&lt;/Author&gt;&lt;Year&gt;2010&lt;/Year&gt;&lt;RecNum&gt;2922&lt;/RecNum&gt;&lt;DisplayText&gt;[16]&lt;/DisplayText&gt;&lt;record&gt;&lt;rec-number&gt;2922&lt;/rec-number&gt;&lt;foreign-keys&gt;&lt;key app="EN" db-id="00t9e5faxwwtx6e0z24x20s4fw2vxzarsdds" timestamp="1667400181"&gt;2922&lt;/key&gt;&lt;/foreign-keys&gt;&lt;ref-type name="Journal Article"&gt;17&lt;/ref-type&gt;&lt;contributors&gt;&lt;authors&gt;&lt;author&gt;Liu, Xuemei&lt;/author&gt;&lt;author&gt;Chia, Kok Seng&lt;/author&gt;&lt;author&gt;Zhang, Min-Hong&lt;/author&gt;&lt;/authors&gt;&lt;/contributors&gt;&lt;titles&gt;&lt;title&gt;Development of lightweight concrete with high resistance to water and chloride-ion penetration&lt;/title&gt;&lt;secondary-title&gt;Cement and Concrete Composites&lt;/secondary-title&gt;&lt;/titles&gt;&lt;periodical&gt;&lt;full-title&gt;Cement and Concrete Composites&lt;/full-title&gt;&lt;abbr-1&gt;Cem. Concr. Compos.&lt;/abbr-1&gt;&lt;/periodical&gt;&lt;pages&gt;757-766&lt;/pages&gt;&lt;volume&gt;32&lt;/volume&gt;&lt;number&gt;10&lt;/number&gt;&lt;dates&gt;&lt;year&gt;2010&lt;/year&gt;&lt;/dates&gt;&lt;isbn&gt;0958-9465&lt;/isbn&gt;&lt;urls&gt;&lt;/urls&gt;&lt;/record&gt;&lt;/Cite&gt;&lt;/EndNote&gt;</w:instrText>
      </w:r>
      <w:r w:rsidRPr="00A77203">
        <w:fldChar w:fldCharType="separate"/>
      </w:r>
      <w:r w:rsidRPr="00A77203">
        <w:t>[16]</w:t>
      </w:r>
      <w:r w:rsidRPr="00A77203">
        <w:fldChar w:fldCharType="end"/>
      </w:r>
      <w:r w:rsidRPr="00A77203">
        <w:t xml:space="preserve">. The use of LC3 in ULCC provides two benefits for chloride resistance: 1) refinement of the pore structure of the cementitious matrix as revealed by the MIP results in this study and 2) the pozzolanic reaction of calcined clay, which forms CASH gel that can trap chloride ions and increase resistance to their migration </w:t>
      </w:r>
      <w:r w:rsidRPr="00A77203">
        <w:fldChar w:fldCharType="begin"/>
      </w:r>
      <w:r w:rsidR="00F6640F" w:rsidRPr="00A77203">
        <w:instrText xml:space="preserve"> ADDIN EN.CITE &lt;EndNote&gt;&lt;Cite&gt;&lt;Author&gt;Thomas&lt;/Author&gt;&lt;Year&gt;2012&lt;/Year&gt;&lt;RecNum&gt;3142&lt;/RecNum&gt;&lt;DisplayText&gt;[55]&lt;/DisplayText&gt;&lt;record&gt;&lt;rec-number&gt;3142&lt;/rec-number&gt;&lt;foreign-keys&gt;&lt;key app="EN" db-id="00t9e5faxwwtx6e0z24x20s4fw2vxzarsdds" timestamp="1679286931"&gt;3142&lt;/key&gt;&lt;/foreign-keys&gt;&lt;ref-type name="Journal Article"&gt;17&lt;/ref-type&gt;&lt;contributors&gt;&lt;authors&gt;&lt;author&gt;Thomas, MDA&lt;/author&gt;&lt;author&gt;Hooton, RD&lt;/author&gt;&lt;author&gt;Scott, A&lt;/author&gt;&lt;author&gt;Zibara, H&lt;/author&gt;&lt;/authors&gt;&lt;/contributors&gt;&lt;titles&gt;&lt;title&gt;The effect of supplementary cementitious materials on chloride binding in hardened cement paste&lt;/title&gt;&lt;secondary-title&gt;Cement and Concrete Research&lt;/secondary-title&gt;&lt;/titles&gt;&lt;periodical&gt;&lt;full-title&gt;Cement and Concrete Research&lt;/full-title&gt;&lt;abbr-1&gt;Cem. Concr. Res.&lt;/abbr-1&gt;&lt;/periodical&gt;&lt;pages&gt;1-7&lt;/pages&gt;&lt;volume&gt;42&lt;/volume&gt;&lt;number&gt;1&lt;/number&gt;&lt;dates&gt;&lt;year&gt;2012&lt;/year&gt;&lt;/dates&gt;&lt;isbn&gt;0008-8846&lt;/isbn&gt;&lt;urls&gt;&lt;/urls&gt;&lt;/record&gt;&lt;/Cite&gt;&lt;/EndNote&gt;</w:instrText>
      </w:r>
      <w:r w:rsidRPr="00A77203">
        <w:fldChar w:fldCharType="separate"/>
      </w:r>
      <w:r w:rsidR="00F6640F" w:rsidRPr="00A77203">
        <w:rPr>
          <w:noProof/>
        </w:rPr>
        <w:t>[55]</w:t>
      </w:r>
      <w:r w:rsidRPr="00A77203">
        <w:fldChar w:fldCharType="end"/>
      </w:r>
      <w:r w:rsidRPr="00A77203">
        <w:t>.</w:t>
      </w:r>
    </w:p>
    <w:p w14:paraId="700889B0" w14:textId="36B2001E" w:rsidR="00943078" w:rsidRPr="00A77203" w:rsidRDefault="008741C9">
      <w:pPr>
        <w:pStyle w:val="2secondheading"/>
        <w:spacing w:before="120" w:after="120"/>
        <w:ind w:left="-2"/>
      </w:pPr>
      <w:r w:rsidRPr="00A77203">
        <w:t>3.</w:t>
      </w:r>
      <w:r w:rsidR="008922AC" w:rsidRPr="00A77203">
        <w:t>4</w:t>
      </w:r>
      <w:r w:rsidRPr="00A77203">
        <w:t xml:space="preserve"> ACT</w:t>
      </w:r>
    </w:p>
    <w:p w14:paraId="129709A5" w14:textId="1857F3A8" w:rsidR="00943078" w:rsidRPr="00A77203" w:rsidRDefault="008741C9" w:rsidP="00E62B0E">
      <w:pPr>
        <w:pStyle w:val="1Content"/>
        <w:spacing w:before="120"/>
        <w:ind w:firstLineChars="0" w:firstLine="0"/>
      </w:pPr>
      <w:r w:rsidRPr="00A77203">
        <w:t xml:space="preserve">The carbonation depth measurements from Day 7 to Day 112 for mixes without PE fibers are shown in </w:t>
      </w:r>
      <w:r w:rsidRPr="00A77203">
        <w:fldChar w:fldCharType="begin"/>
      </w:r>
      <w:r w:rsidRPr="00A77203">
        <w:instrText xml:space="preserve"> REF _Ref118396106 \h </w:instrText>
      </w:r>
      <w:r w:rsidR="00A77203">
        <w:instrText xml:space="preserve"> \* MERGEFORMAT </w:instrText>
      </w:r>
      <w:r w:rsidRPr="00A77203">
        <w:fldChar w:fldCharType="separate"/>
      </w:r>
      <w:r w:rsidR="005F35E2" w:rsidRPr="00A77203">
        <w:t xml:space="preserve">Figure </w:t>
      </w:r>
      <w:r w:rsidR="005F35E2" w:rsidRPr="00A77203">
        <w:rPr>
          <w:noProof/>
        </w:rPr>
        <w:t>9</w:t>
      </w:r>
      <w:r w:rsidRPr="00A77203">
        <w:fldChar w:fldCharType="end"/>
      </w:r>
      <w:r w:rsidRPr="00A77203">
        <w:t xml:space="preserve">. The carbonation depths of ULCC are 0 mm on both Day 7 and Day 112, indicating excellent carbonation resistance performance. However, the carbonation depths of ULCC-LC3 are significantly higher than those of ULCC on Day 7 and continue to develop over time. This indicates a significant degradation in carbonation performance of ULCC-LC3 compared to ULCC, which can be explained </w:t>
      </w:r>
      <w:proofErr w:type="gramStart"/>
      <w:r w:rsidRPr="00A77203">
        <w:t>by:</w:t>
      </w:r>
      <w:proofErr w:type="gramEnd"/>
      <w:r w:rsidRPr="00A77203">
        <w:t xml:space="preserve"> 1) reduced content of OPC and 2) consumption of CH in pozzolanic reaction. As a result, the content of CH in cementitious matrix of ULCC-LC3 for buffering pH of pore solution is significantly lower than that of ULCC mix as shown in </w:t>
      </w:r>
      <w:r w:rsidRPr="00A77203">
        <w:fldChar w:fldCharType="begin"/>
      </w:r>
      <w:r w:rsidRPr="00A77203">
        <w:instrText xml:space="preserve"> REF _Ref118624341 \h </w:instrText>
      </w:r>
      <w:r w:rsidR="00A77203">
        <w:instrText xml:space="preserve"> \* MERGEFORMAT </w:instrText>
      </w:r>
      <w:r w:rsidRPr="00A77203">
        <w:fldChar w:fldCharType="separate"/>
      </w:r>
      <w:r w:rsidR="005F35E2" w:rsidRPr="00A77203">
        <w:t xml:space="preserve">Table </w:t>
      </w:r>
      <w:r w:rsidR="005F35E2" w:rsidRPr="00A77203">
        <w:rPr>
          <w:noProof/>
        </w:rPr>
        <w:t>6</w:t>
      </w:r>
      <w:r w:rsidRPr="00A77203">
        <w:fldChar w:fldCharType="end"/>
      </w:r>
      <w:r w:rsidRPr="00A77203">
        <w:t>. As revealed by MIP tests, the overall volume for pores coarser than gel pores can be reduced by using LC3, which is beneficial for resisting carbonation due to a lower CO</w:t>
      </w:r>
      <w:r w:rsidRPr="00A77203">
        <w:rPr>
          <w:vertAlign w:val="subscript"/>
        </w:rPr>
        <w:t>2</w:t>
      </w:r>
      <w:r w:rsidRPr="00A77203">
        <w:t xml:space="preserve"> diffusion coefficient. The reduced overall carbonation resistance performance of ULCC-LC3 indicates that the reduced content of CH due to the partial replacement of OPC and pozzolanic reaction is dominant for carbonation performance of ULCC-LC3.</w:t>
      </w:r>
    </w:p>
    <w:p w14:paraId="4759B736" w14:textId="7CCA9EDD" w:rsidR="00943078" w:rsidRPr="00A77203" w:rsidRDefault="008741C9" w:rsidP="00E62B0E">
      <w:pPr>
        <w:pStyle w:val="1Content"/>
        <w:spacing w:before="120"/>
        <w:ind w:firstLineChars="0" w:firstLine="0"/>
      </w:pPr>
      <w:r w:rsidRPr="00A77203">
        <w:t xml:space="preserve">To compare the carbonation resistance performance of ULCC-LC3 with existing data, Equations (2) and (3) are used to translate the accelerated carbonation depths into actual carbonation coefficients </w:t>
      </w:r>
      <w:r w:rsidRPr="00A77203">
        <w:fldChar w:fldCharType="begin">
          <w:fldData xml:space="preserve">PEVuZE5vdGU+PENpdGU+PEF1dGhvcj5DaGVuPC9BdXRob3I+PFllYXI+MjAyMjwvWWVhcj48UmVj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=
</w:fldData>
        </w:fldChar>
      </w:r>
      <w:r w:rsidR="00F6640F" w:rsidRPr="00A77203">
        <w:instrText xml:space="preserve"> ADDIN EN.CITE </w:instrText>
      </w:r>
      <w:r w:rsidR="00F6640F" w:rsidRPr="00A77203">
        <w:fldChar w:fldCharType="begin">
          <w:fldData xml:space="preserve">PEVuZE5vdGU+PENpdGU+PEF1dGhvcj5DaGVuPC9BdXRob3I+PFllYXI+MjAyMjwvWWVhcj48UmVj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=
</w:fldData>
        </w:fldChar>
      </w:r>
      <w:r w:rsidR="00F6640F" w:rsidRPr="00A77203">
        <w:instrText xml:space="preserve"> ADDIN EN.CITE.DATA </w:instrText>
      </w:r>
      <w:r w:rsidR="00F6640F" w:rsidRPr="00A77203">
        <w:fldChar w:fldCharType="end"/>
      </w:r>
      <w:r w:rsidRPr="00A77203">
        <w:fldChar w:fldCharType="separate"/>
      </w:r>
      <w:r w:rsidR="00F6640F" w:rsidRPr="00A77203">
        <w:rPr>
          <w:noProof/>
        </w:rPr>
        <w:t>[39, 40, 56]</w:t>
      </w:r>
      <w:r w:rsidRPr="00A77203">
        <w:fldChar w:fldCharType="end"/>
      </w:r>
      <w:r w:rsidRPr="00A77203">
        <w:t>:</w:t>
      </w:r>
    </w:p>
    <w:p w14:paraId="57D67C44" w14:textId="0794D11C" w:rsidR="00943078" w:rsidRPr="00A77203" w:rsidRDefault="008741C9" w:rsidP="00D21CAA">
      <w:pPr>
        <w:pStyle w:val="4equation"/>
        <w:spacing w:before="120"/>
        <w:ind w:firstLine="480"/>
      </w:pPr>
      <w:r w:rsidRPr="00A77203">
        <w:tab/>
      </w:r>
      <w:r w:rsidR="00AD13A8" w:rsidRPr="00A77203">
        <w:object w:dxaOrig="1576" w:dyaOrig="435" w14:anchorId="3F536E95">
          <v:shape id="_x0000_i1026" type="#_x0000_t75" style="width:70.15pt;height:19.65pt" o:ole="">
            <v:imagedata r:id="rId16" o:title=""/>
          </v:shape>
          <o:OLEObject Type="Embed" ProgID="Equation.AxMath" ShapeID="_x0000_i1026" DrawAspect="Content" ObjectID="_1748153267" r:id="rId17"/>
        </w:object>
      </w:r>
      <w:r w:rsidRPr="00A77203">
        <w:tab/>
        <w:t xml:space="preserve"> (2)</w:t>
      </w:r>
    </w:p>
    <w:p w14:paraId="0F6AB4C8" w14:textId="7C613402" w:rsidR="00943078" w:rsidRPr="00A77203" w:rsidRDefault="008741C9" w:rsidP="00D21CAA">
      <w:pPr>
        <w:pStyle w:val="4equation"/>
        <w:spacing w:before="120"/>
        <w:ind w:firstLine="480"/>
      </w:pPr>
      <w:r w:rsidRPr="00A77203">
        <w:tab/>
      </w:r>
      <w:r w:rsidR="00AD13A8" w:rsidRPr="00A77203">
        <w:object w:dxaOrig="1875" w:dyaOrig="734" w14:anchorId="6E905A14">
          <v:shape id="_x0000_i1027" type="#_x0000_t75" style="width:86.05pt;height:34.6pt" o:ole="">
            <v:imagedata r:id="rId18" o:title=""/>
          </v:shape>
          <o:OLEObject Type="Embed" ProgID="Equation.AxMath" ShapeID="_x0000_i1027" DrawAspect="Content" ObjectID="_1748153268" r:id="rId19"/>
        </w:object>
      </w:r>
      <w:r w:rsidRPr="00A77203">
        <w:tab/>
        <w:t xml:space="preserve"> (3)</w:t>
      </w:r>
    </w:p>
    <w:p w14:paraId="57299EFF" w14:textId="446A3659" w:rsidR="00943078" w:rsidRPr="00A77203" w:rsidRDefault="008741C9" w:rsidP="00D21CAA">
      <w:pPr>
        <w:pStyle w:val="1Content"/>
        <w:spacing w:before="120"/>
        <w:ind w:firstLineChars="0" w:firstLine="0"/>
      </w:pPr>
      <w:r w:rsidRPr="00A77203">
        <w:lastRenderedPageBreak/>
        <w:t xml:space="preserve">where </w:t>
      </w:r>
      <w:proofErr w:type="spellStart"/>
      <w:r w:rsidRPr="00A77203">
        <w:rPr>
          <w:i/>
          <w:iCs/>
        </w:rPr>
        <w:t>K</w:t>
      </w:r>
      <w:r w:rsidRPr="00A77203">
        <w:rPr>
          <w:i/>
          <w:iCs/>
          <w:vertAlign w:val="subscript"/>
        </w:rPr>
        <w:t>acc</w:t>
      </w:r>
      <w:proofErr w:type="spellEnd"/>
      <w:r w:rsidRPr="00A77203">
        <w:t xml:space="preserve"> denotes the accelerated carbonation coefficient in mm/y</w:t>
      </w:r>
      <w:r w:rsidRPr="00A77203">
        <w:rPr>
          <w:vertAlign w:val="superscript"/>
        </w:rPr>
        <w:t>0.5</w:t>
      </w:r>
      <w:r w:rsidRPr="00A77203">
        <w:t xml:space="preserve">, </w:t>
      </w:r>
      <w:r w:rsidRPr="00A77203">
        <w:rPr>
          <w:i/>
          <w:iCs/>
        </w:rPr>
        <w:t>D</w:t>
      </w:r>
      <w:r w:rsidRPr="00A77203">
        <w:rPr>
          <w:i/>
          <w:iCs/>
          <w:vertAlign w:val="subscript"/>
        </w:rPr>
        <w:t>c</w:t>
      </w:r>
      <w:r w:rsidRPr="00A77203">
        <w:t xml:space="preserve"> denotes the depth of carbonation in mm, </w:t>
      </w:r>
      <w:r w:rsidRPr="00A77203">
        <w:rPr>
          <w:i/>
          <w:iCs/>
        </w:rPr>
        <w:t>t</w:t>
      </w:r>
      <w:r w:rsidRPr="00A77203">
        <w:t xml:space="preserve"> denotes the time in years, </w:t>
      </w:r>
      <w:r w:rsidRPr="00A77203">
        <w:rPr>
          <w:i/>
          <w:iCs/>
        </w:rPr>
        <w:t>K</w:t>
      </w:r>
      <w:r w:rsidRPr="00A77203">
        <w:rPr>
          <w:i/>
          <w:iCs/>
          <w:vertAlign w:val="subscript"/>
        </w:rPr>
        <w:t>a</w:t>
      </w:r>
      <w:r w:rsidRPr="00A77203">
        <w:t xml:space="preserve"> denotes the actual carbonation coefficient in mm/y</w:t>
      </w:r>
      <w:r w:rsidRPr="00A77203">
        <w:rPr>
          <w:vertAlign w:val="superscript"/>
        </w:rPr>
        <w:t>0.5</w:t>
      </w:r>
      <w:r w:rsidRPr="00A77203">
        <w:t xml:space="preserve">, </w:t>
      </w:r>
      <w:proofErr w:type="spellStart"/>
      <w:r w:rsidRPr="00A77203">
        <w:rPr>
          <w:i/>
          <w:iCs/>
        </w:rPr>
        <w:t>K</w:t>
      </w:r>
      <w:r w:rsidRPr="00A77203">
        <w:rPr>
          <w:i/>
          <w:iCs/>
          <w:vertAlign w:val="subscript"/>
        </w:rPr>
        <w:t>e</w:t>
      </w:r>
      <w:proofErr w:type="spellEnd"/>
      <w:r w:rsidRPr="00A77203">
        <w:t xml:space="preserve"> denotes the environmental factor that considers the effect of moisture content on the carbonation coefficient, </w:t>
      </w:r>
      <w:r w:rsidRPr="00A77203">
        <w:rPr>
          <w:i/>
          <w:iCs/>
        </w:rPr>
        <w:t>C</w:t>
      </w:r>
      <w:r w:rsidRPr="00A77203">
        <w:rPr>
          <w:i/>
          <w:iCs/>
          <w:vertAlign w:val="subscript"/>
        </w:rPr>
        <w:t>0</w:t>
      </w:r>
      <w:r w:rsidRPr="00A77203">
        <w:t xml:space="preserve"> denotes the concentration of CO</w:t>
      </w:r>
      <w:r w:rsidRPr="00A77203">
        <w:rPr>
          <w:vertAlign w:val="subscript"/>
        </w:rPr>
        <w:t>2</w:t>
      </w:r>
      <w:r w:rsidRPr="00A77203">
        <w:t xml:space="preserve"> in actual exposure, and </w:t>
      </w:r>
      <w:proofErr w:type="spellStart"/>
      <w:r w:rsidRPr="00A77203">
        <w:rPr>
          <w:i/>
          <w:iCs/>
        </w:rPr>
        <w:t>C</w:t>
      </w:r>
      <w:r w:rsidRPr="00A77203">
        <w:rPr>
          <w:i/>
          <w:iCs/>
          <w:vertAlign w:val="subscript"/>
        </w:rPr>
        <w:t>acc</w:t>
      </w:r>
      <w:proofErr w:type="spellEnd"/>
      <w:r w:rsidRPr="00A77203">
        <w:t xml:space="preserve"> denotes the concentration of CO</w:t>
      </w:r>
      <w:r w:rsidRPr="00A77203">
        <w:rPr>
          <w:vertAlign w:val="subscript"/>
        </w:rPr>
        <w:t>2</w:t>
      </w:r>
      <w:r w:rsidRPr="00A77203">
        <w:t xml:space="preserve"> in the accelerated carbonation test (20% in this study).</w:t>
      </w:r>
    </w:p>
    <w:p w14:paraId="72C577E6" w14:textId="012B3CF1" w:rsidR="00943078" w:rsidRPr="00A77203" w:rsidRDefault="008741C9" w:rsidP="00E62B0E">
      <w:pPr>
        <w:pStyle w:val="1Content"/>
        <w:spacing w:before="120"/>
        <w:ind w:firstLineChars="0" w:firstLine="0"/>
        <w:rPr>
          <w:rFonts w:eastAsiaTheme="minorEastAsia"/>
        </w:rPr>
      </w:pPr>
      <w:r w:rsidRPr="00A77203">
        <w:rPr>
          <w:rFonts w:eastAsiaTheme="minorEastAsia"/>
        </w:rPr>
        <w:t xml:space="preserve">In this study, the accelerated carbonation depths as shown in </w:t>
      </w:r>
      <w:r w:rsidRPr="00A77203">
        <w:fldChar w:fldCharType="begin"/>
      </w:r>
      <w:r w:rsidRPr="00A77203">
        <w:instrText xml:space="preserve"> REF _Ref118396106 \h </w:instrText>
      </w:r>
      <w:r w:rsidR="00A77203">
        <w:instrText xml:space="preserve"> \* MERGEFORMAT </w:instrText>
      </w:r>
      <w:r w:rsidRPr="00A77203">
        <w:fldChar w:fldCharType="separate"/>
      </w:r>
      <w:r w:rsidR="005F35E2" w:rsidRPr="00A77203">
        <w:t xml:space="preserve">Figure </w:t>
      </w:r>
      <w:r w:rsidR="005F35E2" w:rsidRPr="00A77203">
        <w:rPr>
          <w:noProof/>
        </w:rPr>
        <w:t>9</w:t>
      </w:r>
      <w:r w:rsidRPr="00A77203">
        <w:fldChar w:fldCharType="end"/>
      </w:r>
      <w:r w:rsidRPr="00A77203">
        <w:t xml:space="preserve"> </w:t>
      </w:r>
      <w:r w:rsidRPr="00A77203">
        <w:rPr>
          <w:rFonts w:eastAsiaTheme="minorEastAsia"/>
        </w:rPr>
        <w:t xml:space="preserve">were used to calculate the accelerated carbonation coefficients using Equation (2). The average value of the accelerated carbonation coefficients was then substituted into Equation (3) to determine the actual carbonation coefficient under moderate to high humidity (XC3). The values for </w:t>
      </w:r>
      <w:proofErr w:type="spellStart"/>
      <w:r w:rsidRPr="00A77203">
        <w:rPr>
          <w:rFonts w:eastAsiaTheme="minorEastAsia"/>
          <w:i/>
          <w:iCs/>
        </w:rPr>
        <w:t>K</w:t>
      </w:r>
      <w:r w:rsidRPr="00A77203">
        <w:rPr>
          <w:rFonts w:eastAsiaTheme="minorEastAsia"/>
          <w:i/>
          <w:iCs/>
          <w:vertAlign w:val="subscript"/>
        </w:rPr>
        <w:t>e</w:t>
      </w:r>
      <w:proofErr w:type="spellEnd"/>
      <w:r w:rsidRPr="00A77203">
        <w:rPr>
          <w:rFonts w:eastAsiaTheme="minorEastAsia"/>
        </w:rPr>
        <w:t xml:space="preserve"> and </w:t>
      </w:r>
      <w:r w:rsidRPr="00A77203">
        <w:rPr>
          <w:rFonts w:eastAsiaTheme="minorEastAsia"/>
          <w:i/>
          <w:iCs/>
        </w:rPr>
        <w:t>C</w:t>
      </w:r>
      <w:r w:rsidRPr="00A77203">
        <w:rPr>
          <w:rFonts w:eastAsiaTheme="minorEastAsia"/>
          <w:vertAlign w:val="subscript"/>
        </w:rPr>
        <w:t>0</w:t>
      </w:r>
      <w:r w:rsidRPr="00A77203">
        <w:rPr>
          <w:rFonts w:eastAsiaTheme="minorEastAsia"/>
        </w:rPr>
        <w:t xml:space="preserve"> in Equation (3) were chosen as 0.6 and 0.1% respectively based on previous studies </w:t>
      </w:r>
      <w:r w:rsidRPr="00A77203">
        <w:fldChar w:fldCharType="begin">
          <w:fldData xml:space="preserve">PEVuZE5vdGU+PENpdGU+PEF1dGhvcj5NTGVlbWFubjwvQXV0aG9yPjxZZWFyPjIwMTY8L1llYXI+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</w:fldData>
        </w:fldChar>
      </w:r>
      <w:r w:rsidR="00F6640F" w:rsidRPr="00A77203">
        <w:instrText xml:space="preserve"> ADDIN EN.CITE </w:instrText>
      </w:r>
      <w:r w:rsidR="00F6640F" w:rsidRPr="00A77203">
        <w:fldChar w:fldCharType="begin">
          <w:fldData xml:space="preserve">PEVuZE5vdGU+PENpdGU+PEF1dGhvcj5NTGVlbWFubjwvQXV0aG9yPjxZZWFyPjIwMTY8L1llYXI+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</w:fldData>
        </w:fldChar>
      </w:r>
      <w:r w:rsidR="00F6640F" w:rsidRPr="00A77203">
        <w:instrText xml:space="preserve"> ADDIN EN.CITE.DATA </w:instrText>
      </w:r>
      <w:r w:rsidR="00F6640F" w:rsidRPr="00A77203">
        <w:fldChar w:fldCharType="end"/>
      </w:r>
      <w:r w:rsidRPr="00A77203">
        <w:fldChar w:fldCharType="separate"/>
      </w:r>
      <w:r w:rsidR="00F6640F" w:rsidRPr="00A77203">
        <w:rPr>
          <w:noProof/>
        </w:rPr>
        <w:t>[57-60]</w:t>
      </w:r>
      <w:r w:rsidRPr="00A77203">
        <w:fldChar w:fldCharType="end"/>
      </w:r>
      <w:r w:rsidRPr="00A77203">
        <w:rPr>
          <w:rFonts w:eastAsiaTheme="minorEastAsia"/>
        </w:rPr>
        <w:t>.</w:t>
      </w:r>
    </w:p>
    <w:p w14:paraId="319680A9" w14:textId="6A4A36BE" w:rsidR="00943078" w:rsidRPr="00A77203" w:rsidRDefault="008741C9" w:rsidP="00E62B0E">
      <w:pPr>
        <w:pStyle w:val="1Content"/>
        <w:spacing w:before="120"/>
        <w:ind w:firstLineChars="0" w:firstLine="0"/>
        <w:rPr>
          <w:rFonts w:eastAsiaTheme="minorEastAsia"/>
        </w:rPr>
      </w:pPr>
      <w:r w:rsidRPr="00A77203">
        <w:fldChar w:fldCharType="begin"/>
      </w:r>
      <w:r w:rsidRPr="00A77203">
        <w:instrText xml:space="preserve"> REF _Ref118402663 \h </w:instrText>
      </w:r>
      <w:r w:rsidR="00A77203">
        <w:instrText xml:space="preserve"> \* MERGEFORMAT </w:instrText>
      </w:r>
      <w:r w:rsidRPr="00A77203">
        <w:fldChar w:fldCharType="separate"/>
      </w:r>
      <w:r w:rsidR="005F35E2" w:rsidRPr="00A77203">
        <w:t xml:space="preserve">Figure </w:t>
      </w:r>
      <w:r w:rsidR="005F35E2" w:rsidRPr="00A77203">
        <w:rPr>
          <w:noProof/>
        </w:rPr>
        <w:t>10</w:t>
      </w:r>
      <w:r w:rsidRPr="00A77203">
        <w:fldChar w:fldCharType="end"/>
      </w:r>
      <w:r w:rsidRPr="00A77203">
        <w:rPr>
          <w:rFonts w:eastAsiaTheme="minorEastAsia"/>
        </w:rPr>
        <w:t xml:space="preserve"> presents the actual carbonation coefficients obtained from Equations (2) and (3). The actual carbonation coefficient for ULCC is shown to be 0 mm/y</w:t>
      </w:r>
      <w:r w:rsidRPr="00A77203">
        <w:rPr>
          <w:rFonts w:eastAsiaTheme="minorEastAsia"/>
          <w:vertAlign w:val="superscript"/>
        </w:rPr>
        <w:t>0.5</w:t>
      </w:r>
      <w:r w:rsidRPr="00A77203">
        <w:rPr>
          <w:rFonts w:eastAsiaTheme="minorEastAsia"/>
        </w:rPr>
        <w:t>, which does not mean carbonation is absent, but rather that the dense cementitious matrix of ULCC reduces the diffusion coefficient of CO</w:t>
      </w:r>
      <w:r w:rsidRPr="00A77203">
        <w:rPr>
          <w:rFonts w:eastAsiaTheme="minorEastAsia"/>
          <w:vertAlign w:val="subscript"/>
        </w:rPr>
        <w:t>2</w:t>
      </w:r>
      <w:r w:rsidRPr="00A77203">
        <w:rPr>
          <w:rFonts w:eastAsiaTheme="minorEastAsia"/>
        </w:rPr>
        <w:t xml:space="preserve"> to a negligible level. This is due to its low water/binder ratio of 0.27.</w:t>
      </w:r>
      <w:r w:rsidR="00E62B0E" w:rsidRPr="00A77203">
        <w:rPr>
          <w:rFonts w:eastAsiaTheme="minorEastAsia" w:hint="eastAsia"/>
        </w:rPr>
        <w:t xml:space="preserve"> </w:t>
      </w:r>
      <w:r w:rsidRPr="00A77203">
        <w:fldChar w:fldCharType="begin"/>
      </w:r>
      <w:r w:rsidRPr="00A77203">
        <w:instrText xml:space="preserve"> REF _Ref118402663 \h </w:instrText>
      </w:r>
      <w:r w:rsidR="00A77203">
        <w:instrText xml:space="preserve"> \* MERGEFORMAT </w:instrText>
      </w:r>
      <w:r w:rsidRPr="00A77203">
        <w:fldChar w:fldCharType="separate"/>
      </w:r>
      <w:r w:rsidR="005F35E2" w:rsidRPr="00A77203">
        <w:t xml:space="preserve">Figure </w:t>
      </w:r>
      <w:r w:rsidR="005F35E2" w:rsidRPr="00A77203">
        <w:rPr>
          <w:noProof/>
        </w:rPr>
        <w:t>10</w:t>
      </w:r>
      <w:r w:rsidRPr="00A77203">
        <w:fldChar w:fldCharType="end"/>
      </w:r>
      <w:r w:rsidRPr="00A77203">
        <w:rPr>
          <w:rFonts w:eastAsiaTheme="minorEastAsia"/>
        </w:rPr>
        <w:t xml:space="preserve"> (a) shows the effect of the ratio of calcined clay and limestone on the actual carbonation coefficient and highlights that the carbonation resistance of ULCC-LC3 decreases as the proportion of calcined clay increases with a constant calcined clay and limestone content. </w:t>
      </w:r>
      <w:r w:rsidRPr="00A77203">
        <w:fldChar w:fldCharType="begin"/>
      </w:r>
      <w:r w:rsidRPr="00A77203">
        <w:instrText xml:space="preserve"> REF _Ref118402663 \h </w:instrText>
      </w:r>
      <w:r w:rsidR="00A77203">
        <w:instrText xml:space="preserve"> \* MERGEFORMAT </w:instrText>
      </w:r>
      <w:r w:rsidRPr="00A77203">
        <w:fldChar w:fldCharType="separate"/>
      </w:r>
      <w:r w:rsidR="005F35E2" w:rsidRPr="00A77203">
        <w:t xml:space="preserve">Figure </w:t>
      </w:r>
      <w:r w:rsidR="005F35E2" w:rsidRPr="00A77203">
        <w:rPr>
          <w:noProof/>
        </w:rPr>
        <w:t>10</w:t>
      </w:r>
      <w:r w:rsidRPr="00A77203">
        <w:fldChar w:fldCharType="end"/>
      </w:r>
      <w:r w:rsidRPr="00A77203">
        <w:rPr>
          <w:rFonts w:eastAsiaTheme="minorEastAsia"/>
        </w:rPr>
        <w:t xml:space="preserve"> (b) demonstrates the impact of decreasing OPC content on the actual carbonation coefficient, with the cementitious matrix becoming more prone to carbonation as OPC content decreases. The effects of the increased calcined clay ratio and decreased OPC content on actual carbonation coefficient will be further analyzed in the MIP and TGA tests results.</w:t>
      </w:r>
    </w:p>
    <w:p w14:paraId="2EAB8434" w14:textId="3ADD76EF" w:rsidR="00943078" w:rsidRPr="00A77203" w:rsidRDefault="008741C9" w:rsidP="00E62B0E">
      <w:pPr>
        <w:pStyle w:val="1Content"/>
        <w:spacing w:before="120"/>
        <w:ind w:firstLineChars="0" w:firstLine="0"/>
        <w:rPr>
          <w:rFonts w:eastAsiaTheme="minorEastAsia"/>
        </w:rPr>
      </w:pPr>
      <w:r w:rsidRPr="00A77203">
        <w:rPr>
          <w:rFonts w:eastAsiaTheme="minorEastAsia"/>
        </w:rPr>
        <w:t xml:space="preserve">Two concrete mixes with similar compressive strengths to ULCC-LC3 are shown in dash lines for reference in </w:t>
      </w:r>
      <w:r w:rsidRPr="00A77203">
        <w:fldChar w:fldCharType="begin"/>
      </w:r>
      <w:r w:rsidRPr="00A77203">
        <w:instrText xml:space="preserve"> REF _Ref118402663 \h </w:instrText>
      </w:r>
      <w:r w:rsidR="00A77203">
        <w:instrText xml:space="preserve"> \* MERGEFORMAT </w:instrText>
      </w:r>
      <w:r w:rsidRPr="00A77203">
        <w:fldChar w:fldCharType="separate"/>
      </w:r>
      <w:r w:rsidR="005F35E2" w:rsidRPr="00A77203">
        <w:t xml:space="preserve">Figure </w:t>
      </w:r>
      <w:r w:rsidR="005F35E2" w:rsidRPr="00A77203">
        <w:rPr>
          <w:noProof/>
        </w:rPr>
        <w:t>10</w:t>
      </w:r>
      <w:r w:rsidRPr="00A77203">
        <w:fldChar w:fldCharType="end"/>
      </w:r>
      <w:r w:rsidRPr="00A77203">
        <w:rPr>
          <w:rFonts w:eastAsiaTheme="minorEastAsia"/>
        </w:rPr>
        <w:t>. The first carbonation coefficient of 2.12 mm/y</w:t>
      </w:r>
      <w:r w:rsidRPr="00A77203">
        <w:rPr>
          <w:rFonts w:eastAsiaTheme="minorEastAsia"/>
          <w:vertAlign w:val="superscript"/>
        </w:rPr>
        <w:t>0.5</w:t>
      </w:r>
      <w:r w:rsidRPr="00A77203">
        <w:rPr>
          <w:rFonts w:eastAsiaTheme="minorEastAsia"/>
        </w:rPr>
        <w:t xml:space="preserve"> is for a normal concrete mix with a water/binder ratio of 0.45, in which 50% of OPC was replaced with ground granulated blast furnace slag (GGBS) </w:t>
      </w:r>
      <w:r w:rsidRPr="00A77203">
        <w:fldChar w:fldCharType="begin"/>
      </w:r>
      <w:r w:rsidR="00F6640F" w:rsidRPr="00A77203">
        <w:instrText xml:space="preserve"> ADDIN EN.CITE &lt;EndNote&gt;&lt;Cite&gt;&lt;Author&gt;Chen&lt;/Author&gt;&lt;Year&gt;2022&lt;/Year&gt;&lt;RecNum&gt;2405&lt;/RecNum&gt;&lt;DisplayText&gt;[59]&lt;/DisplayText&gt;&lt;record&gt;&lt;rec-number&gt;2405&lt;/rec-number&gt;&lt;foreign-keys&gt;&lt;key app="EN" db-id="00t9e5faxwwtx6e0z24x20s4fw2vxzarsdds" timestamp="1651561209"&gt;2405&lt;/key&gt;&lt;/foreign-keys&gt;&lt;ref-type name="Thesis"&gt;32&lt;/ref-type&gt;&lt;contributors&gt;&lt;authors&gt;&lt;author&gt;Chen, Lijie&lt;/author&gt;&lt;/authors&gt;&lt;/contributors&gt;&lt;titles&gt;&lt;title&gt;Corrosion rate of macrocell corrosion in reinforced concrete and service life modeling of carbonated concrete containing supplementary cementitious materials&lt;/title&gt;&lt;/titles&gt;&lt;volume&gt;Ph.D.&lt;/volume&gt;&lt;dates&gt;&lt;year&gt;2022&lt;/year&gt;&lt;/dates&gt;&lt;pub-location&gt;Hong Kong&lt;/pub-location&gt;&lt;publisher&gt;Ph.D. Thesis, University of Hong Kong&lt;/publisher&gt;&lt;urls&gt;&lt;/urls&gt;&lt;/record&gt;&lt;/Cite&gt;&lt;/EndNote&gt;</w:instrText>
      </w:r>
      <w:r w:rsidRPr="00A77203">
        <w:fldChar w:fldCharType="separate"/>
      </w:r>
      <w:r w:rsidR="00F6640F" w:rsidRPr="00A77203">
        <w:rPr>
          <w:noProof/>
        </w:rPr>
        <w:t>[59]</w:t>
      </w:r>
      <w:r w:rsidRPr="00A77203">
        <w:fldChar w:fldCharType="end"/>
      </w:r>
      <w:r w:rsidRPr="00A77203">
        <w:rPr>
          <w:rFonts w:eastAsiaTheme="minorEastAsia"/>
        </w:rPr>
        <w:t>.</w:t>
      </w:r>
      <w:r w:rsidR="00981E36" w:rsidRPr="00A77203">
        <w:rPr>
          <w:rFonts w:eastAsiaTheme="minorEastAsia"/>
        </w:rPr>
        <w:t xml:space="preserve"> </w:t>
      </w:r>
      <w:r w:rsidRPr="00A77203">
        <w:rPr>
          <w:rFonts w:eastAsiaTheme="minorEastAsia"/>
        </w:rPr>
        <w:t>The second carbonation coefficient of 3.11 mm/y</w:t>
      </w:r>
      <w:r w:rsidRPr="00A77203">
        <w:rPr>
          <w:rFonts w:eastAsiaTheme="minorEastAsia"/>
          <w:vertAlign w:val="superscript"/>
        </w:rPr>
        <w:t>0.5</w:t>
      </w:r>
      <w:r w:rsidRPr="00A77203">
        <w:rPr>
          <w:rFonts w:eastAsiaTheme="minorEastAsia"/>
        </w:rPr>
        <w:t xml:space="preserve"> is for a lightweight aggregate concrete (LWAC) mix with a water/binder ratio of 0.31 </w:t>
      </w:r>
      <w:r w:rsidRPr="00A77203">
        <w:fldChar w:fldCharType="begin"/>
      </w:r>
      <w:r w:rsidR="00F6640F" w:rsidRPr="00A77203">
        <w:instrText xml:space="preserve"> ADDIN EN.CITE &lt;EndNote&gt;&lt;Cite&gt;&lt;Author&gt;Gao&lt;/Author&gt;&lt;Year&gt;2013&lt;/Year&gt;&lt;RecNum&gt;2926&lt;/RecNum&gt;&lt;DisplayText&gt;[61]&lt;/DisplayText&gt;&lt;record&gt;&lt;rec-number&gt;2926&lt;/rec-number&gt;&lt;foreign-keys&gt;&lt;key app="EN" db-id="00t9e5faxwwtx6e0z24x20s4fw2vxzarsdds" timestamp="1667485237"&gt;2926&lt;/key&gt;&lt;/foreign-keys&gt;&lt;ref-type name="Journal Article"&gt;17&lt;/ref-type&gt;&lt;contributors&gt;&lt;authors&gt;&lt;author&gt;Gao, Yingli&lt;/author&gt;&lt;author&gt;Cheng, Ling&lt;/author&gt;&lt;author&gt;Gao, Zheming&lt;/author&gt;&lt;author&gt;Guo, Shiying&lt;/author&gt;&lt;/authors&gt;&lt;/contributors&gt;&lt;titles&gt;&lt;title&gt;Effects of different mineral admixtures on carbonation resistance of lightweight aggregate concrete&lt;/title&gt;&lt;secondary-title&gt;Construction and building Materials&lt;/secondary-title&gt;&lt;/titles&gt;&lt;periodical&gt;&lt;full-title&gt;Construction and Building Materials&lt;/full-title&gt;&lt;abbr-1&gt;Constr. Build. Mater.&lt;/abbr-1&gt;&lt;/periodical&gt;&lt;pages&gt;506-510&lt;/pages&gt;&lt;volume&gt;43&lt;/volume&gt;&lt;dates&gt;&lt;year&gt;2013&lt;/year&gt;&lt;/dates&gt;&lt;isbn&gt;0950-0618&lt;/isbn&gt;&lt;urls&gt;&lt;/urls&gt;&lt;/record&gt;&lt;/Cite&gt;&lt;/EndNote&gt;</w:instrText>
      </w:r>
      <w:r w:rsidRPr="00A77203">
        <w:fldChar w:fldCharType="separate"/>
      </w:r>
      <w:r w:rsidR="00F6640F" w:rsidRPr="00A77203">
        <w:rPr>
          <w:noProof/>
        </w:rPr>
        <w:t>[61]</w:t>
      </w:r>
      <w:r w:rsidRPr="00A77203">
        <w:fldChar w:fldCharType="end"/>
      </w:r>
      <w:r w:rsidRPr="00A77203">
        <w:rPr>
          <w:rFonts w:eastAsiaTheme="minorEastAsia"/>
        </w:rPr>
        <w:t xml:space="preserve">, in which 20% of OPC was replaced with grade II fly ash (FA) and shale </w:t>
      </w:r>
      <w:proofErr w:type="spellStart"/>
      <w:r w:rsidRPr="00A77203">
        <w:rPr>
          <w:rFonts w:eastAsiaTheme="minorEastAsia"/>
        </w:rPr>
        <w:t>haydite</w:t>
      </w:r>
      <w:proofErr w:type="spellEnd"/>
      <w:r w:rsidRPr="00A77203">
        <w:rPr>
          <w:rFonts w:eastAsiaTheme="minorEastAsia"/>
        </w:rPr>
        <w:t xml:space="preserve"> was used as a lightweight aggregate. </w:t>
      </w:r>
      <w:r w:rsidR="00981E36" w:rsidRPr="00A77203">
        <w:rPr>
          <w:rFonts w:eastAsiaTheme="minorEastAsia"/>
        </w:rPr>
        <w:t xml:space="preserve">The carbonation coefficients of the two reference concrete mixes were obtained by </w:t>
      </w:r>
      <w:r w:rsidR="00981E36" w:rsidRPr="00A77203">
        <w:rPr>
          <w:rFonts w:eastAsiaTheme="minorEastAsia"/>
        </w:rPr>
        <w:lastRenderedPageBreak/>
        <w:t xml:space="preserve">conducting accelerated carbonation test and transferring the accelerated carbonation coefficient into actual carbonation coefficient using the same way as ULCC-LC3 in this study. The values for </w:t>
      </w:r>
      <w:proofErr w:type="spellStart"/>
      <w:r w:rsidR="00981E36" w:rsidRPr="00A77203">
        <w:rPr>
          <w:rFonts w:eastAsiaTheme="minorEastAsia"/>
          <w:i/>
          <w:iCs/>
        </w:rPr>
        <w:t>K</w:t>
      </w:r>
      <w:r w:rsidR="00981E36" w:rsidRPr="00A77203">
        <w:rPr>
          <w:rFonts w:eastAsiaTheme="minorEastAsia"/>
          <w:i/>
          <w:iCs/>
          <w:vertAlign w:val="subscript"/>
        </w:rPr>
        <w:t>e</w:t>
      </w:r>
      <w:proofErr w:type="spellEnd"/>
      <w:r w:rsidR="00981E36" w:rsidRPr="00A77203">
        <w:rPr>
          <w:rFonts w:eastAsiaTheme="minorEastAsia"/>
        </w:rPr>
        <w:t xml:space="preserve"> and </w:t>
      </w:r>
      <w:r w:rsidR="00981E36" w:rsidRPr="00A77203">
        <w:rPr>
          <w:rFonts w:eastAsiaTheme="minorEastAsia"/>
          <w:i/>
          <w:iCs/>
        </w:rPr>
        <w:t>C</w:t>
      </w:r>
      <w:r w:rsidR="00981E36" w:rsidRPr="00A77203">
        <w:rPr>
          <w:rFonts w:eastAsiaTheme="minorEastAsia"/>
          <w:vertAlign w:val="subscript"/>
        </w:rPr>
        <w:t>0</w:t>
      </w:r>
      <w:r w:rsidR="00981E36" w:rsidRPr="00A77203">
        <w:rPr>
          <w:rFonts w:eastAsiaTheme="minorEastAsia"/>
        </w:rPr>
        <w:t xml:space="preserve"> in Equation (3) were also 0.6 and 0.1% respectively. </w:t>
      </w:r>
      <w:r w:rsidRPr="00A77203">
        <w:fldChar w:fldCharType="begin"/>
      </w:r>
      <w:r w:rsidRPr="00A77203">
        <w:instrText xml:space="preserve"> REF _Ref118402663 \h </w:instrText>
      </w:r>
      <w:r w:rsidR="00A77203">
        <w:instrText xml:space="preserve"> \* MERGEFORMAT </w:instrText>
      </w:r>
      <w:r w:rsidRPr="00A77203">
        <w:fldChar w:fldCharType="separate"/>
      </w:r>
      <w:r w:rsidR="005F35E2" w:rsidRPr="00A77203">
        <w:t xml:space="preserve">Figure </w:t>
      </w:r>
      <w:r w:rsidR="005F35E2" w:rsidRPr="00A77203">
        <w:rPr>
          <w:noProof/>
        </w:rPr>
        <w:t>10</w:t>
      </w:r>
      <w:r w:rsidRPr="00A77203">
        <w:fldChar w:fldCharType="end"/>
      </w:r>
      <w:r w:rsidRPr="00A77203">
        <w:t xml:space="preserve"> shows that, </w:t>
      </w:r>
      <w:proofErr w:type="gramStart"/>
      <w:r w:rsidRPr="00A77203">
        <w:rPr>
          <w:rFonts w:eastAsiaTheme="minorEastAsia"/>
        </w:rPr>
        <w:t>despite the fact that</w:t>
      </w:r>
      <w:proofErr w:type="gramEnd"/>
      <w:r w:rsidRPr="00A77203">
        <w:rPr>
          <w:rFonts w:eastAsiaTheme="minorEastAsia"/>
        </w:rPr>
        <w:t xml:space="preserve"> the use of LC3 in ULCC increases the carbonation coefficient, the carbonation resistance performance of ULCC-LC3 remains better than normal and lightweight concrete mixes with similar compressive strengths.</w:t>
      </w:r>
      <w:r w:rsidR="00E62B0E" w:rsidRPr="00A77203">
        <w:rPr>
          <w:rFonts w:eastAsiaTheme="minorEastAsia" w:hint="eastAsia"/>
        </w:rPr>
        <w:t xml:space="preserve"> </w:t>
      </w:r>
      <w:r w:rsidRPr="00A77203">
        <w:rPr>
          <w:rFonts w:eastAsiaTheme="minorEastAsia"/>
          <w:lang w:val="en-HK"/>
        </w:rPr>
        <w:t xml:space="preserve">On Day 112, samples were collected from the carbonation chamber and divided into two groups based on the presence or absence of carbonation, as indicated by the phenolphthalein solution. Only non-carbonated samples were collected for ULCC, as there was no significant carbonation present on Day 112 (as seen in </w:t>
      </w:r>
      <w:r w:rsidRPr="00A77203">
        <w:rPr>
          <w:rFonts w:eastAsiaTheme="minorEastAsia"/>
        </w:rPr>
        <w:fldChar w:fldCharType="begin"/>
      </w:r>
      <w:r w:rsidRPr="00A77203">
        <w:rPr>
          <w:rFonts w:eastAsiaTheme="minorEastAsia"/>
        </w:rPr>
        <w:instrText xml:space="preserve"> REF _Ref118396106 \h </w:instrText>
      </w:r>
      <w:r w:rsidRPr="00A77203">
        <w:rPr>
          <w:rFonts w:eastAsiaTheme="minorEastAsia"/>
        </w:rPr>
      </w:r>
      <w:r w:rsidR="00A77203">
        <w:rPr>
          <w:rFonts w:eastAsiaTheme="minorEastAsia"/>
        </w:rPr>
        <w:instrText xml:space="preserve"> \* MERGEFORMAT </w:instrText>
      </w:r>
      <w:r w:rsidRPr="00A77203">
        <w:rPr>
          <w:rFonts w:eastAsiaTheme="minorEastAsia"/>
        </w:rPr>
        <w:fldChar w:fldCharType="separate"/>
      </w:r>
      <w:r w:rsidR="005F35E2" w:rsidRPr="00A77203">
        <w:t xml:space="preserve">Figure </w:t>
      </w:r>
      <w:r w:rsidR="005F35E2" w:rsidRPr="00A77203">
        <w:rPr>
          <w:noProof/>
        </w:rPr>
        <w:t>9</w:t>
      </w:r>
      <w:r w:rsidRPr="00A77203">
        <w:rPr>
          <w:rFonts w:eastAsiaTheme="minorEastAsia"/>
        </w:rPr>
        <w:fldChar w:fldCharType="end"/>
      </w:r>
      <w:r w:rsidRPr="00A77203">
        <w:rPr>
          <w:rFonts w:eastAsiaTheme="minorEastAsia"/>
          <w:lang w:val="en-HK"/>
        </w:rPr>
        <w:t xml:space="preserve">). MIP tests were then performed on the collected samples and the results are shown in </w:t>
      </w:r>
      <w:r w:rsidRPr="00A77203">
        <w:rPr>
          <w:rFonts w:eastAsiaTheme="minorEastAsia"/>
        </w:rPr>
        <w:fldChar w:fldCharType="begin"/>
      </w:r>
      <w:r w:rsidRPr="00A77203">
        <w:rPr>
          <w:rFonts w:eastAsiaTheme="minorEastAsia"/>
        </w:rPr>
        <w:instrText xml:space="preserve"> REF _Ref118630052 \h </w:instrText>
      </w:r>
      <w:r w:rsidRPr="00A77203">
        <w:rPr>
          <w:rFonts w:eastAsiaTheme="minorEastAsia"/>
        </w:rPr>
      </w:r>
      <w:r w:rsidR="00A77203">
        <w:rPr>
          <w:rFonts w:eastAsiaTheme="minorEastAsia"/>
        </w:rPr>
        <w:instrText xml:space="preserve"> \* MERGEFORMAT </w:instrText>
      </w:r>
      <w:r w:rsidRPr="00A77203">
        <w:rPr>
          <w:rFonts w:eastAsiaTheme="minorEastAsia"/>
        </w:rPr>
        <w:fldChar w:fldCharType="separate"/>
      </w:r>
      <w:r w:rsidR="005F35E2" w:rsidRPr="00A77203">
        <w:t xml:space="preserve">Figure </w:t>
      </w:r>
      <w:r w:rsidR="005F35E2" w:rsidRPr="00A77203">
        <w:rPr>
          <w:noProof/>
        </w:rPr>
        <w:t>11</w:t>
      </w:r>
      <w:r w:rsidRPr="00A77203">
        <w:rPr>
          <w:rFonts w:eastAsiaTheme="minorEastAsia"/>
        </w:rPr>
        <w:fldChar w:fldCharType="end"/>
      </w:r>
      <w:r w:rsidRPr="00A77203">
        <w:rPr>
          <w:rFonts w:eastAsiaTheme="minorEastAsia"/>
          <w:lang w:val="en-HK"/>
        </w:rPr>
        <w:t>. UC and C denote before and after carbonation, respectively. The critical peaks of all mixes (</w:t>
      </w:r>
      <w:r w:rsidRPr="00A77203">
        <w:rPr>
          <w:rFonts w:eastAsiaTheme="minorEastAsia"/>
        </w:rPr>
        <w:fldChar w:fldCharType="begin"/>
      </w:r>
      <w:r w:rsidRPr="00A77203">
        <w:rPr>
          <w:rFonts w:eastAsiaTheme="minorEastAsia"/>
        </w:rPr>
        <w:instrText xml:space="preserve"> REF _Ref118630052 \h </w:instrText>
      </w:r>
      <w:r w:rsidRPr="00A77203">
        <w:rPr>
          <w:rFonts w:eastAsiaTheme="minorEastAsia"/>
        </w:rPr>
      </w:r>
      <w:r w:rsidR="00A77203">
        <w:rPr>
          <w:rFonts w:eastAsiaTheme="minorEastAsia"/>
        </w:rPr>
        <w:instrText xml:space="preserve"> \* MERGEFORMAT </w:instrText>
      </w:r>
      <w:r w:rsidRPr="00A77203">
        <w:rPr>
          <w:rFonts w:eastAsiaTheme="minorEastAsia"/>
        </w:rPr>
        <w:fldChar w:fldCharType="separate"/>
      </w:r>
      <w:r w:rsidR="005F35E2" w:rsidRPr="00A77203">
        <w:t xml:space="preserve">Figure </w:t>
      </w:r>
      <w:r w:rsidR="005F35E2" w:rsidRPr="00A77203">
        <w:rPr>
          <w:noProof/>
        </w:rPr>
        <w:t>11</w:t>
      </w:r>
      <w:r w:rsidRPr="00A77203">
        <w:rPr>
          <w:rFonts w:eastAsiaTheme="minorEastAsia"/>
        </w:rPr>
        <w:fldChar w:fldCharType="end"/>
      </w:r>
      <w:r w:rsidRPr="00A77203">
        <w:rPr>
          <w:rFonts w:eastAsiaTheme="minorEastAsia"/>
          <w:lang w:val="en-HK"/>
        </w:rPr>
        <w:t xml:space="preserve">) are located between 0.003 to 0.01 </w:t>
      </w:r>
      <w:proofErr w:type="spellStart"/>
      <w:r w:rsidRPr="00A77203">
        <w:rPr>
          <w:rFonts w:eastAsiaTheme="minorEastAsia"/>
          <w:lang w:val="en-HK"/>
        </w:rPr>
        <w:t>micrometers</w:t>
      </w:r>
      <w:proofErr w:type="spellEnd"/>
      <w:r w:rsidRPr="00A77203">
        <w:rPr>
          <w:rFonts w:eastAsiaTheme="minorEastAsia"/>
          <w:lang w:val="en-HK"/>
        </w:rPr>
        <w:t xml:space="preserve">. </w:t>
      </w:r>
      <w:r w:rsidRPr="00A77203">
        <w:rPr>
          <w:rFonts w:eastAsiaTheme="minorEastAsia"/>
        </w:rPr>
        <w:fldChar w:fldCharType="begin"/>
      </w:r>
      <w:r w:rsidRPr="00A77203">
        <w:rPr>
          <w:rFonts w:eastAsiaTheme="minorEastAsia"/>
        </w:rPr>
        <w:instrText xml:space="preserve"> REF _Ref118630334 \h </w:instrText>
      </w:r>
      <w:r w:rsidRPr="00A77203">
        <w:rPr>
          <w:rFonts w:eastAsiaTheme="minorEastAsia"/>
        </w:rPr>
      </w:r>
      <w:r w:rsidR="00A77203">
        <w:rPr>
          <w:rFonts w:eastAsiaTheme="minorEastAsia"/>
        </w:rPr>
        <w:instrText xml:space="preserve"> \* MERGEFORMAT </w:instrText>
      </w:r>
      <w:r w:rsidRPr="00A77203">
        <w:rPr>
          <w:rFonts w:eastAsiaTheme="minorEastAsia"/>
        </w:rPr>
        <w:fldChar w:fldCharType="separate"/>
      </w:r>
      <w:r w:rsidR="005F35E2" w:rsidRPr="00A77203">
        <w:t xml:space="preserve">Table </w:t>
      </w:r>
      <w:r w:rsidR="005F35E2" w:rsidRPr="00A77203">
        <w:rPr>
          <w:noProof/>
        </w:rPr>
        <w:t>9</w:t>
      </w:r>
      <w:r w:rsidRPr="00A77203">
        <w:rPr>
          <w:rFonts w:eastAsiaTheme="minorEastAsia"/>
        </w:rPr>
        <w:fldChar w:fldCharType="end"/>
      </w:r>
      <w:r w:rsidRPr="00A77203">
        <w:rPr>
          <w:rFonts w:eastAsiaTheme="minorEastAsia"/>
          <w:lang w:val="en-HK"/>
        </w:rPr>
        <w:t xml:space="preserve"> lists the overall porosity, intrudable porosity, and critical pore diameter for mixes without PE </w:t>
      </w:r>
      <w:proofErr w:type="spellStart"/>
      <w:r w:rsidRPr="00A77203">
        <w:rPr>
          <w:rFonts w:eastAsiaTheme="minorEastAsia"/>
          <w:lang w:val="en-HK"/>
        </w:rPr>
        <w:t>fibers</w:t>
      </w:r>
      <w:proofErr w:type="spellEnd"/>
      <w:r w:rsidRPr="00A77203">
        <w:rPr>
          <w:rFonts w:eastAsiaTheme="minorEastAsia"/>
          <w:lang w:val="en-HK"/>
        </w:rPr>
        <w:t xml:space="preserve">. The results show that the cementitious matrix of mixes with LC3 is significantly densified by carbonation, as evidenced by a decrease in overall porosity and intrudable porosity. The critical pore diameter slightly decreases for all mixes except for 50-1:1. The densification of pore structure of ULCC-LC3 upon carbonation can be explained by the larger molar volume of calcium carbonate produced by the carbonation of CH filling the pores </w:t>
      </w:r>
      <w:r w:rsidRPr="00A77203">
        <w:rPr>
          <w:rFonts w:eastAsiaTheme="minorEastAsia"/>
          <w:lang w:val="zh-CN"/>
        </w:rPr>
        <w:fldChar w:fldCharType="begin"/>
      </w:r>
      <w:r w:rsidR="00F6640F" w:rsidRPr="00A77203">
        <w:rPr>
          <w:rFonts w:eastAsiaTheme="minorEastAsia"/>
          <w:lang w:val="en-HK"/>
        </w:rPr>
        <w:instrText xml:space="preserve"> ADDIN EN.CITE &lt;EndNote&gt;&lt;Cite&gt;&lt;Author&gt;Wu&lt;/Author&gt;&lt;Year&gt;2017&lt;/Year&gt;&lt;RecNum&gt;1543&lt;/RecNum&gt;&lt;DisplayText&gt;[62]&lt;/DisplayText&gt;&lt;record&gt;&lt;rec-number&gt;1543&lt;/rec-number&gt;&lt;foreign-keys&gt;&lt;key app="EN" db-id="00t9e5faxwwtx6e0z24x20s4fw2vxzarsdds" timestamp="1614249827"&gt;1543&lt;/key&gt;&lt;/foreign-keys&gt;&lt;ref-type name="Journal Article"&gt;17&lt;/ref-type&gt;&lt;contributors&gt;&lt;authors&gt;&lt;author&gt;Wu, B.&lt;/author&gt;&lt;author&gt;Ye, G.&lt;/author&gt;&lt;/authors&gt;&lt;/contributors&gt;&lt;titles&gt;&lt;title&gt;Development of porosity of cement paste blended with supplementary cementitious materials after carbonation&lt;/title&gt;&lt;secondary-title&gt;Construction and Building Materials&lt;/secondary-title&gt;&lt;/titles&gt;&lt;periodical&gt;&lt;full-title&gt;Construction and Building Materials&lt;/full-title&gt;&lt;abbr-1&gt;Constr. Build. Mater.&lt;/abbr-1&gt;&lt;/periodical&gt;&lt;pages&gt;52-61&lt;/pages&gt;&lt;volume&gt;145&lt;/volume&gt;&lt;section&gt;52&lt;/section&gt;&lt;dates&gt;&lt;year&gt;2017&lt;/year&gt;&lt;/dates&gt;&lt;isbn&gt;09500618&lt;/isbn&gt;&lt;urls&gt;&lt;/urls&gt;&lt;electronic-resource-num&gt;10.1016/j.conbuildmat.2017.03.176&lt;/electronic-resource-num&gt;&lt;/record&gt;&lt;/Cite&gt;&lt;/EndNote&gt;</w:instrText>
      </w:r>
      <w:r w:rsidRPr="00A77203">
        <w:rPr>
          <w:rFonts w:eastAsiaTheme="minorEastAsia"/>
          <w:lang w:val="zh-CN"/>
        </w:rPr>
        <w:fldChar w:fldCharType="separate"/>
      </w:r>
      <w:r w:rsidR="00F6640F" w:rsidRPr="00A77203">
        <w:rPr>
          <w:rFonts w:eastAsiaTheme="minorEastAsia"/>
          <w:noProof/>
          <w:lang w:val="en-HK"/>
        </w:rPr>
        <w:t>[62]</w:t>
      </w:r>
      <w:r w:rsidRPr="00A77203">
        <w:rPr>
          <w:rFonts w:eastAsiaTheme="minorEastAsia"/>
          <w:lang w:val="zh-CN"/>
        </w:rPr>
        <w:fldChar w:fldCharType="end"/>
      </w:r>
      <w:r w:rsidRPr="00A77203">
        <w:rPr>
          <w:rFonts w:eastAsiaTheme="minorEastAsia"/>
          <w:lang w:val="en-HK"/>
        </w:rPr>
        <w:t xml:space="preserve">. </w:t>
      </w:r>
    </w:p>
    <w:p w14:paraId="04FB8374" w14:textId="5D2871E2" w:rsidR="00943078" w:rsidRPr="00A77203" w:rsidRDefault="008741C9" w:rsidP="00E62B0E">
      <w:pPr>
        <w:pStyle w:val="1Content"/>
        <w:spacing w:before="120"/>
        <w:ind w:firstLineChars="0" w:firstLine="0"/>
        <w:rPr>
          <w:rFonts w:eastAsiaTheme="minorEastAsia"/>
          <w:lang w:val="en-HK"/>
        </w:rPr>
      </w:pPr>
      <w:r w:rsidRPr="00A77203">
        <w:rPr>
          <w:rFonts w:eastAsiaTheme="minorEastAsia"/>
          <w:lang w:val="en-HK"/>
        </w:rPr>
        <w:t xml:space="preserve">Pores are classified into gel pores (&lt;0.0045 </w:t>
      </w:r>
      <w:proofErr w:type="spellStart"/>
      <w:r w:rsidRPr="00A77203">
        <w:rPr>
          <w:rFonts w:eastAsiaTheme="minorEastAsia"/>
          <w:lang w:val="en-HK"/>
        </w:rPr>
        <w:t>micrometers</w:t>
      </w:r>
      <w:proofErr w:type="spellEnd"/>
      <w:r w:rsidRPr="00A77203">
        <w:rPr>
          <w:rFonts w:eastAsiaTheme="minorEastAsia"/>
          <w:lang w:val="en-HK"/>
        </w:rPr>
        <w:t xml:space="preserve">), transition pores (0.0045 to 0.05 </w:t>
      </w:r>
      <w:proofErr w:type="spellStart"/>
      <w:r w:rsidRPr="00A77203">
        <w:rPr>
          <w:rFonts w:eastAsiaTheme="minorEastAsia"/>
          <w:lang w:val="en-HK"/>
        </w:rPr>
        <w:t>micrometers</w:t>
      </w:r>
      <w:proofErr w:type="spellEnd"/>
      <w:r w:rsidRPr="00A77203">
        <w:rPr>
          <w:rFonts w:eastAsiaTheme="minorEastAsia"/>
          <w:lang w:val="en-HK"/>
        </w:rPr>
        <w:t xml:space="preserve">), capillary pores (0.05 to 0.1 </w:t>
      </w:r>
      <w:proofErr w:type="spellStart"/>
      <w:r w:rsidRPr="00A77203">
        <w:rPr>
          <w:rFonts w:eastAsiaTheme="minorEastAsia"/>
          <w:lang w:val="en-HK"/>
        </w:rPr>
        <w:t>micrometers</w:t>
      </w:r>
      <w:proofErr w:type="spellEnd"/>
      <w:r w:rsidRPr="00A77203">
        <w:rPr>
          <w:rFonts w:eastAsiaTheme="minorEastAsia"/>
          <w:lang w:val="en-HK"/>
        </w:rPr>
        <w:t xml:space="preserve">), and macro pores (&gt;0.1 </w:t>
      </w:r>
      <w:proofErr w:type="spellStart"/>
      <w:r w:rsidRPr="00A77203">
        <w:rPr>
          <w:rFonts w:eastAsiaTheme="minorEastAsia"/>
          <w:lang w:val="en-HK"/>
        </w:rPr>
        <w:t>micrometers</w:t>
      </w:r>
      <w:proofErr w:type="spellEnd"/>
      <w:r w:rsidRPr="00A77203">
        <w:rPr>
          <w:rFonts w:eastAsiaTheme="minorEastAsia"/>
          <w:lang w:val="en-HK"/>
        </w:rPr>
        <w:t xml:space="preserve">) (as per </w:t>
      </w:r>
      <w:r w:rsidRPr="00A77203">
        <w:rPr>
          <w:rFonts w:eastAsiaTheme="minorEastAsia"/>
        </w:rPr>
        <w:fldChar w:fldCharType="begin"/>
      </w:r>
      <w:r w:rsidR="00F6640F" w:rsidRPr="00A77203">
        <w:rPr>
          <w:rFonts w:eastAsiaTheme="minorEastAsia"/>
        </w:rPr>
        <w:instrText xml:space="preserve"> ADDIN EN.CITE &lt;EndNote&gt;&lt;Cite&gt;&lt;Author&gt;Liu&lt;/Author&gt;&lt;Year&gt;2021&lt;/Year&gt;&lt;RecNum&gt;2950&lt;/RecNum&gt;&lt;DisplayText&gt;[63]&lt;/DisplayText&gt;&lt;record&gt;&lt;rec-number&gt;2950&lt;/rec-number&gt;&lt;foreign-keys&gt;&lt;key app="EN" db-id="00t9e5faxwwtx6e0z24x20s4fw2vxzarsdds" timestamp="1667710246"&gt;2950&lt;/key&gt;&lt;/foreign-keys&gt;&lt;ref-type name="Journal Article"&gt;17&lt;/ref-type&gt;&lt;contributors&gt;&lt;authors&gt;&lt;author&gt;Liu, Jun&lt;/author&gt;&lt;author&gt;Fan, Xu&lt;/author&gt;&lt;author&gt;Liu, Jiaying&lt;/author&gt;&lt;author&gt;Jin, Hesong&lt;/author&gt;&lt;author&gt;Zhu, Jihua&lt;/author&gt;&lt;author&gt;Liu, Wei&lt;/author&gt;&lt;/authors&gt;&lt;/contributors&gt;&lt;titles&gt;&lt;title&gt;Investigation on mechanical and micro properties of concrete incorporating seawater and sea sand in carbonized environment&lt;/title&gt;&lt;secondary-title&gt;Construction and Building Materials&lt;/secondary-title&gt;&lt;/titles&gt;&lt;periodical&gt;&lt;full-title&gt;Construction and Building Materials&lt;/full-title&gt;&lt;abbr-1&gt;Constr. Build. Mater.&lt;/abbr-1&gt;&lt;/periodical&gt;&lt;pages&gt;124986&lt;/pages&gt;&lt;volume&gt;307&lt;/volume&gt;&lt;dates&gt;&lt;year&gt;2021&lt;/year&gt;&lt;/dates&gt;&lt;isbn&gt;0950-0618&lt;/isbn&gt;&lt;urls&gt;&lt;/urls&gt;&lt;/record&gt;&lt;/Cite&gt;&lt;/EndNote&gt;</w:instrText>
      </w:r>
      <w:r w:rsidRPr="00A77203">
        <w:rPr>
          <w:rFonts w:eastAsiaTheme="minorEastAsia"/>
        </w:rPr>
        <w:fldChar w:fldCharType="separate"/>
      </w:r>
      <w:r w:rsidR="00F6640F" w:rsidRPr="00A77203">
        <w:rPr>
          <w:rFonts w:eastAsiaTheme="minorEastAsia"/>
          <w:noProof/>
        </w:rPr>
        <w:t>[63]</w:t>
      </w:r>
      <w:r w:rsidRPr="00A77203">
        <w:rPr>
          <w:rFonts w:eastAsiaTheme="minorEastAsia"/>
        </w:rPr>
        <w:fldChar w:fldCharType="end"/>
      </w:r>
      <w:r w:rsidRPr="00A77203">
        <w:rPr>
          <w:rFonts w:eastAsiaTheme="minorEastAsia"/>
          <w:lang w:val="en-HK"/>
        </w:rPr>
        <w:t xml:space="preserve">). The comparison of pore volume fractions on Day 112 with and without carbonation is shown in </w:t>
      </w:r>
      <w:r w:rsidRPr="00A77203">
        <w:rPr>
          <w:rFonts w:eastAsiaTheme="minorEastAsia"/>
        </w:rPr>
        <w:fldChar w:fldCharType="begin"/>
      </w:r>
      <w:r w:rsidRPr="00A77203">
        <w:rPr>
          <w:rFonts w:eastAsiaTheme="minorEastAsia"/>
        </w:rPr>
        <w:instrText xml:space="preserve"> REF _Ref118631826 \h </w:instrText>
      </w:r>
      <w:r w:rsidRPr="00A77203">
        <w:rPr>
          <w:rFonts w:eastAsiaTheme="minorEastAsia"/>
        </w:rPr>
      </w:r>
      <w:r w:rsidR="00A77203">
        <w:rPr>
          <w:rFonts w:eastAsiaTheme="minorEastAsia"/>
        </w:rPr>
        <w:instrText xml:space="preserve"> \* MERGEFORMAT </w:instrText>
      </w:r>
      <w:r w:rsidRPr="00A77203">
        <w:rPr>
          <w:rFonts w:eastAsiaTheme="minorEastAsia"/>
        </w:rPr>
        <w:fldChar w:fldCharType="separate"/>
      </w:r>
      <w:r w:rsidR="005F35E2" w:rsidRPr="00A77203">
        <w:t xml:space="preserve">Figure </w:t>
      </w:r>
      <w:r w:rsidR="005F35E2" w:rsidRPr="00A77203">
        <w:rPr>
          <w:noProof/>
        </w:rPr>
        <w:t>12</w:t>
      </w:r>
      <w:r w:rsidRPr="00A77203">
        <w:rPr>
          <w:rFonts w:eastAsiaTheme="minorEastAsia"/>
        </w:rPr>
        <w:fldChar w:fldCharType="end"/>
      </w:r>
      <w:r w:rsidRPr="00A77203">
        <w:rPr>
          <w:rFonts w:eastAsiaTheme="minorEastAsia"/>
          <w:lang w:val="en-HK"/>
        </w:rPr>
        <w:t xml:space="preserve">. Results show that the volume fractions of capillary pores are minimal, with a maximum value of 0.95%. Carbonation has a significant impact on the pore size distribution, causing an increase in the volume fractions of gel and transition pores by 3.65 to 19.67%. Unlike </w:t>
      </w:r>
      <w:r w:rsidRPr="00A77203">
        <w:rPr>
          <w:rFonts w:eastAsiaTheme="minorEastAsia"/>
        </w:rPr>
        <w:fldChar w:fldCharType="begin"/>
      </w:r>
      <w:r w:rsidR="00F6640F" w:rsidRPr="00A77203">
        <w:rPr>
          <w:rFonts w:eastAsiaTheme="minorEastAsia"/>
        </w:rPr>
        <w:instrText xml:space="preserve"> ADDIN EN.CITE &lt;EndNote&gt;&lt;Cite&gt;&lt;Author&gt;Liu&lt;/Author&gt;&lt;Year&gt;2021&lt;/Year&gt;&lt;RecNum&gt;2950&lt;/RecNum&gt;&lt;DisplayText&gt;[63]&lt;/DisplayText&gt;&lt;record&gt;&lt;rec-number&gt;2950&lt;/rec-number&gt;&lt;foreign-keys&gt;&lt;key app="EN" db-id="00t9e5faxwwtx6e0z24x20s4fw2vxzarsdds" timestamp="1667710246"&gt;2950&lt;/key&gt;&lt;/foreign-keys&gt;&lt;ref-type name="Journal Article"&gt;17&lt;/ref-type&gt;&lt;contributors&gt;&lt;authors&gt;&lt;author&gt;Liu, Jun&lt;/author&gt;&lt;author&gt;Fan, Xu&lt;/author&gt;&lt;author&gt;Liu, Jiaying&lt;/author&gt;&lt;author&gt;Jin, Hesong&lt;/author&gt;&lt;author&gt;Zhu, Jihua&lt;/author&gt;&lt;author&gt;Liu, Wei&lt;/author&gt;&lt;/authors&gt;&lt;/contributors&gt;&lt;titles&gt;&lt;title&gt;Investigation on mechanical and micro properties of concrete incorporating seawater and sea sand in carbonized environment&lt;/title&gt;&lt;secondary-title&gt;Construction and Building Materials&lt;/secondary-title&gt;&lt;/titles&gt;&lt;periodical&gt;&lt;full-title&gt;Construction and Building Materials&lt;/full-title&gt;&lt;abbr-1&gt;Constr. Build. Mater.&lt;/abbr-1&gt;&lt;/periodical&gt;&lt;pages&gt;124986&lt;/pages&gt;&lt;volume&gt;307&lt;/volume&gt;&lt;dates&gt;&lt;year&gt;2021&lt;/year&gt;&lt;/dates&gt;&lt;isbn&gt;0950-0618&lt;/isbn&gt;&lt;urls&gt;&lt;/urls&gt;&lt;/record&gt;&lt;/Cite&gt;&lt;/EndNote&gt;</w:instrText>
      </w:r>
      <w:r w:rsidRPr="00A77203">
        <w:rPr>
          <w:rFonts w:eastAsiaTheme="minorEastAsia"/>
        </w:rPr>
        <w:fldChar w:fldCharType="separate"/>
      </w:r>
      <w:r w:rsidR="00F6640F" w:rsidRPr="00A77203">
        <w:rPr>
          <w:rFonts w:eastAsiaTheme="minorEastAsia"/>
          <w:noProof/>
        </w:rPr>
        <w:t>[63]</w:t>
      </w:r>
      <w:r w:rsidRPr="00A77203">
        <w:rPr>
          <w:rFonts w:eastAsiaTheme="minorEastAsia"/>
        </w:rPr>
        <w:fldChar w:fldCharType="end"/>
      </w:r>
      <w:r w:rsidRPr="00A77203">
        <w:rPr>
          <w:rFonts w:eastAsiaTheme="minorEastAsia"/>
          <w:lang w:val="en-HK"/>
        </w:rPr>
        <w:t>, this study found that the pore structure was dominated by macro pores without carbonation, while most of the pores were transition pores with carbonation, indicating that carbonation mostly occurs in macro pores. These macro pores are filled with calcium carbonate produced by the carbonation of CH and CSH gels, resulting in a decrease in overall porosity.</w:t>
      </w:r>
    </w:p>
    <w:p w14:paraId="3FEEB456" w14:textId="73A5DABE" w:rsidR="00943078" w:rsidRPr="00A77203" w:rsidRDefault="008741C9" w:rsidP="00E62B0E">
      <w:pPr>
        <w:pStyle w:val="1Content"/>
        <w:spacing w:before="120"/>
        <w:ind w:firstLineChars="0" w:firstLine="0"/>
        <w:rPr>
          <w:rFonts w:eastAsiaTheme="minorEastAsia"/>
          <w:lang w:val="en-HK"/>
        </w:rPr>
      </w:pPr>
      <w:r w:rsidRPr="00A77203">
        <w:rPr>
          <w:rFonts w:eastAsiaTheme="minorEastAsia"/>
          <w:lang w:val="en-HK"/>
        </w:rPr>
        <w:t xml:space="preserve">TGA tests were also performed on 112-day samples with and without carbonation and the results are shown in </w:t>
      </w:r>
      <w:r w:rsidRPr="00A77203">
        <w:rPr>
          <w:rFonts w:eastAsiaTheme="minorEastAsia"/>
          <w:lang w:val="zh-CN"/>
        </w:rPr>
        <w:fldChar w:fldCharType="begin"/>
      </w:r>
      <w:r w:rsidRPr="00A77203">
        <w:rPr>
          <w:rFonts w:eastAsiaTheme="minorEastAsia"/>
          <w:lang w:val="en-HK"/>
        </w:rPr>
        <w:instrText xml:space="preserve"> REF _Ref118637041 \h </w:instrText>
      </w:r>
      <w:r w:rsidRPr="00A77203">
        <w:rPr>
          <w:rFonts w:eastAsiaTheme="minorEastAsia"/>
          <w:lang w:val="zh-CN"/>
        </w:rPr>
      </w:r>
      <w:r w:rsidR="00A77203" w:rsidRPr="00A77203">
        <w:rPr>
          <w:rFonts w:eastAsiaTheme="minorEastAsia"/>
          <w:lang w:val="en-HK"/>
        </w:rPr>
        <w:instrText xml:space="preserve"> \* MERGEFORMAT </w:instrText>
      </w:r>
      <w:r w:rsidRPr="00A77203">
        <w:rPr>
          <w:rFonts w:eastAsiaTheme="minorEastAsia"/>
          <w:lang w:val="zh-CN"/>
        </w:rPr>
        <w:fldChar w:fldCharType="separate"/>
      </w:r>
      <w:r w:rsidR="005F35E2" w:rsidRPr="00A77203">
        <w:t xml:space="preserve">Figure </w:t>
      </w:r>
      <w:r w:rsidR="005F35E2" w:rsidRPr="00A77203">
        <w:rPr>
          <w:noProof/>
        </w:rPr>
        <w:t>13</w:t>
      </w:r>
      <w:r w:rsidRPr="00A77203">
        <w:rPr>
          <w:rFonts w:eastAsiaTheme="minorEastAsia"/>
          <w:lang w:val="zh-CN"/>
        </w:rPr>
        <w:fldChar w:fldCharType="end"/>
      </w:r>
      <w:r w:rsidRPr="00A77203">
        <w:rPr>
          <w:rFonts w:eastAsiaTheme="minorEastAsia"/>
          <w:lang w:val="en-HK"/>
        </w:rPr>
        <w:t xml:space="preserve">. The DTG curves show three peaks: CASH and Aft </w:t>
      </w:r>
      <w:r w:rsidRPr="00A77203">
        <w:rPr>
          <w:rFonts w:eastAsiaTheme="minorEastAsia"/>
          <w:lang w:val="en-HK"/>
        </w:rPr>
        <w:lastRenderedPageBreak/>
        <w:t>(20 to 300°C), CH (350 to 550°C), and CaCO</w:t>
      </w:r>
      <w:r w:rsidRPr="00A77203">
        <w:rPr>
          <w:rFonts w:eastAsiaTheme="minorEastAsia"/>
          <w:vertAlign w:val="subscript"/>
          <w:lang w:val="en-HK"/>
        </w:rPr>
        <w:t>3</w:t>
      </w:r>
      <w:r w:rsidRPr="00A77203">
        <w:rPr>
          <w:rFonts w:eastAsiaTheme="minorEastAsia"/>
          <w:lang w:val="en-HK"/>
        </w:rPr>
        <w:t xml:space="preserve"> (&gt;600°C). The contents of CH and CaCO</w:t>
      </w:r>
      <w:r w:rsidRPr="00A77203">
        <w:rPr>
          <w:rFonts w:eastAsiaTheme="minorEastAsia"/>
          <w:vertAlign w:val="subscript"/>
          <w:lang w:val="en-HK"/>
        </w:rPr>
        <w:t>3</w:t>
      </w:r>
      <w:r w:rsidRPr="00A77203">
        <w:rPr>
          <w:rFonts w:eastAsiaTheme="minorEastAsia"/>
          <w:lang w:val="en-HK"/>
        </w:rPr>
        <w:t xml:space="preserve"> (CC) can be calculated and are listed in </w:t>
      </w:r>
      <w:r w:rsidRPr="00A77203">
        <w:rPr>
          <w:rFonts w:eastAsiaTheme="minorEastAsia"/>
          <w:lang w:val="zh-CN"/>
        </w:rPr>
        <w:fldChar w:fldCharType="begin"/>
      </w:r>
      <w:r w:rsidRPr="00A77203">
        <w:rPr>
          <w:rFonts w:eastAsiaTheme="minorEastAsia"/>
          <w:lang w:val="en-HK"/>
        </w:rPr>
        <w:instrText xml:space="preserve"> REF _Ref118637181 \h  \* MERGEFORMAT </w:instrText>
      </w:r>
      <w:r w:rsidRPr="00A77203">
        <w:rPr>
          <w:rFonts w:eastAsiaTheme="minorEastAsia"/>
          <w:lang w:val="zh-CN"/>
        </w:rPr>
      </w:r>
      <w:r w:rsidRPr="00A77203">
        <w:rPr>
          <w:rFonts w:eastAsiaTheme="minorEastAsia"/>
          <w:lang w:val="zh-CN"/>
        </w:rPr>
        <w:fldChar w:fldCharType="separate"/>
      </w:r>
      <w:r w:rsidR="005F35E2" w:rsidRPr="00A77203">
        <w:t>Table 10</w:t>
      </w:r>
      <w:r w:rsidRPr="00A77203">
        <w:rPr>
          <w:rFonts w:eastAsiaTheme="minorEastAsia"/>
          <w:lang w:val="zh-CN"/>
        </w:rPr>
        <w:fldChar w:fldCharType="end"/>
      </w:r>
      <w:r w:rsidRPr="00A77203">
        <w:rPr>
          <w:rFonts w:eastAsiaTheme="minorEastAsia"/>
          <w:lang w:val="en-HK"/>
        </w:rPr>
        <w:t>. Results show that CH content decreases upon carbonation. Using LC3 leads to a significant decrease in CH content due to the pozzolanic reaction between calcined clay and CH, as well as partial replacement of OPC by calcined clay and limestone. The CH content without carbonation is inversely proportional to the amount of calcined clay, as seen in the lowest CH contents in groups with the highest amount of calcined clay (50-3:1 and 45-2:1).</w:t>
      </w:r>
    </w:p>
    <w:p w14:paraId="43890DC0" w14:textId="5C5CBDF5" w:rsidR="00943078" w:rsidRPr="00A77203" w:rsidRDefault="008741C9">
      <w:pPr>
        <w:pStyle w:val="2secondheading"/>
        <w:spacing w:before="120" w:after="120"/>
        <w:ind w:left="-2"/>
      </w:pPr>
      <w:r w:rsidRPr="00A77203">
        <w:t>3.</w:t>
      </w:r>
      <w:r w:rsidR="008922AC" w:rsidRPr="00A77203">
        <w:t>5</w:t>
      </w:r>
      <w:r w:rsidRPr="00A77203">
        <w:t xml:space="preserve"> LCA</w:t>
      </w:r>
    </w:p>
    <w:p w14:paraId="0EA04F93" w14:textId="3CC59D97" w:rsidR="00943078" w:rsidRPr="00A77203" w:rsidRDefault="008741C9" w:rsidP="00E62B0E">
      <w:pPr>
        <w:pStyle w:val="1Content"/>
        <w:spacing w:before="120"/>
        <w:ind w:firstLineChars="0" w:firstLine="0"/>
      </w:pPr>
      <w:r w:rsidRPr="00A77203">
        <w:fldChar w:fldCharType="begin"/>
      </w:r>
      <w:r w:rsidRPr="00A77203">
        <w:instrText xml:space="preserve"> REF _Ref118328051 \h </w:instrText>
      </w:r>
      <w:r w:rsidR="00A77203">
        <w:instrText xml:space="preserve"> \* MERGEFORMAT </w:instrText>
      </w:r>
      <w:r w:rsidRPr="00A77203">
        <w:fldChar w:fldCharType="separate"/>
      </w:r>
      <w:r w:rsidR="005F35E2" w:rsidRPr="00A77203">
        <w:t xml:space="preserve">Figure </w:t>
      </w:r>
      <w:r w:rsidR="005F35E2" w:rsidRPr="00A77203">
        <w:rPr>
          <w:noProof/>
        </w:rPr>
        <w:t>14</w:t>
      </w:r>
      <w:r w:rsidRPr="00A77203">
        <w:fldChar w:fldCharType="end"/>
      </w:r>
      <w:r w:rsidRPr="00A77203">
        <w:t xml:space="preserve"> compares the carbon emissions and energy consumption of ULCC and 50-2:1 </w:t>
      </w:r>
      <w:proofErr w:type="gramStart"/>
      <w:r w:rsidRPr="00A77203">
        <w:t>mixes</w:t>
      </w:r>
      <w:proofErr w:type="gramEnd"/>
      <w:r w:rsidRPr="00A77203">
        <w:t>. Cement production is the primary contributor to both carbon emissions and energy consumption in both mixes. Replacing cement with calcined clay and limestone results in a significant decrease of 41.9% in carbon emissions and 26.7% in energy consumption.</w:t>
      </w:r>
      <w:r w:rsidR="00FC674A" w:rsidRPr="00A77203">
        <w:rPr>
          <w:rFonts w:eastAsiaTheme="minorEastAsia" w:hint="eastAsia"/>
        </w:rPr>
        <w:t xml:space="preserve"> </w:t>
      </w:r>
      <w:r w:rsidRPr="00A77203">
        <w:t>It's worth noting that the use of superplasticizer is a significant source of energy consumption, particularly for the mix with LC3 (50-2:1). LC3 can reduce the workability of cementitious materials, thus requiring more superplasticizer to achieve the desired workability in 50-2:1. However, the benefits of using LC3 are not outweighed by the increased volume of superplasticizer required in 50-2:1.</w:t>
      </w:r>
    </w:p>
    <w:p w14:paraId="371974C6" w14:textId="77777777" w:rsidR="00943078" w:rsidRPr="00A77203" w:rsidRDefault="008741C9">
      <w:pPr>
        <w:pStyle w:val="1Firstheading"/>
      </w:pPr>
      <w:r w:rsidRPr="00A77203">
        <w:t>Conclusions</w:t>
      </w:r>
    </w:p>
    <w:p w14:paraId="6017FD79" w14:textId="05FBE269" w:rsidR="00943078" w:rsidRPr="00A77203" w:rsidRDefault="008741C9" w:rsidP="00E62B0E">
      <w:pPr>
        <w:pStyle w:val="1Content"/>
        <w:spacing w:before="120"/>
        <w:ind w:firstLineChars="0" w:firstLine="0"/>
      </w:pPr>
      <w:r w:rsidRPr="00A77203">
        <w:t xml:space="preserve">This paper proposes a novel ultra-lightweight low-carbon LC3 cement composite (ULCC-LC3). The compressive and tensile performances of ULCC-LC3 were tested. The resistances towards chloride ion ingression and carbonation of ULCC-LC3 were investigated through rapid chloride migration and accelerated carbonation tests. Additionally, isothermal calorimetry (IC), mercury intrusion </w:t>
      </w:r>
      <w:proofErr w:type="spellStart"/>
      <w:r w:rsidRPr="00A77203">
        <w:t>porosimetry</w:t>
      </w:r>
      <w:proofErr w:type="spellEnd"/>
      <w:r w:rsidRPr="00A77203">
        <w:t xml:space="preserve"> (MIP) and thermogravimetric analysis (TGA) were conducted to get more insights. The benefits of using ULCC-LC3 in reducing carbon emission and energy consumption were demonstrated by a life cycle assessment. The results of this study suggest that the use of LC3 in the preparation of ultra-lightweight low-carbon cement composites offers a promising alternative for reducing carbon emissions and energy consumption, without compromising on the durability performances against chloride ingression and carbonation. However, further research is required to optimize the mix design and evaluate the long-term durability of LC3 composites.</w:t>
      </w:r>
      <w:r w:rsidR="00FC674A" w:rsidRPr="00A77203">
        <w:rPr>
          <w:rFonts w:eastAsiaTheme="minorEastAsia" w:hint="eastAsia"/>
        </w:rPr>
        <w:t xml:space="preserve"> </w:t>
      </w:r>
      <w:r w:rsidRPr="00A77203">
        <w:t>Based on the results presented in the study, the following conclusions can be drawn:</w:t>
      </w:r>
    </w:p>
    <w:p w14:paraId="1363FBA7" w14:textId="47BF1901" w:rsidR="00943078" w:rsidRPr="00A77203" w:rsidRDefault="00966719" w:rsidP="00E62B0E">
      <w:pPr>
        <w:pStyle w:val="1Content"/>
        <w:spacing w:before="120"/>
        <w:ind w:firstLineChars="0" w:firstLine="0"/>
      </w:pPr>
      <w:r w:rsidRPr="00A77203">
        <w:lastRenderedPageBreak/>
        <w:t>(1)</w:t>
      </w:r>
      <w:r w:rsidR="008741C9" w:rsidRPr="00A77203">
        <w:t xml:space="preserve"> A novel ultra-lightweight low-carbon LC3 cement composite (ULCC-LC3) is developed with favorable mechanical performances and low density (1500 kg/m</w:t>
      </w:r>
      <w:r w:rsidR="008741C9" w:rsidRPr="00A77203">
        <w:rPr>
          <w:vertAlign w:val="superscript"/>
        </w:rPr>
        <w:t>3</w:t>
      </w:r>
      <w:r w:rsidR="008741C9" w:rsidRPr="00A77203">
        <w:t xml:space="preserve">). The compressive strength performances of ULCC-LC3 are not lower than those of ULCC for a hydration age later than 3 days.   </w:t>
      </w:r>
    </w:p>
    <w:p w14:paraId="7DB9F055" w14:textId="51161A22" w:rsidR="00943078" w:rsidRPr="00A77203" w:rsidRDefault="00966719" w:rsidP="00E62B0E">
      <w:pPr>
        <w:pStyle w:val="1Content"/>
        <w:spacing w:before="120"/>
        <w:ind w:firstLineChars="0" w:firstLine="0"/>
      </w:pPr>
      <w:r w:rsidRPr="00A77203">
        <w:t>(</w:t>
      </w:r>
      <w:r w:rsidR="008741C9" w:rsidRPr="00A77203">
        <w:t>2</w:t>
      </w:r>
      <w:r w:rsidRPr="00A77203">
        <w:t>)</w:t>
      </w:r>
      <w:r w:rsidR="008741C9" w:rsidRPr="00A77203">
        <w:t xml:space="preserve"> The use of limestone calcined clay (LC3) as a partial replacement for cement in the cementitious mixes significantly decreases </w:t>
      </w:r>
      <w:proofErr w:type="gramStart"/>
      <w:r w:rsidR="008741C9" w:rsidRPr="00A77203">
        <w:t>the carbon</w:t>
      </w:r>
      <w:proofErr w:type="gramEnd"/>
      <w:r w:rsidR="008741C9" w:rsidRPr="00A77203">
        <w:t xml:space="preserve"> emission and energy consumption. The carbon emission and energy consumption in both ULCC and 50-2:1 </w:t>
      </w:r>
      <w:proofErr w:type="gramStart"/>
      <w:r w:rsidR="008741C9" w:rsidRPr="00A77203">
        <w:t>mixes</w:t>
      </w:r>
      <w:proofErr w:type="gramEnd"/>
      <w:r w:rsidR="008741C9" w:rsidRPr="00A77203">
        <w:t xml:space="preserve"> are primarily led by the use of cement, and the replacement of cement with calcined clay and limestone reduces these values by 41.9% and 26.7%, respectively. </w:t>
      </w:r>
    </w:p>
    <w:p w14:paraId="6145F5B2" w14:textId="47EE4869" w:rsidR="00943078" w:rsidRPr="00A77203" w:rsidRDefault="00966719" w:rsidP="00E62B0E">
      <w:pPr>
        <w:pStyle w:val="1Content"/>
        <w:spacing w:before="120"/>
        <w:ind w:firstLineChars="0" w:firstLine="0"/>
      </w:pPr>
      <w:r w:rsidRPr="00A77203">
        <w:t>(</w:t>
      </w:r>
      <w:r w:rsidR="008741C9" w:rsidRPr="00A77203">
        <w:t>3</w:t>
      </w:r>
      <w:r w:rsidRPr="00A77203">
        <w:t>)</w:t>
      </w:r>
      <w:r w:rsidR="008741C9" w:rsidRPr="00A77203">
        <w:t xml:space="preserve"> The chloride ion resistance of ULCC-LC3 is significantly improved as compared with ULCC and normal concrete with similar compressive strength. This is explained by the refined pore structure and increased chloride binding capacity. </w:t>
      </w:r>
    </w:p>
    <w:p w14:paraId="53EFA194" w14:textId="5151AD06" w:rsidR="00943078" w:rsidRPr="00A77203" w:rsidRDefault="00966719" w:rsidP="00E62B0E">
      <w:pPr>
        <w:pStyle w:val="1Content"/>
        <w:spacing w:before="120"/>
        <w:ind w:firstLineChars="0" w:firstLine="0"/>
        <w:rPr>
          <w:rFonts w:eastAsiaTheme="minorEastAsia"/>
        </w:rPr>
      </w:pPr>
      <w:r w:rsidRPr="00A77203">
        <w:t>(</w:t>
      </w:r>
      <w:r w:rsidR="008741C9" w:rsidRPr="00A77203">
        <w:t>4</w:t>
      </w:r>
      <w:r w:rsidRPr="00A77203">
        <w:t>)</w:t>
      </w:r>
      <w:r w:rsidR="008741C9" w:rsidRPr="00A77203">
        <w:t xml:space="preserve"> </w:t>
      </w:r>
      <w:r w:rsidR="008741C9" w:rsidRPr="00A77203">
        <w:rPr>
          <w:rFonts w:eastAsiaTheme="minorEastAsia"/>
        </w:rPr>
        <w:t xml:space="preserve">The carbonation performance of ULCC-LC3 is reduced as compared with </w:t>
      </w:r>
      <w:proofErr w:type="gramStart"/>
      <w:r w:rsidR="008741C9" w:rsidRPr="00A77203">
        <w:rPr>
          <w:rFonts w:eastAsiaTheme="minorEastAsia"/>
        </w:rPr>
        <w:t>ULCC, but</w:t>
      </w:r>
      <w:proofErr w:type="gramEnd"/>
      <w:r w:rsidR="008741C9" w:rsidRPr="00A77203">
        <w:rPr>
          <w:rFonts w:eastAsiaTheme="minorEastAsia"/>
        </w:rPr>
        <w:t xml:space="preserve"> is still better as compared with normal concrete and lightweight aggregate concrete with similar compressive strengths. The mechanism of using LC3 in ULCC on reducing carbonation resistance performance lies in the reduced content of cement and pozzolanic reaction between calcined clay and </w:t>
      </w:r>
      <w:proofErr w:type="gramStart"/>
      <w:r w:rsidR="008741C9" w:rsidRPr="00A77203">
        <w:rPr>
          <w:rFonts w:eastAsiaTheme="minorEastAsia"/>
        </w:rPr>
        <w:t>Ca(</w:t>
      </w:r>
      <w:proofErr w:type="gramEnd"/>
      <w:r w:rsidR="008741C9" w:rsidRPr="00A77203">
        <w:rPr>
          <w:rFonts w:eastAsiaTheme="minorEastAsia"/>
        </w:rPr>
        <w:t>OH)</w:t>
      </w:r>
      <w:r w:rsidR="008741C9" w:rsidRPr="00A77203">
        <w:rPr>
          <w:rFonts w:eastAsiaTheme="minorEastAsia"/>
          <w:vertAlign w:val="subscript"/>
        </w:rPr>
        <w:t>2</w:t>
      </w:r>
      <w:r w:rsidR="008741C9" w:rsidRPr="00A77203">
        <w:rPr>
          <w:rFonts w:eastAsiaTheme="minorEastAsia"/>
        </w:rPr>
        <w:t>.</w:t>
      </w:r>
    </w:p>
    <w:p w14:paraId="2B168488" w14:textId="54971B0D" w:rsidR="00943078" w:rsidRPr="00A77203" w:rsidRDefault="00966719" w:rsidP="00E62B0E">
      <w:pPr>
        <w:pStyle w:val="1Content"/>
        <w:spacing w:before="120"/>
        <w:ind w:firstLineChars="0" w:firstLine="0"/>
      </w:pPr>
      <w:r w:rsidRPr="00A77203">
        <w:t>(</w:t>
      </w:r>
      <w:r w:rsidR="008741C9" w:rsidRPr="00A77203">
        <w:t>5</w:t>
      </w:r>
      <w:r w:rsidRPr="00A77203">
        <w:t>)</w:t>
      </w:r>
      <w:r w:rsidR="008741C9" w:rsidRPr="00A77203">
        <w:t xml:space="preserve"> The results of the MIP tests indicate that </w:t>
      </w:r>
      <w:r w:rsidR="00EE0A32" w:rsidRPr="00A77203">
        <w:t>for ULCC mixes without carbonation, the use of LC3 results in an increase in overall porosity with increased proportion of gel pores but significantly decreased volume of pores coarser than gel pores. On the other hand, t</w:t>
      </w:r>
      <w:r w:rsidR="008741C9" w:rsidRPr="00A77203">
        <w:t xml:space="preserve">he cementitious matrix in mixes with LC3 is densified by carbonation, resulting in a reduction of overall porosity and intrudable porosity. The results of the TGA tests also support this conclusion, with a decrease in CH content upon carbonation. The pore size distribution analysis shows that carbonation primarily occurs in macro pores and results in an increase in the volume fractions of gel and transition pores, while decreasing the overall porosity. </w:t>
      </w:r>
    </w:p>
    <w:p w14:paraId="19E7201D" w14:textId="0ADA755C" w:rsidR="00943078" w:rsidRPr="00A77203" w:rsidRDefault="00966719" w:rsidP="00E62B0E">
      <w:pPr>
        <w:pStyle w:val="1Content"/>
        <w:spacing w:before="120"/>
        <w:ind w:firstLineChars="0" w:firstLine="0"/>
      </w:pPr>
      <w:r w:rsidRPr="00A77203">
        <w:t>(</w:t>
      </w:r>
      <w:r w:rsidR="008741C9" w:rsidRPr="00A77203">
        <w:t>6</w:t>
      </w:r>
      <w:r w:rsidRPr="00A77203">
        <w:t>)</w:t>
      </w:r>
      <w:r w:rsidR="008741C9" w:rsidRPr="00A77203">
        <w:t xml:space="preserve"> It should be noted that the use of superplasticizer is a significant source of energy consumption, particularly for the 50-2:1 mix containing LC3. The workability of the cementitious materials is reduced by adding LC3, resulting in a higher demand for superplasticizer, which partially offsets the benefits of using LC3.</w:t>
      </w:r>
    </w:p>
    <w:p w14:paraId="6F7B044A" w14:textId="5C566186" w:rsidR="00E40900" w:rsidRPr="00A77203" w:rsidRDefault="00E40900" w:rsidP="00E40900">
      <w:pPr>
        <w:pStyle w:val="1Firstheading"/>
        <w:numPr>
          <w:ilvl w:val="0"/>
          <w:numId w:val="0"/>
        </w:numPr>
        <w:ind w:left="425" w:hanging="425"/>
        <w:rPr>
          <w:rFonts w:cs="Times New Roman"/>
        </w:rPr>
      </w:pPr>
      <w:r w:rsidRPr="00A77203">
        <w:rPr>
          <w:rFonts w:eastAsiaTheme="minorEastAsia" w:cs="Times New Roman"/>
          <w:lang w:eastAsia="zh-CN"/>
        </w:rPr>
        <w:t>Ac</w:t>
      </w:r>
      <w:r w:rsidRPr="00A77203">
        <w:rPr>
          <w:rFonts w:cs="Times New Roman"/>
        </w:rPr>
        <w:t xml:space="preserve">knowledgments </w:t>
      </w:r>
    </w:p>
    <w:p w14:paraId="52C7AFAE" w14:textId="467FC290" w:rsidR="00943078" w:rsidRPr="00A77203" w:rsidRDefault="00754DE3" w:rsidP="00754DE3">
      <w:pPr>
        <w:pStyle w:val="DongParaFirst"/>
      </w:pPr>
      <w:r w:rsidRPr="00A77203">
        <w:lastRenderedPageBreak/>
        <w:t xml:space="preserve">The authors would like to acknowledge the research grant received from the National Natural Science Foundation of China (Grants Nos. 51978407), Guangdong Outstanding Youth Fund (Grants No. 2022B1515020037), </w:t>
      </w:r>
      <w:r w:rsidR="001C2407" w:rsidRPr="00A77203">
        <w:t>Shenzhen International Science and Technology Cooperation Project (Grants No. GJHZ20200731095802008)</w:t>
      </w:r>
      <w:r w:rsidR="001C2407" w:rsidRPr="00A77203">
        <w:rPr>
          <w:rFonts w:hint="eastAsia"/>
        </w:rPr>
        <w:t>,</w:t>
      </w:r>
      <w:r w:rsidR="001C2407" w:rsidRPr="00A77203">
        <w:t xml:space="preserve"> </w:t>
      </w:r>
      <w:r w:rsidRPr="00A77203">
        <w:t xml:space="preserve">Guangdong Natural Science Foundation (Grants No. 2021A1515010932) and Guangdong Provincial Key Laboratory of Durability for Marine Civil Engineering (SZU) (Grant No. 2020B1212060074). </w:t>
      </w:r>
    </w:p>
    <w:p w14:paraId="157B8118" w14:textId="77777777" w:rsidR="00943078" w:rsidRPr="00A77203" w:rsidRDefault="008741C9">
      <w:pPr>
        <w:pStyle w:val="1Content"/>
        <w:spacing w:before="120"/>
        <w:ind w:firstLine="480"/>
        <w:sectPr w:rsidR="00943078" w:rsidRPr="00A77203">
          <w:footerReference w:type="first" r:id="rId20"/>
          <w:footnotePr>
            <w:pos w:val="beneathText"/>
          </w:footnotePr>
          <w:endnotePr>
            <w:numFmt w:val="decimal"/>
            <w:numStart w:val="0"/>
          </w:endnotePr>
          <w:pgSz w:w="11906" w:h="16838"/>
          <w:pgMar w:top="1440" w:right="1800" w:bottom="1440" w:left="1800" w:header="284" w:footer="403" w:gutter="0"/>
          <w:cols w:space="425"/>
          <w:titlePg/>
          <w:docGrid w:linePitch="326"/>
        </w:sectPr>
      </w:pPr>
      <w:r w:rsidRPr="00A77203">
        <w:tab/>
        <w:t xml:space="preserve"> </w:t>
      </w:r>
    </w:p>
    <w:p w14:paraId="3E1428F9" w14:textId="77777777" w:rsidR="00943078" w:rsidRPr="00A77203" w:rsidRDefault="008741C9">
      <w:pPr>
        <w:pStyle w:val="1Firstheading"/>
        <w:numPr>
          <w:ilvl w:val="0"/>
          <w:numId w:val="0"/>
        </w:numPr>
        <w:ind w:left="425" w:hanging="425"/>
        <w:rPr>
          <w:lang w:eastAsia="zh-CN"/>
        </w:rPr>
      </w:pPr>
      <w:r w:rsidRPr="00A77203">
        <w:lastRenderedPageBreak/>
        <w:t>References</w:t>
      </w:r>
    </w:p>
    <w:p w14:paraId="445B93BB" w14:textId="77777777" w:rsidR="00F6640F" w:rsidRPr="00A77203" w:rsidRDefault="008741C9" w:rsidP="00F6640F">
      <w:pPr>
        <w:pStyle w:val="EndNoteBibliography"/>
        <w:spacing w:after="0"/>
        <w:rPr>
          <w:noProof/>
        </w:rPr>
      </w:pPr>
      <w:r w:rsidRPr="00A77203">
        <w:fldChar w:fldCharType="begin"/>
      </w:r>
      <w:r w:rsidRPr="00A77203">
        <w:instrText xml:space="preserve"> ADDIN EN.REFLIST </w:instrText>
      </w:r>
      <w:r w:rsidRPr="00A77203">
        <w:fldChar w:fldCharType="separate"/>
      </w:r>
      <w:r w:rsidR="00F6640F" w:rsidRPr="00A77203">
        <w:rPr>
          <w:noProof/>
        </w:rPr>
        <w:t>[1] A. Guterres, Carbon neutrality by 2050: the world’s most urgent mission, United States  (2020).</w:t>
      </w:r>
    </w:p>
    <w:p w14:paraId="00DDF0D6" w14:textId="77777777" w:rsidR="00F6640F" w:rsidRPr="00A77203" w:rsidRDefault="00F6640F" w:rsidP="00F6640F">
      <w:pPr>
        <w:pStyle w:val="EndNoteBibliography"/>
        <w:spacing w:after="0"/>
        <w:rPr>
          <w:noProof/>
        </w:rPr>
      </w:pPr>
      <w:r w:rsidRPr="00A77203">
        <w:rPr>
          <w:noProof/>
        </w:rPr>
        <w:t>[2] P. Purnell, The carbon footprint of reinforced concrete, Advances in cement research 25(6) (2013) 362-368.</w:t>
      </w:r>
    </w:p>
    <w:p w14:paraId="7944F130" w14:textId="77777777" w:rsidR="00F6640F" w:rsidRPr="00A77203" w:rsidRDefault="00F6640F" w:rsidP="00F6640F">
      <w:pPr>
        <w:pStyle w:val="EndNoteBibliography"/>
        <w:spacing w:after="0"/>
        <w:rPr>
          <w:noProof/>
        </w:rPr>
      </w:pPr>
      <w:r w:rsidRPr="00A77203">
        <w:rPr>
          <w:noProof/>
        </w:rPr>
        <w:t>[3] Y. Zhou, Y. Zheng, L. Sui, F. Xing, J. Hu, P. Li, Behavior and modeling of FRP-confined ultra-lightweight cement composites under monotonic axial compression, Compos. B. Eng. 162 (2019) 289-302.</w:t>
      </w:r>
    </w:p>
    <w:p w14:paraId="5146977F" w14:textId="77777777" w:rsidR="00F6640F" w:rsidRPr="00A77203" w:rsidRDefault="00F6640F" w:rsidP="00F6640F">
      <w:pPr>
        <w:pStyle w:val="EndNoteBibliography"/>
        <w:spacing w:after="0"/>
        <w:rPr>
          <w:noProof/>
        </w:rPr>
      </w:pPr>
      <w:r w:rsidRPr="00A77203">
        <w:rPr>
          <w:noProof/>
        </w:rPr>
        <w:t>[4] K. Sohel, K. Al-Jabri, M. Zhang, J.R. Liew, Flexural fatigue behavior of ultra-lightweight cement composite and high strength lightweight aggregate concrete, Constr. Build. Mater. 173 (2018) 90-100.</w:t>
      </w:r>
    </w:p>
    <w:p w14:paraId="2D82C2B1" w14:textId="77777777" w:rsidR="00F6640F" w:rsidRPr="00A77203" w:rsidRDefault="00F6640F" w:rsidP="00F6640F">
      <w:pPr>
        <w:pStyle w:val="EndNoteBibliography"/>
        <w:spacing w:after="0"/>
        <w:rPr>
          <w:noProof/>
        </w:rPr>
      </w:pPr>
      <w:r w:rsidRPr="00A77203">
        <w:rPr>
          <w:noProof/>
        </w:rPr>
        <w:t>[5] Z. Huang, J.R. Liew, M. Xiong, J. Wang, Structural behaviour of double skin composite system using ultra-lightweight cement composite, Constr. Build. Mater. 86 (2015) 51-63.</w:t>
      </w:r>
    </w:p>
    <w:p w14:paraId="4F8DB667" w14:textId="77777777" w:rsidR="00F6640F" w:rsidRPr="00A77203" w:rsidRDefault="00F6640F" w:rsidP="00F6640F">
      <w:pPr>
        <w:pStyle w:val="EndNoteBibliography"/>
        <w:spacing w:after="0"/>
        <w:rPr>
          <w:noProof/>
        </w:rPr>
      </w:pPr>
      <w:r w:rsidRPr="00A77203">
        <w:rPr>
          <w:noProof/>
        </w:rPr>
        <w:t>[6] Z. Huang, L. Sui, F. Wang, S. Du, Y. Zhou, J. Ye, Dynamic compressive behavior of a novel ultra-lightweight cement composite incorporated with rubber powder, Compos. Struct. 244 (2020) 112300.</w:t>
      </w:r>
    </w:p>
    <w:p w14:paraId="7A64E8D4" w14:textId="77777777" w:rsidR="00F6640F" w:rsidRPr="00A77203" w:rsidRDefault="00F6640F" w:rsidP="00F6640F">
      <w:pPr>
        <w:pStyle w:val="EndNoteBibliography"/>
        <w:spacing w:after="0"/>
        <w:rPr>
          <w:noProof/>
        </w:rPr>
      </w:pPr>
      <w:r w:rsidRPr="00A77203">
        <w:rPr>
          <w:noProof/>
        </w:rPr>
        <w:t>[7] R.G. Pillai, R. Gettu, M. Santhanam, S. Rengaraju, Y. Dhandapani, S. Rathnarajan, A.S. Basavaraj, Service life and life cycle assessment of reinforced concrete systems with limestone calcined clay cement (LC3), Cem. Concr. Res. 118 (2019) 111-119.</w:t>
      </w:r>
    </w:p>
    <w:p w14:paraId="75279C5F" w14:textId="77777777" w:rsidR="00F6640F" w:rsidRPr="00A77203" w:rsidRDefault="00F6640F" w:rsidP="00F6640F">
      <w:pPr>
        <w:pStyle w:val="EndNoteBibliography"/>
        <w:spacing w:after="0"/>
        <w:rPr>
          <w:noProof/>
        </w:rPr>
      </w:pPr>
      <w:r w:rsidRPr="00A77203">
        <w:rPr>
          <w:noProof/>
        </w:rPr>
        <w:t>[8] M.U. Hossain, Chi S. Poon, Ya H. Dong, D. Xuan, Evaluation of environmental impact distribution methods for supplementary cementitious materials, Renewable and Sustainable Energy Reviews 82 (2018) 597-608.</w:t>
      </w:r>
    </w:p>
    <w:p w14:paraId="2A6DEBAD" w14:textId="77777777" w:rsidR="00F6640F" w:rsidRPr="00A77203" w:rsidRDefault="00F6640F" w:rsidP="00F6640F">
      <w:pPr>
        <w:pStyle w:val="EndNoteBibliography"/>
        <w:spacing w:after="0"/>
        <w:rPr>
          <w:noProof/>
        </w:rPr>
      </w:pPr>
      <w:r w:rsidRPr="00A77203">
        <w:rPr>
          <w:noProof/>
        </w:rPr>
        <w:t>[9] H. Zhu, W. Chen, S. Cheng, L. Yang, S. Wang, J. Xiong, Low carbon and high efficiency limestone-calcined clay as supplementary cementitious materials (SCMs): Multi-indicator comparison with conventional SCMs, Constr. Build. Mater. 341 (2022) 127748.</w:t>
      </w:r>
    </w:p>
    <w:p w14:paraId="370D5C45" w14:textId="77777777" w:rsidR="00F6640F" w:rsidRPr="00A77203" w:rsidRDefault="00F6640F" w:rsidP="00F6640F">
      <w:pPr>
        <w:pStyle w:val="EndNoteBibliography"/>
        <w:spacing w:after="0"/>
        <w:rPr>
          <w:noProof/>
        </w:rPr>
      </w:pPr>
      <w:r w:rsidRPr="00A77203">
        <w:rPr>
          <w:noProof/>
        </w:rPr>
        <w:t>[10] J.-B. Yan, J.-Y. Wang, J.R. Liew, X. Qian, L. Zong, Ultimate strength behaviour of steel–concrete–steel sandwich plate under concentrated loads, Ocean Engineering 118 (2016) 41-57.</w:t>
      </w:r>
    </w:p>
    <w:p w14:paraId="4CDA2360" w14:textId="77777777" w:rsidR="00F6640F" w:rsidRPr="00A77203" w:rsidRDefault="00F6640F" w:rsidP="00F6640F">
      <w:pPr>
        <w:pStyle w:val="EndNoteBibliography"/>
        <w:spacing w:after="0"/>
        <w:rPr>
          <w:noProof/>
        </w:rPr>
      </w:pPr>
      <w:r w:rsidRPr="00A77203">
        <w:rPr>
          <w:noProof/>
        </w:rPr>
        <w:t>[11] Z. Huang, J.R. Liew, Structural behaviour of steel–concrete–steel sandwich composite wall subjected to compression and end moment, Thin-Walled Structures 98 (2016) 592-606.</w:t>
      </w:r>
    </w:p>
    <w:p w14:paraId="028F7CF0" w14:textId="77777777" w:rsidR="00F6640F" w:rsidRPr="00A77203" w:rsidRDefault="00F6640F" w:rsidP="00F6640F">
      <w:pPr>
        <w:pStyle w:val="EndNoteBibliography"/>
        <w:spacing w:after="0"/>
        <w:rPr>
          <w:noProof/>
        </w:rPr>
      </w:pPr>
      <w:r w:rsidRPr="00A77203">
        <w:rPr>
          <w:noProof/>
        </w:rPr>
        <w:t>[12] Z. Huang, J.R. Liew, Compressive resistance of steel-concrete-steel sandwich composite walls with J-hook connectors, Journal of Constructional Steel Research 124 (2016) 142-162.</w:t>
      </w:r>
    </w:p>
    <w:p w14:paraId="006AA2DD" w14:textId="77777777" w:rsidR="00F6640F" w:rsidRPr="00A77203" w:rsidRDefault="00F6640F" w:rsidP="00F6640F">
      <w:pPr>
        <w:pStyle w:val="EndNoteBibliography"/>
        <w:spacing w:after="0"/>
        <w:rPr>
          <w:noProof/>
        </w:rPr>
      </w:pPr>
      <w:r w:rsidRPr="00A77203">
        <w:rPr>
          <w:noProof/>
        </w:rPr>
        <w:t>[13] Z. Huang, K. Padmaja, S. Li, J.R. Liew, Mechanical properties and microstructure of ultra-lightweight cement composites with fly ash cenospheres after exposure to high temperatures, Constr. Build. Mater. 164 (2018) 760-774.</w:t>
      </w:r>
    </w:p>
    <w:p w14:paraId="57AFF141" w14:textId="77777777" w:rsidR="00F6640F" w:rsidRPr="00A77203" w:rsidRDefault="00F6640F" w:rsidP="00F6640F">
      <w:pPr>
        <w:pStyle w:val="EndNoteBibliography"/>
        <w:spacing w:after="0"/>
        <w:rPr>
          <w:noProof/>
        </w:rPr>
      </w:pPr>
      <w:r w:rsidRPr="00A77203">
        <w:rPr>
          <w:noProof/>
        </w:rPr>
        <w:t>[14] Z. Huang, F. Wang, Y. Zhou, L. Sui, P. Krishnan, J.-Y.R. Liew, A novel, multifunctional, floatable, lightweight cement composite: development and properties, Materials 11(10) (2018) 2043.</w:t>
      </w:r>
    </w:p>
    <w:p w14:paraId="26900D49" w14:textId="77777777" w:rsidR="00F6640F" w:rsidRPr="00A77203" w:rsidRDefault="00F6640F" w:rsidP="00F6640F">
      <w:pPr>
        <w:pStyle w:val="EndNoteBibliography"/>
        <w:spacing w:after="0"/>
        <w:rPr>
          <w:noProof/>
        </w:rPr>
      </w:pPr>
      <w:r w:rsidRPr="00A77203">
        <w:rPr>
          <w:noProof/>
        </w:rPr>
        <w:t>[15] X. Liu, K.-S. Chia, M.-H. Zhang, R.J. Liew, Water and chloride ion penetration resistance of high-strength ultra lightweight cement composite, Proceedings of the 1st International Congress on Durability of Concrete, Norwegian Concrete Association, 2012, pp. 1-9.</w:t>
      </w:r>
    </w:p>
    <w:p w14:paraId="1E480621" w14:textId="77777777" w:rsidR="00F6640F" w:rsidRPr="00A77203" w:rsidRDefault="00F6640F" w:rsidP="00F6640F">
      <w:pPr>
        <w:pStyle w:val="EndNoteBibliography"/>
        <w:spacing w:after="0"/>
        <w:rPr>
          <w:noProof/>
        </w:rPr>
      </w:pPr>
      <w:r w:rsidRPr="00A77203">
        <w:rPr>
          <w:noProof/>
        </w:rPr>
        <w:t>[16] X. Liu, K.S. Chia, M.-H. Zhang, Development of lightweight concrete with high resistance to water and chloride-ion penetration, Cem. Concr. Compos. 32(10) (2010) 757-766.</w:t>
      </w:r>
    </w:p>
    <w:p w14:paraId="0041BCE4" w14:textId="77777777" w:rsidR="00F6640F" w:rsidRPr="00A77203" w:rsidRDefault="00F6640F" w:rsidP="00F6640F">
      <w:pPr>
        <w:pStyle w:val="EndNoteBibliography"/>
        <w:spacing w:after="0"/>
        <w:rPr>
          <w:noProof/>
        </w:rPr>
      </w:pPr>
      <w:r w:rsidRPr="00A77203">
        <w:rPr>
          <w:noProof/>
        </w:rPr>
        <w:lastRenderedPageBreak/>
        <w:t>[17] ASTM, ASTM C1202: Standard test method for electrical indication of concrete's ability to resist chloride ion penetration, American Social Test. Materials 4(2) (2012) 1-8.</w:t>
      </w:r>
    </w:p>
    <w:p w14:paraId="36E3BB29" w14:textId="77777777" w:rsidR="00F6640F" w:rsidRPr="00A77203" w:rsidRDefault="00F6640F" w:rsidP="00F6640F">
      <w:pPr>
        <w:pStyle w:val="EndNoteBibliography"/>
        <w:spacing w:after="0"/>
        <w:rPr>
          <w:noProof/>
        </w:rPr>
      </w:pPr>
      <w:r w:rsidRPr="00A77203">
        <w:rPr>
          <w:noProof/>
        </w:rPr>
        <w:t>[18] H. Du, Properties of ultra-lightweight cement composites with nano-silica, Constr. Build. Mater. 199 (2019) 696-704.</w:t>
      </w:r>
    </w:p>
    <w:p w14:paraId="4052220C" w14:textId="77777777" w:rsidR="00F6640F" w:rsidRPr="00A77203" w:rsidRDefault="00F6640F" w:rsidP="00F6640F">
      <w:pPr>
        <w:pStyle w:val="EndNoteBibliography"/>
        <w:spacing w:after="0"/>
        <w:rPr>
          <w:noProof/>
        </w:rPr>
      </w:pPr>
      <w:r w:rsidRPr="00A77203">
        <w:rPr>
          <w:noProof/>
        </w:rPr>
        <w:t>[19] K.-S. Chia, X. Liu, J.-Y. Liew, M.-H. Zhang, Experimental study on creep and shrinkage of high-performance ultra-lightweight cement composite of 60 MPa, Structural Engineering and Mechanics 50(5) (2014) 635-652.</w:t>
      </w:r>
    </w:p>
    <w:p w14:paraId="1FB55547" w14:textId="77777777" w:rsidR="00F6640F" w:rsidRPr="00A77203" w:rsidRDefault="00F6640F" w:rsidP="00F6640F">
      <w:pPr>
        <w:pStyle w:val="EndNoteBibliography"/>
        <w:spacing w:after="0"/>
        <w:rPr>
          <w:noProof/>
        </w:rPr>
      </w:pPr>
      <w:r w:rsidRPr="00A77203">
        <w:rPr>
          <w:noProof/>
        </w:rPr>
        <w:t>[20] ASTM C426-22, Standard test method for linear drying shrinakge of concrete masonry units, American Society for Testing and Materials, 2022.</w:t>
      </w:r>
    </w:p>
    <w:p w14:paraId="7BC9CED8" w14:textId="77777777" w:rsidR="00F6640F" w:rsidRPr="00A77203" w:rsidRDefault="00F6640F" w:rsidP="00F6640F">
      <w:pPr>
        <w:pStyle w:val="EndNoteBibliography"/>
        <w:spacing w:after="0"/>
        <w:rPr>
          <w:noProof/>
        </w:rPr>
      </w:pPr>
      <w:r w:rsidRPr="00A77203">
        <w:rPr>
          <w:noProof/>
        </w:rPr>
        <w:t>[21] J.-Y. Wang, M.-H. Zhang, W. Li, K.-S. Chia, R.J. Liew, Stability of cenospheres in lightweight cement composites in terms of alkali–silica reaction, Cem. Concr. Res. 42(5) (2012) 721-727.</w:t>
      </w:r>
    </w:p>
    <w:p w14:paraId="46811486" w14:textId="77777777" w:rsidR="00F6640F" w:rsidRPr="00A77203" w:rsidRDefault="00F6640F" w:rsidP="00F6640F">
      <w:pPr>
        <w:pStyle w:val="EndNoteBibliography"/>
        <w:spacing w:after="0"/>
        <w:rPr>
          <w:noProof/>
        </w:rPr>
      </w:pPr>
      <w:r w:rsidRPr="00A77203">
        <w:rPr>
          <w:noProof/>
        </w:rPr>
        <w:t>[22] V.M. John, B.L. Damineli, M. Quattrone, R.G. Pileggi, Fillers in cementitious materials—Experience, recent advances and future potential, Cem. Concr. Res. 114 (2018) 65-78.</w:t>
      </w:r>
    </w:p>
    <w:p w14:paraId="6C31ADDE" w14:textId="77777777" w:rsidR="00F6640F" w:rsidRPr="00A77203" w:rsidRDefault="00F6640F" w:rsidP="00F6640F">
      <w:pPr>
        <w:pStyle w:val="EndNoteBibliography"/>
        <w:spacing w:after="0"/>
        <w:rPr>
          <w:noProof/>
        </w:rPr>
      </w:pPr>
      <w:r w:rsidRPr="00A77203">
        <w:rPr>
          <w:noProof/>
        </w:rPr>
        <w:t>[23] Y. Cao, Y. Wang, Z. Zhang, Y. Ma, H. Wang, Recent progress of utilization of activated kaolinitic clay in cementitious construction materials, Compos. B. Eng. 211 (2021) 108636.</w:t>
      </w:r>
    </w:p>
    <w:p w14:paraId="72A7B314" w14:textId="77777777" w:rsidR="00F6640F" w:rsidRPr="00A77203" w:rsidRDefault="00F6640F" w:rsidP="00F6640F">
      <w:pPr>
        <w:pStyle w:val="EndNoteBibliography"/>
        <w:spacing w:after="0"/>
        <w:rPr>
          <w:noProof/>
        </w:rPr>
      </w:pPr>
      <w:r w:rsidRPr="00A77203">
        <w:rPr>
          <w:noProof/>
        </w:rPr>
        <w:t>[24] H. Du, S. Dai Pang, High-performance concrete incorporating calcined kaolin clay and limestone as cement substitute, Constr. Build. Mater. 264 (2020) 120152.</w:t>
      </w:r>
    </w:p>
    <w:p w14:paraId="3B99D0DD" w14:textId="77777777" w:rsidR="00F6640F" w:rsidRPr="00A77203" w:rsidRDefault="00F6640F" w:rsidP="00F6640F">
      <w:pPr>
        <w:pStyle w:val="EndNoteBibliography"/>
        <w:spacing w:after="0"/>
        <w:rPr>
          <w:noProof/>
        </w:rPr>
      </w:pPr>
      <w:r w:rsidRPr="00A77203">
        <w:rPr>
          <w:noProof/>
        </w:rPr>
        <w:t>[25] M. Antoni, J. Rossen, F. Martirena, K. Scrivener, Cement substitution by a combination of metakaolin and limestone, Cem. Concr. Res. 42(12) (2012) 1579-1589.</w:t>
      </w:r>
    </w:p>
    <w:p w14:paraId="56D511B6" w14:textId="77777777" w:rsidR="00F6640F" w:rsidRPr="00A77203" w:rsidRDefault="00F6640F" w:rsidP="00F6640F">
      <w:pPr>
        <w:pStyle w:val="EndNoteBibliography"/>
        <w:spacing w:after="0"/>
        <w:rPr>
          <w:noProof/>
        </w:rPr>
      </w:pPr>
      <w:r w:rsidRPr="00A77203">
        <w:rPr>
          <w:noProof/>
        </w:rPr>
        <w:t>[26] K. Scrivener, F. Martirena, S. Bishnoi, S. Maity, Calcined clay limestone cements (LC3), Cem. Concr. Res. 114 (2018) 49-56.</w:t>
      </w:r>
    </w:p>
    <w:p w14:paraId="69858D66" w14:textId="77777777" w:rsidR="00F6640F" w:rsidRPr="00A77203" w:rsidRDefault="00F6640F" w:rsidP="00F6640F">
      <w:pPr>
        <w:pStyle w:val="EndNoteBibliography"/>
        <w:spacing w:after="0"/>
        <w:rPr>
          <w:noProof/>
        </w:rPr>
      </w:pPr>
      <w:r w:rsidRPr="00A77203">
        <w:rPr>
          <w:noProof/>
        </w:rPr>
        <w:t>[27] J. Yu, D.K. Mishra, C. Hu, C.K.Y. Leung, S.P. Shah, Mechanical, environmental and economic performance of sustainable Grade 45 concrete with ultrahigh-volume Limestone-Calcined Clay (LCC), Resour. Conserv. Recy. 175 (2021).</w:t>
      </w:r>
    </w:p>
    <w:p w14:paraId="61A25F69" w14:textId="77777777" w:rsidR="00F6640F" w:rsidRPr="00A77203" w:rsidRDefault="00F6640F" w:rsidP="00F6640F">
      <w:pPr>
        <w:pStyle w:val="EndNoteBibliography"/>
        <w:spacing w:after="0"/>
        <w:rPr>
          <w:noProof/>
        </w:rPr>
      </w:pPr>
      <w:r w:rsidRPr="00A77203">
        <w:rPr>
          <w:noProof/>
        </w:rPr>
        <w:t>[28] S.S. Berriel, A. Favier, E.R. Domínguez, I.S. Machado, U. Heierli, K. Scrivener, F.M. Hernández, G. Habert, Assessing the environmental and economic potential of Limestone Calcined Clay Cement in Cuba, J. Clean. Prod. 124 (2016) 361-369.</w:t>
      </w:r>
    </w:p>
    <w:p w14:paraId="2F6E1F60" w14:textId="77777777" w:rsidR="00F6640F" w:rsidRPr="00A77203" w:rsidRDefault="00F6640F" w:rsidP="00F6640F">
      <w:pPr>
        <w:pStyle w:val="EndNoteBibliography"/>
        <w:spacing w:after="0"/>
        <w:rPr>
          <w:noProof/>
        </w:rPr>
      </w:pPr>
      <w:r w:rsidRPr="00A77203">
        <w:rPr>
          <w:noProof/>
        </w:rPr>
        <w:t>[29] S. Joseph, S. Bishnoi, S. Maity, An economic analysis of the production of limestone calcined clay cement in India, Indian Concr. J 90(11) (2016) 22-27.</w:t>
      </w:r>
    </w:p>
    <w:p w14:paraId="03193CA0" w14:textId="77777777" w:rsidR="00F6640F" w:rsidRPr="00A77203" w:rsidRDefault="00F6640F" w:rsidP="00F6640F">
      <w:pPr>
        <w:pStyle w:val="EndNoteBibliography"/>
        <w:spacing w:after="0"/>
        <w:rPr>
          <w:noProof/>
        </w:rPr>
      </w:pPr>
      <w:r w:rsidRPr="00A77203">
        <w:rPr>
          <w:noProof/>
        </w:rPr>
        <w:t>[30] Y. Cancio, S. Sánchez, F. Martirena, I. Sánchez, K. Scrivener, G. Habert, Economic and ecological assessment of Cuban housing solutions using alternative cement, Sustainable Built Environment Regional Conference, 2016, pp. 292-297.</w:t>
      </w:r>
    </w:p>
    <w:p w14:paraId="6E815934" w14:textId="77777777" w:rsidR="00F6640F" w:rsidRPr="00A77203" w:rsidRDefault="00F6640F" w:rsidP="00F6640F">
      <w:pPr>
        <w:pStyle w:val="EndNoteBibliography"/>
        <w:spacing w:after="0"/>
        <w:rPr>
          <w:noProof/>
        </w:rPr>
      </w:pPr>
      <w:r w:rsidRPr="00A77203">
        <w:rPr>
          <w:noProof/>
        </w:rPr>
        <w:t>[31] F. Martirena, K. Scrivener, Low Carbon Cement LC 3 in Cuba: ways to achieve a sustainable growth of cement production in emerging economies, Calcined clays for sustainable concrete, Springer2018, pp. 318-321.</w:t>
      </w:r>
    </w:p>
    <w:p w14:paraId="2DDC4EE2" w14:textId="77777777" w:rsidR="00F6640F" w:rsidRPr="00A77203" w:rsidRDefault="00F6640F" w:rsidP="00F6640F">
      <w:pPr>
        <w:pStyle w:val="EndNoteBibliography"/>
        <w:spacing w:after="0"/>
        <w:rPr>
          <w:noProof/>
        </w:rPr>
      </w:pPr>
      <w:r w:rsidRPr="00A77203">
        <w:rPr>
          <w:noProof/>
        </w:rPr>
        <w:t>[32] Y. Zhao, Y. Gao, G. Chen, S. Li, A. Singh, X. Luo, C. Liu, J. Gao, H. Du, Development of low-carbon materials from GGBS and clay brick powder for 3D concrete printing, Constr. Build. Mater. 383 (2023) 131232.</w:t>
      </w:r>
    </w:p>
    <w:p w14:paraId="4072CE0D" w14:textId="77777777" w:rsidR="00F6640F" w:rsidRPr="00A77203" w:rsidRDefault="00F6640F" w:rsidP="00F6640F">
      <w:pPr>
        <w:pStyle w:val="EndNoteBibliography"/>
        <w:spacing w:after="0"/>
        <w:rPr>
          <w:noProof/>
        </w:rPr>
      </w:pPr>
      <w:r w:rsidRPr="00A77203">
        <w:rPr>
          <w:noProof/>
        </w:rPr>
        <w:t>[33] M. Sharma, S. Bishnoi, F. Martirena, K. Scrivener, Limestone calcined clay cement and concrete: A state-of-the-art review, Cem. Concr. Res. 149 (2021).</w:t>
      </w:r>
    </w:p>
    <w:p w14:paraId="55B5CB9A" w14:textId="77777777" w:rsidR="00F6640F" w:rsidRPr="00A77203" w:rsidRDefault="00F6640F" w:rsidP="00F6640F">
      <w:pPr>
        <w:pStyle w:val="EndNoteBibliography"/>
        <w:spacing w:after="0"/>
        <w:rPr>
          <w:noProof/>
        </w:rPr>
      </w:pPr>
      <w:r w:rsidRPr="00A77203">
        <w:rPr>
          <w:noProof/>
        </w:rPr>
        <w:t>[34] Z.-y. Huang, Y.-s. Huang, W.-y. Liao, N.-x. Han, Y.-w. Zhou, F. Xing, T.-b. Sui, B. Wang, H.-y. Ma, Development of limestone calcined clay cement concrete in South China and its bond behavior with steel reinforcement, Journal of Zhejiang University-SCIENCE A 21(11) (2020) 892-907.</w:t>
      </w:r>
    </w:p>
    <w:p w14:paraId="20D08904" w14:textId="77777777" w:rsidR="00F6640F" w:rsidRPr="00A77203" w:rsidRDefault="00F6640F" w:rsidP="00F6640F">
      <w:pPr>
        <w:pStyle w:val="EndNoteBibliography"/>
        <w:spacing w:after="0"/>
        <w:rPr>
          <w:noProof/>
        </w:rPr>
      </w:pPr>
      <w:r w:rsidRPr="00A77203">
        <w:rPr>
          <w:noProof/>
        </w:rPr>
        <w:t xml:space="preserve">[35] H. Maraghechi, F. Avet, H. Wong, H. Kamyab, K. Scrivener, Performance of </w:t>
      </w:r>
      <w:r w:rsidRPr="00A77203">
        <w:rPr>
          <w:noProof/>
        </w:rPr>
        <w:lastRenderedPageBreak/>
        <w:t>Limestone Calcined Clay Cement (LC3) with various kaolinite contents with respect to chloride transport, Mater. Struct. 51(5) (2018) 1-17.</w:t>
      </w:r>
    </w:p>
    <w:p w14:paraId="14054C56" w14:textId="77777777" w:rsidR="00F6640F" w:rsidRPr="00A77203" w:rsidRDefault="00F6640F" w:rsidP="00F6640F">
      <w:pPr>
        <w:pStyle w:val="EndNoteBibliography"/>
        <w:spacing w:after="0"/>
        <w:rPr>
          <w:noProof/>
        </w:rPr>
      </w:pPr>
      <w:r w:rsidRPr="00A77203">
        <w:rPr>
          <w:noProof/>
        </w:rPr>
        <w:t>[36] Y. Dhandapani, T. Sakthivel, M. Santhanam, R. Gettu, R.G. Pillai, Mechanical properties and durability performance of concretes with Limestone Calcined Clay Cement (LC3), Cem. Concr. Res. 107 (2018) 136-151.</w:t>
      </w:r>
    </w:p>
    <w:p w14:paraId="51495DB5" w14:textId="77777777" w:rsidR="00F6640F" w:rsidRPr="00A77203" w:rsidRDefault="00F6640F" w:rsidP="00F6640F">
      <w:pPr>
        <w:pStyle w:val="EndNoteBibliography"/>
        <w:spacing w:after="0"/>
        <w:rPr>
          <w:noProof/>
        </w:rPr>
      </w:pPr>
      <w:r w:rsidRPr="00A77203">
        <w:rPr>
          <w:noProof/>
        </w:rPr>
        <w:t>[37] M. Guo, G. Gong, Y. Yue, F. Xing, Y. Zhou, B. Hu, Performance evaluation of recycled aggregate concrete incorporating limestone calcined clay cement (LC3), J. Clean. Prod. 366 (2022).</w:t>
      </w:r>
    </w:p>
    <w:p w14:paraId="476C0CAF" w14:textId="77777777" w:rsidR="00F6640F" w:rsidRPr="00A77203" w:rsidRDefault="00F6640F" w:rsidP="00F6640F">
      <w:pPr>
        <w:pStyle w:val="EndNoteBibliography"/>
        <w:spacing w:after="0"/>
        <w:rPr>
          <w:noProof/>
        </w:rPr>
      </w:pPr>
      <w:r w:rsidRPr="00A77203">
        <w:rPr>
          <w:noProof/>
        </w:rPr>
        <w:t>[38] M. Khan, Q. Nguyen, A. Castel, Carbonation of limestone calcined clay cement concrete, Calcined Clays for Sustainable Concrete, Springer2018, pp. 238-243.</w:t>
      </w:r>
    </w:p>
    <w:p w14:paraId="09E0473C" w14:textId="77777777" w:rsidR="00F6640F" w:rsidRPr="00A77203" w:rsidRDefault="00F6640F" w:rsidP="00F6640F">
      <w:pPr>
        <w:pStyle w:val="EndNoteBibliography"/>
        <w:spacing w:after="0"/>
        <w:rPr>
          <w:noProof/>
        </w:rPr>
      </w:pPr>
      <w:r w:rsidRPr="00A77203">
        <w:rPr>
          <w:noProof/>
        </w:rPr>
        <w:t>[39] S. von Greve-Dierfeld, B. Lothenbach, A. Vollpracht, B. Wu, B. Huet, C. Andrade, C. Medina, C. Thiel, E. Gruyaert, H. Vanoutrive, I.F. Saéz del Bosque, I. Ignjatovic, J. Elsen, J.L. Provis, K. Scrivener, K.-C. Thienel, K. Sideris, M. Zajac, N. Alderete, Ö. Cizer, P. Van den Heede, R.D. Hooton, S. Kamali-Bernard, S.A. Bernal, Z. Zhao, Z. Shi, N. De Belie, Understanding the carbonation of concrete with supplementary cementitious materials: a critical review by RILEM TC 281-CCC, Mater. Struct. 53(6) (2020).</w:t>
      </w:r>
    </w:p>
    <w:p w14:paraId="7B147C4F" w14:textId="77777777" w:rsidR="00F6640F" w:rsidRPr="00A77203" w:rsidRDefault="00F6640F" w:rsidP="00F6640F">
      <w:pPr>
        <w:pStyle w:val="EndNoteBibliography"/>
        <w:spacing w:after="0"/>
        <w:rPr>
          <w:noProof/>
        </w:rPr>
      </w:pPr>
      <w:r w:rsidRPr="00A77203">
        <w:rPr>
          <w:noProof/>
        </w:rPr>
        <w:t>[40] L. Chen, R.K.L. Su, Experimental and numerical investigations on macrocell corrosion of partially carbonated reinforced concrete with supplementary cementitious materials, Cem. Concr. Compos.  (2022) 104827.</w:t>
      </w:r>
    </w:p>
    <w:p w14:paraId="7FEF444E" w14:textId="77777777" w:rsidR="00F6640F" w:rsidRPr="00A77203" w:rsidRDefault="00F6640F" w:rsidP="00F6640F">
      <w:pPr>
        <w:pStyle w:val="EndNoteBibliography"/>
        <w:spacing w:after="0"/>
        <w:rPr>
          <w:noProof/>
        </w:rPr>
      </w:pPr>
      <w:r w:rsidRPr="00A77203">
        <w:rPr>
          <w:noProof/>
        </w:rPr>
        <w:t>[41] V. Shah, K. Scrivener, B. Bhattacharjee, S. Bishnoi, Changes in microstructure characteristics of cement paste on carbonation, Cem. Concr. Res. 109 (2018) 184-197.</w:t>
      </w:r>
    </w:p>
    <w:p w14:paraId="72DC41C5" w14:textId="77777777" w:rsidR="00F6640F" w:rsidRPr="00A77203" w:rsidRDefault="00F6640F" w:rsidP="00F6640F">
      <w:pPr>
        <w:pStyle w:val="EndNoteBibliography"/>
        <w:spacing w:after="0"/>
        <w:rPr>
          <w:noProof/>
        </w:rPr>
      </w:pPr>
      <w:r w:rsidRPr="00A77203">
        <w:rPr>
          <w:noProof/>
        </w:rPr>
        <w:t>[42] GB/T 50082-2009, Standard for test methods of long-term performance and durability of ordinary concrete, AQSIQ Beijing, China, 2009.</w:t>
      </w:r>
    </w:p>
    <w:p w14:paraId="767DC0F6" w14:textId="77777777" w:rsidR="00F6640F" w:rsidRPr="00A77203" w:rsidRDefault="00F6640F" w:rsidP="00F6640F">
      <w:pPr>
        <w:pStyle w:val="EndNoteBibliography"/>
        <w:spacing w:after="0"/>
        <w:rPr>
          <w:noProof/>
        </w:rPr>
      </w:pPr>
      <w:r w:rsidRPr="00A77203">
        <w:rPr>
          <w:noProof/>
        </w:rPr>
        <w:t>[43] I.O.f. Standardization, Environmental management: life cycle assessment; Principles and Framework, ISO2006.</w:t>
      </w:r>
    </w:p>
    <w:p w14:paraId="0352F2BD" w14:textId="77777777" w:rsidR="00F6640F" w:rsidRPr="00A77203" w:rsidRDefault="00F6640F" w:rsidP="00F6640F">
      <w:pPr>
        <w:pStyle w:val="EndNoteBibliography"/>
        <w:spacing w:after="0"/>
        <w:rPr>
          <w:noProof/>
        </w:rPr>
      </w:pPr>
      <w:r w:rsidRPr="00A77203">
        <w:rPr>
          <w:noProof/>
        </w:rPr>
        <w:t>[44] I.O.f. Standardization, Environmental management: life cycle assessment; requirements and guidelines, ISO Geneva, Switzerland2006.</w:t>
      </w:r>
    </w:p>
    <w:p w14:paraId="6E21FBED" w14:textId="77777777" w:rsidR="00F6640F" w:rsidRPr="00A77203" w:rsidRDefault="00F6640F" w:rsidP="00F6640F">
      <w:pPr>
        <w:pStyle w:val="EndNoteBibliography"/>
        <w:spacing w:after="0"/>
        <w:rPr>
          <w:noProof/>
        </w:rPr>
      </w:pPr>
      <w:r w:rsidRPr="00A77203">
        <w:rPr>
          <w:noProof/>
        </w:rPr>
        <w:t>[45] J. Yu, J. Yao, X. Lin, H. Li, J.Y. Lam, C.K. Leung, I.M. Sham, K. Shih, Tensile performance of sustainable Strain-Hardening Cementitious Composites with hybrid PVA and recycled PET fibers, Cem. Concr. Res. 107 (2018) 110-123.</w:t>
      </w:r>
    </w:p>
    <w:p w14:paraId="66A8A92A" w14:textId="77777777" w:rsidR="00F6640F" w:rsidRPr="00A77203" w:rsidRDefault="00F6640F" w:rsidP="00F6640F">
      <w:pPr>
        <w:pStyle w:val="EndNoteBibliography"/>
        <w:spacing w:after="0"/>
        <w:rPr>
          <w:noProof/>
        </w:rPr>
      </w:pPr>
      <w:r w:rsidRPr="00A77203">
        <w:rPr>
          <w:noProof/>
        </w:rPr>
        <w:t>[46] F. Avet, K. Scrivener, Investigation of the calcined kaolinite content on the hydration of Limestone Calcined Clay Cement (LC3), Cem. Concr. Res. 107 (2018) 124-135.</w:t>
      </w:r>
    </w:p>
    <w:p w14:paraId="7FA6335A" w14:textId="77777777" w:rsidR="00F6640F" w:rsidRPr="00A77203" w:rsidRDefault="00F6640F" w:rsidP="00F6640F">
      <w:pPr>
        <w:pStyle w:val="EndNoteBibliography"/>
        <w:spacing w:after="0"/>
        <w:rPr>
          <w:noProof/>
        </w:rPr>
      </w:pPr>
      <w:r w:rsidRPr="00A77203">
        <w:rPr>
          <w:noProof/>
        </w:rPr>
        <w:t>[47] B. Langan, K. Weng, M. Ward, Effect of silica fume and fly ash on heat of hydration of Portland cement, Cem. Concr. Res. 32(7) (2002) 1045-1051.</w:t>
      </w:r>
    </w:p>
    <w:p w14:paraId="4E6EFFE3" w14:textId="77777777" w:rsidR="00F6640F" w:rsidRPr="00A77203" w:rsidRDefault="00F6640F" w:rsidP="00F6640F">
      <w:pPr>
        <w:pStyle w:val="EndNoteBibliography"/>
        <w:spacing w:after="0"/>
        <w:rPr>
          <w:noProof/>
        </w:rPr>
      </w:pPr>
      <w:r w:rsidRPr="00A77203">
        <w:rPr>
          <w:noProof/>
        </w:rPr>
        <w:t>[48] Y. Briki, M. Zajac, M.B. Haha, K. Scrivener, Impact of limestone fineness on cement hydration at early age, Cem. Concr. Res. 147 (2021) 106515.</w:t>
      </w:r>
    </w:p>
    <w:p w14:paraId="27B1E7E8" w14:textId="77777777" w:rsidR="00F6640F" w:rsidRPr="00A77203" w:rsidRDefault="00F6640F" w:rsidP="00F6640F">
      <w:pPr>
        <w:pStyle w:val="EndNoteBibliography"/>
        <w:spacing w:after="0"/>
        <w:rPr>
          <w:noProof/>
        </w:rPr>
      </w:pPr>
      <w:r w:rsidRPr="00A77203">
        <w:rPr>
          <w:noProof/>
        </w:rPr>
        <w:t>[49] ISO 15901-1, Evaluation of pore size distribution and porosity of solid materials by mercury porosimetry and gas adsorption - Part 1: Mercury porosimetry, International Organization for Standardization, 2016.</w:t>
      </w:r>
    </w:p>
    <w:p w14:paraId="65B276F6" w14:textId="77777777" w:rsidR="00F6640F" w:rsidRPr="00A77203" w:rsidRDefault="00F6640F" w:rsidP="00F6640F">
      <w:pPr>
        <w:pStyle w:val="EndNoteBibliography"/>
        <w:spacing w:after="0"/>
        <w:rPr>
          <w:noProof/>
        </w:rPr>
      </w:pPr>
      <w:r w:rsidRPr="00A77203">
        <w:rPr>
          <w:noProof/>
        </w:rPr>
        <w:t>[50] K.K. Aligizaki, Pore structure of cement-based materials: testing, interpretation and requirements, Crc Press2005.</w:t>
      </w:r>
    </w:p>
    <w:p w14:paraId="22804FC7" w14:textId="77777777" w:rsidR="00F6640F" w:rsidRPr="00A77203" w:rsidRDefault="00F6640F" w:rsidP="00F6640F">
      <w:pPr>
        <w:pStyle w:val="EndNoteBibliography"/>
        <w:spacing w:after="0"/>
        <w:rPr>
          <w:noProof/>
        </w:rPr>
      </w:pPr>
      <w:r w:rsidRPr="00A77203">
        <w:rPr>
          <w:noProof/>
        </w:rPr>
        <w:t>[51] G.T. 21650.1−2008, Pore Size Distribution and Porosity of Solid Materials by Mercury Porosimetry and Gas Adsorption-Part 1: Mercury Porosimetry, Standardization Administration of the People’s Republic of China, 2008.</w:t>
      </w:r>
    </w:p>
    <w:p w14:paraId="2E8813EE" w14:textId="77777777" w:rsidR="00F6640F" w:rsidRPr="00A77203" w:rsidRDefault="00F6640F" w:rsidP="00F6640F">
      <w:pPr>
        <w:pStyle w:val="EndNoteBibliography"/>
        <w:spacing w:after="0"/>
        <w:rPr>
          <w:noProof/>
        </w:rPr>
      </w:pPr>
      <w:r w:rsidRPr="00A77203">
        <w:rPr>
          <w:noProof/>
        </w:rPr>
        <w:t>[52] H. Ma, Mercury intrusion porosimetry in concrete technology: tips in measurement, pore structure parameter acquisition and application, Journal of porous materials 21(2) (2014) 207-215.</w:t>
      </w:r>
    </w:p>
    <w:p w14:paraId="49873111" w14:textId="77777777" w:rsidR="00F6640F" w:rsidRPr="00A77203" w:rsidRDefault="00F6640F" w:rsidP="00F6640F">
      <w:pPr>
        <w:pStyle w:val="EndNoteBibliography"/>
        <w:spacing w:after="0"/>
        <w:rPr>
          <w:noProof/>
        </w:rPr>
      </w:pPr>
      <w:r w:rsidRPr="00A77203">
        <w:rPr>
          <w:noProof/>
        </w:rPr>
        <w:t xml:space="preserve">[53] K. De Weerdt, M.B. Haha, G. Le Saout, K.O. Kjellsen, H. Justnes, B. </w:t>
      </w:r>
      <w:r w:rsidRPr="00A77203">
        <w:rPr>
          <w:noProof/>
        </w:rPr>
        <w:lastRenderedPageBreak/>
        <w:t>Lothenbach, Hydration mechanisms of ternary Portland cements containing limestone powder and fly ash, Cem. Concr. Res. 41(3) (2011) 279-291.</w:t>
      </w:r>
    </w:p>
    <w:p w14:paraId="50E85FF6" w14:textId="77777777" w:rsidR="00F6640F" w:rsidRPr="00A77203" w:rsidRDefault="00F6640F" w:rsidP="00F6640F">
      <w:pPr>
        <w:pStyle w:val="EndNoteBibliography"/>
        <w:spacing w:after="0"/>
        <w:rPr>
          <w:noProof/>
        </w:rPr>
      </w:pPr>
      <w:r w:rsidRPr="00A77203">
        <w:rPr>
          <w:noProof/>
        </w:rPr>
        <w:t>[54] L. Fu, Application propsect of novel low-carbon cement LC3, Chinese cement 9 (2020) 98-102.</w:t>
      </w:r>
    </w:p>
    <w:p w14:paraId="6F5C8C8E" w14:textId="77777777" w:rsidR="00F6640F" w:rsidRPr="00A77203" w:rsidRDefault="00F6640F" w:rsidP="00F6640F">
      <w:pPr>
        <w:pStyle w:val="EndNoteBibliography"/>
        <w:spacing w:after="0"/>
        <w:rPr>
          <w:noProof/>
        </w:rPr>
      </w:pPr>
      <w:r w:rsidRPr="00A77203">
        <w:rPr>
          <w:noProof/>
        </w:rPr>
        <w:t>[55] M. Thomas, R. Hooton, A. Scott, H. Zibara, The effect of supplementary cementitious materials on chloride binding in hardened cement paste, Cem. Concr. Res. 42(1) (2012) 1-7.</w:t>
      </w:r>
    </w:p>
    <w:p w14:paraId="401B5D00" w14:textId="77777777" w:rsidR="00F6640F" w:rsidRPr="00A77203" w:rsidRDefault="00F6640F" w:rsidP="00F6640F">
      <w:pPr>
        <w:pStyle w:val="EndNoteBibliography"/>
        <w:spacing w:after="0"/>
        <w:rPr>
          <w:noProof/>
        </w:rPr>
      </w:pPr>
      <w:r w:rsidRPr="00A77203">
        <w:rPr>
          <w:noProof/>
        </w:rPr>
        <w:t>[56] R. Neves, F. Branco, J. de Brito, Field assessment of the relationship between natural and accelerated concrete carbonation resistance, Cem. Concr. Compos. 41 (2013) 9-15.</w:t>
      </w:r>
    </w:p>
    <w:p w14:paraId="31DF69BE" w14:textId="77777777" w:rsidR="00F6640F" w:rsidRPr="00A77203" w:rsidRDefault="00F6640F" w:rsidP="00F6640F">
      <w:pPr>
        <w:pStyle w:val="EndNoteBibliography"/>
        <w:spacing w:after="0"/>
        <w:rPr>
          <w:noProof/>
        </w:rPr>
      </w:pPr>
      <w:r w:rsidRPr="00A77203">
        <w:rPr>
          <w:noProof/>
        </w:rPr>
        <w:t>[57] A. MLeemann, F. Moro, Carbonation of concrete: the role of CO2 concentration, relative humidity and CO2 buffer capacity, Mater. Struct. 50(1) (2016).</w:t>
      </w:r>
    </w:p>
    <w:p w14:paraId="464D9018" w14:textId="77777777" w:rsidR="00F6640F" w:rsidRPr="00A77203" w:rsidRDefault="00F6640F" w:rsidP="00F6640F">
      <w:pPr>
        <w:pStyle w:val="EndNoteBibliography"/>
        <w:spacing w:after="0"/>
        <w:rPr>
          <w:noProof/>
        </w:rPr>
      </w:pPr>
      <w:r w:rsidRPr="00A77203">
        <w:rPr>
          <w:noProof/>
        </w:rPr>
        <w:t>[58] R. Dhir, P. Hewlett, Y. Chan, Near-surface characteristics of concrete: prediction of carbonation resistance, Mag. Concr. Res. 41(148) (1989) 137-143.</w:t>
      </w:r>
    </w:p>
    <w:p w14:paraId="7911419C" w14:textId="77777777" w:rsidR="00F6640F" w:rsidRPr="00A77203" w:rsidRDefault="00F6640F" w:rsidP="00F6640F">
      <w:pPr>
        <w:pStyle w:val="EndNoteBibliography"/>
        <w:spacing w:after="0"/>
        <w:rPr>
          <w:noProof/>
        </w:rPr>
      </w:pPr>
      <w:r w:rsidRPr="00A77203">
        <w:rPr>
          <w:noProof/>
        </w:rPr>
        <w:t>[59] L. Chen, Corrosion rate of macrocell corrosion in reinforced concrete and service life modeling of carbonated concrete containing supplementary cementitious materials, Ph.D. Thesis, University of Hong Kong, Hong Kong, 2022.</w:t>
      </w:r>
    </w:p>
    <w:p w14:paraId="27F1EEEA" w14:textId="77777777" w:rsidR="00F6640F" w:rsidRPr="00A77203" w:rsidRDefault="00F6640F" w:rsidP="00F6640F">
      <w:pPr>
        <w:pStyle w:val="EndNoteBibliography"/>
        <w:spacing w:after="0"/>
        <w:rPr>
          <w:noProof/>
        </w:rPr>
      </w:pPr>
      <w:r w:rsidRPr="00A77203">
        <w:rPr>
          <w:noProof/>
        </w:rPr>
        <w:t>[60] S. Shriram, K. Ramamurthy, S. Ramakrishnan, Effect of occupant-induced indoor CO2 concentration and bioeffluents on human physiology using a spirometric test, Building and Environment 149 (2019) 58-67.</w:t>
      </w:r>
    </w:p>
    <w:p w14:paraId="621DA83A" w14:textId="77777777" w:rsidR="00F6640F" w:rsidRPr="00A77203" w:rsidRDefault="00F6640F" w:rsidP="00F6640F">
      <w:pPr>
        <w:pStyle w:val="EndNoteBibliography"/>
        <w:spacing w:after="0"/>
        <w:rPr>
          <w:noProof/>
        </w:rPr>
      </w:pPr>
      <w:r w:rsidRPr="00A77203">
        <w:rPr>
          <w:noProof/>
        </w:rPr>
        <w:t>[61] Y. Gao, L. Cheng, Z. Gao, S. Guo, Effects of different mineral admixtures on carbonation resistance of lightweight aggregate concrete, Constr. Build. Mater. 43 (2013) 506-510.</w:t>
      </w:r>
    </w:p>
    <w:p w14:paraId="376371B5" w14:textId="77777777" w:rsidR="00F6640F" w:rsidRPr="00A77203" w:rsidRDefault="00F6640F" w:rsidP="00F6640F">
      <w:pPr>
        <w:pStyle w:val="EndNoteBibliography"/>
        <w:spacing w:after="0"/>
        <w:rPr>
          <w:noProof/>
        </w:rPr>
      </w:pPr>
      <w:r w:rsidRPr="00A77203">
        <w:rPr>
          <w:noProof/>
        </w:rPr>
        <w:t>[62] B. Wu, G. Ye, Development of porosity of cement paste blended with supplementary cementitious materials after carbonation, Constr. Build. Mater. 145 (2017) 52-61.</w:t>
      </w:r>
    </w:p>
    <w:p w14:paraId="0F8CC16D" w14:textId="77777777" w:rsidR="00F6640F" w:rsidRPr="00A77203" w:rsidRDefault="00F6640F" w:rsidP="00F6640F">
      <w:pPr>
        <w:pStyle w:val="EndNoteBibliography"/>
        <w:rPr>
          <w:noProof/>
        </w:rPr>
      </w:pPr>
      <w:r w:rsidRPr="00A77203">
        <w:rPr>
          <w:noProof/>
        </w:rPr>
        <w:t>[63] J. Liu, X. Fan, J. Liu, H. Jin, J. Zhu, W. Liu, Investigation on mechanical and micro properties of concrete incorporating seawater and sea sand in carbonized environment, Constr. Build. Mater. 307 (2021) 124986.</w:t>
      </w:r>
    </w:p>
    <w:p w14:paraId="06208563" w14:textId="1A823089" w:rsidR="00943078" w:rsidRPr="00A77203" w:rsidRDefault="008741C9" w:rsidP="00051BD1">
      <w:pPr>
        <w:pStyle w:val="Reference"/>
        <w:wordWrap/>
        <w:ind w:left="400" w:hangingChars="200" w:hanging="400"/>
        <w:sectPr w:rsidR="00943078" w:rsidRPr="00A77203">
          <w:footerReference w:type="first" r:id="rId21"/>
          <w:footnotePr>
            <w:pos w:val="beneathText"/>
          </w:footnotePr>
          <w:endnotePr>
            <w:numFmt w:val="decimal"/>
            <w:numStart w:val="0"/>
          </w:endnotePr>
          <w:pgSz w:w="11906" w:h="16838"/>
          <w:pgMar w:top="1440" w:right="1800" w:bottom="1440" w:left="1800" w:header="284" w:footer="403" w:gutter="0"/>
          <w:cols w:space="425"/>
          <w:titlePg/>
          <w:docGrid w:linePitch="326"/>
        </w:sectPr>
      </w:pPr>
      <w:r w:rsidRPr="00A77203">
        <w:fldChar w:fldCharType="end"/>
      </w:r>
    </w:p>
    <w:p w14:paraId="28A9ECA6" w14:textId="758F08D9" w:rsidR="00943078" w:rsidRPr="00A77203" w:rsidRDefault="008741C9">
      <w:pPr>
        <w:pStyle w:val="2CapFT"/>
        <w:spacing w:before="120" w:after="240"/>
      </w:pPr>
      <w:bookmarkStart w:id="3" w:name="_Ref105951007"/>
      <w:r w:rsidRPr="00A77203">
        <w:lastRenderedPageBreak/>
        <w:t xml:space="preserve">Table </w:t>
      </w:r>
      <w:r w:rsidRPr="00A77203">
        <w:fldChar w:fldCharType="begin"/>
      </w:r>
      <w:r w:rsidRPr="00A77203">
        <w:instrText xml:space="preserve"> SEQ Table \* ARABIC </w:instrText>
      </w:r>
      <w:r w:rsidRPr="00A77203">
        <w:fldChar w:fldCharType="separate"/>
      </w:r>
      <w:r w:rsidR="005F35E2" w:rsidRPr="00A77203">
        <w:rPr>
          <w:noProof/>
        </w:rPr>
        <w:t>1</w:t>
      </w:r>
      <w:r w:rsidRPr="00A77203">
        <w:fldChar w:fldCharType="end"/>
      </w:r>
      <w:bookmarkEnd w:id="3"/>
      <w:r w:rsidRPr="00A77203">
        <w:t xml:space="preserve"> Chemical compositions of OPC, silica fume, calcined clay, limestone and gypsum</w:t>
      </w:r>
    </w:p>
    <w:tbl>
      <w:tblPr>
        <w:tblW w:w="5000" w:type="pct"/>
        <w:jc w:val="center"/>
        <w:tblBorders>
          <w:top w:val="single" w:sz="18" w:space="0" w:color="auto"/>
          <w:bottom w:val="single" w:sz="18" w:space="0" w:color="auto"/>
        </w:tblBorders>
        <w:tblLook w:val="04A0" w:firstRow="1" w:lastRow="0" w:firstColumn="1" w:lastColumn="0" w:noHBand="0" w:noVBand="1"/>
      </w:tblPr>
      <w:tblGrid>
        <w:gridCol w:w="887"/>
        <w:gridCol w:w="1301"/>
        <w:gridCol w:w="1493"/>
        <w:gridCol w:w="1493"/>
        <w:gridCol w:w="1567"/>
        <w:gridCol w:w="1565"/>
      </w:tblGrid>
      <w:tr w:rsidR="00943078" w:rsidRPr="00A77203" w14:paraId="2BA91BFE" w14:textId="77777777">
        <w:trPr>
          <w:jc w:val="center"/>
        </w:trPr>
        <w:tc>
          <w:tcPr>
            <w:tcW w:w="534" w:type="pct"/>
            <w:tcBorders>
              <w:top w:val="single" w:sz="18" w:space="0" w:color="auto"/>
              <w:bottom w:val="nil"/>
            </w:tcBorders>
            <w:shd w:val="clear" w:color="auto" w:fill="auto"/>
            <w:vAlign w:val="center"/>
          </w:tcPr>
          <w:p w14:paraId="19E8734D" w14:textId="77777777" w:rsidR="00943078" w:rsidRPr="00A77203" w:rsidRDefault="008741C9" w:rsidP="00051BD1">
            <w:pPr>
              <w:pStyle w:val="3TxtFT"/>
              <w:spacing w:after="0" w:line="240" w:lineRule="auto"/>
            </w:pPr>
            <w:r w:rsidRPr="00A77203">
              <w:t xml:space="preserve">Oxide </w:t>
            </w:r>
          </w:p>
        </w:tc>
        <w:tc>
          <w:tcPr>
            <w:tcW w:w="783" w:type="pct"/>
            <w:tcBorders>
              <w:top w:val="single" w:sz="18" w:space="0" w:color="auto"/>
              <w:bottom w:val="nil"/>
            </w:tcBorders>
            <w:vAlign w:val="center"/>
          </w:tcPr>
          <w:p w14:paraId="059C0008" w14:textId="77777777" w:rsidR="00943078" w:rsidRPr="00A77203" w:rsidRDefault="008741C9" w:rsidP="00051BD1">
            <w:pPr>
              <w:pStyle w:val="3TxtFT"/>
              <w:spacing w:after="0" w:line="240" w:lineRule="auto"/>
            </w:pPr>
            <w:r w:rsidRPr="00A77203">
              <w:t>OPC (%)</w:t>
            </w:r>
          </w:p>
        </w:tc>
        <w:tc>
          <w:tcPr>
            <w:tcW w:w="899" w:type="pct"/>
            <w:tcBorders>
              <w:top w:val="single" w:sz="18" w:space="0" w:color="auto"/>
              <w:bottom w:val="nil"/>
            </w:tcBorders>
          </w:tcPr>
          <w:p w14:paraId="4CB9E914" w14:textId="77777777" w:rsidR="00943078" w:rsidRPr="00A77203" w:rsidRDefault="008741C9" w:rsidP="00051BD1">
            <w:pPr>
              <w:pStyle w:val="3TxtFT"/>
              <w:spacing w:after="0" w:line="240" w:lineRule="auto"/>
            </w:pPr>
            <w:r w:rsidRPr="00A77203">
              <w:t>Silica fume</w:t>
            </w:r>
            <w:r w:rsidRPr="00A77203">
              <w:br/>
              <w:t>(%)</w:t>
            </w:r>
          </w:p>
        </w:tc>
        <w:tc>
          <w:tcPr>
            <w:tcW w:w="899" w:type="pct"/>
            <w:tcBorders>
              <w:top w:val="single" w:sz="18" w:space="0" w:color="auto"/>
              <w:bottom w:val="nil"/>
            </w:tcBorders>
            <w:vAlign w:val="center"/>
          </w:tcPr>
          <w:p w14:paraId="132F8A9F" w14:textId="77777777" w:rsidR="00943078" w:rsidRPr="00A77203" w:rsidRDefault="008741C9" w:rsidP="00051BD1">
            <w:pPr>
              <w:pStyle w:val="3TxtFT"/>
              <w:spacing w:after="0" w:line="240" w:lineRule="auto"/>
            </w:pPr>
            <w:r w:rsidRPr="00A77203">
              <w:t>Calcined clay (%)</w:t>
            </w:r>
          </w:p>
        </w:tc>
        <w:tc>
          <w:tcPr>
            <w:tcW w:w="943" w:type="pct"/>
            <w:tcBorders>
              <w:top w:val="single" w:sz="18" w:space="0" w:color="auto"/>
              <w:bottom w:val="nil"/>
            </w:tcBorders>
          </w:tcPr>
          <w:p w14:paraId="21E5ADE3" w14:textId="77777777" w:rsidR="00943078" w:rsidRPr="00A77203" w:rsidRDefault="008741C9" w:rsidP="00051BD1">
            <w:pPr>
              <w:pStyle w:val="3TxtFT"/>
              <w:spacing w:after="0" w:line="240" w:lineRule="auto"/>
            </w:pPr>
            <w:r w:rsidRPr="00A77203">
              <w:t>Limestone powder (%)</w:t>
            </w:r>
          </w:p>
        </w:tc>
        <w:tc>
          <w:tcPr>
            <w:tcW w:w="942" w:type="pct"/>
            <w:tcBorders>
              <w:top w:val="single" w:sz="18" w:space="0" w:color="auto"/>
              <w:bottom w:val="nil"/>
            </w:tcBorders>
            <w:vAlign w:val="center"/>
          </w:tcPr>
          <w:p w14:paraId="034C92D1" w14:textId="77777777" w:rsidR="00943078" w:rsidRPr="00A77203" w:rsidRDefault="008741C9" w:rsidP="00051BD1">
            <w:pPr>
              <w:pStyle w:val="3TxtFT"/>
              <w:spacing w:after="0" w:line="240" w:lineRule="auto"/>
            </w:pPr>
            <w:r w:rsidRPr="00A77203">
              <w:t>Gypsum powder (%)</w:t>
            </w:r>
          </w:p>
        </w:tc>
      </w:tr>
      <w:tr w:rsidR="00943078" w:rsidRPr="00A77203" w14:paraId="3E87C4FF" w14:textId="77777777">
        <w:trPr>
          <w:jc w:val="center"/>
        </w:trPr>
        <w:tc>
          <w:tcPr>
            <w:tcW w:w="534" w:type="pct"/>
            <w:tcBorders>
              <w:top w:val="single" w:sz="18" w:space="0" w:color="auto"/>
              <w:bottom w:val="nil"/>
            </w:tcBorders>
            <w:shd w:val="clear" w:color="auto" w:fill="auto"/>
            <w:vAlign w:val="center"/>
          </w:tcPr>
          <w:p w14:paraId="11A39E5E" w14:textId="77777777" w:rsidR="00943078" w:rsidRPr="00A77203" w:rsidRDefault="008741C9" w:rsidP="00051BD1">
            <w:pPr>
              <w:pStyle w:val="3TxtFT"/>
              <w:spacing w:after="0" w:line="240" w:lineRule="auto"/>
              <w:rPr>
                <w:vertAlign w:val="subscript"/>
              </w:rPr>
            </w:pPr>
            <w:r w:rsidRPr="00A77203">
              <w:t>SiO</w:t>
            </w:r>
            <w:r w:rsidRPr="00A77203">
              <w:rPr>
                <w:vertAlign w:val="subscript"/>
              </w:rPr>
              <w:t>2</w:t>
            </w:r>
          </w:p>
        </w:tc>
        <w:tc>
          <w:tcPr>
            <w:tcW w:w="783" w:type="pct"/>
            <w:tcBorders>
              <w:top w:val="single" w:sz="18" w:space="0" w:color="auto"/>
              <w:bottom w:val="nil"/>
            </w:tcBorders>
            <w:vAlign w:val="center"/>
          </w:tcPr>
          <w:p w14:paraId="4CFF4461" w14:textId="6C57065E" w:rsidR="00943078" w:rsidRPr="00A77203" w:rsidRDefault="00911D67" w:rsidP="00051BD1">
            <w:pPr>
              <w:pStyle w:val="3TxtFT"/>
              <w:spacing w:after="0" w:line="240" w:lineRule="auto"/>
            </w:pPr>
            <w:r w:rsidRPr="00A77203">
              <w:t>22.37</w:t>
            </w:r>
          </w:p>
        </w:tc>
        <w:tc>
          <w:tcPr>
            <w:tcW w:w="899" w:type="pct"/>
            <w:tcBorders>
              <w:top w:val="single" w:sz="18" w:space="0" w:color="auto"/>
              <w:bottom w:val="nil"/>
            </w:tcBorders>
          </w:tcPr>
          <w:p w14:paraId="77EF1AF8" w14:textId="77777777" w:rsidR="00943078" w:rsidRPr="00A77203" w:rsidRDefault="008741C9" w:rsidP="00051BD1">
            <w:pPr>
              <w:pStyle w:val="3TxtFT"/>
              <w:spacing w:after="0" w:line="240" w:lineRule="auto"/>
            </w:pPr>
            <w:r w:rsidRPr="00A77203">
              <w:t>96.00</w:t>
            </w:r>
          </w:p>
        </w:tc>
        <w:tc>
          <w:tcPr>
            <w:tcW w:w="899" w:type="pct"/>
            <w:tcBorders>
              <w:top w:val="single" w:sz="18" w:space="0" w:color="auto"/>
              <w:bottom w:val="nil"/>
            </w:tcBorders>
            <w:vAlign w:val="center"/>
          </w:tcPr>
          <w:p w14:paraId="2AEAA537" w14:textId="77777777" w:rsidR="00943078" w:rsidRPr="00A77203" w:rsidRDefault="008741C9" w:rsidP="00051BD1">
            <w:pPr>
              <w:pStyle w:val="3TxtFT"/>
              <w:spacing w:after="0" w:line="240" w:lineRule="auto"/>
            </w:pPr>
            <w:r w:rsidRPr="00A77203">
              <w:t>52.70</w:t>
            </w:r>
          </w:p>
        </w:tc>
        <w:tc>
          <w:tcPr>
            <w:tcW w:w="943" w:type="pct"/>
            <w:tcBorders>
              <w:top w:val="single" w:sz="18" w:space="0" w:color="auto"/>
              <w:bottom w:val="nil"/>
            </w:tcBorders>
          </w:tcPr>
          <w:p w14:paraId="06D0F20C" w14:textId="77777777" w:rsidR="00943078" w:rsidRPr="00A77203" w:rsidRDefault="008741C9" w:rsidP="00051BD1">
            <w:pPr>
              <w:pStyle w:val="3TxtFT"/>
              <w:spacing w:after="0" w:line="240" w:lineRule="auto"/>
            </w:pPr>
            <w:r w:rsidRPr="00A77203">
              <w:t>0.30</w:t>
            </w:r>
          </w:p>
        </w:tc>
        <w:tc>
          <w:tcPr>
            <w:tcW w:w="942" w:type="pct"/>
            <w:tcBorders>
              <w:top w:val="single" w:sz="18" w:space="0" w:color="auto"/>
              <w:bottom w:val="nil"/>
            </w:tcBorders>
            <w:vAlign w:val="center"/>
          </w:tcPr>
          <w:p w14:paraId="18E25947" w14:textId="77777777" w:rsidR="00943078" w:rsidRPr="00A77203" w:rsidRDefault="008741C9" w:rsidP="00051BD1">
            <w:pPr>
              <w:pStyle w:val="3TxtFT"/>
              <w:spacing w:after="0" w:line="240" w:lineRule="auto"/>
            </w:pPr>
            <w:r w:rsidRPr="00A77203">
              <w:t>3.09</w:t>
            </w:r>
          </w:p>
        </w:tc>
      </w:tr>
      <w:tr w:rsidR="00943078" w:rsidRPr="00A77203" w14:paraId="519339EE" w14:textId="77777777">
        <w:trPr>
          <w:jc w:val="center"/>
        </w:trPr>
        <w:tc>
          <w:tcPr>
            <w:tcW w:w="534" w:type="pct"/>
            <w:tcBorders>
              <w:top w:val="nil"/>
              <w:bottom w:val="nil"/>
            </w:tcBorders>
            <w:shd w:val="clear" w:color="auto" w:fill="auto"/>
            <w:vAlign w:val="center"/>
          </w:tcPr>
          <w:p w14:paraId="799D3A0F" w14:textId="77777777" w:rsidR="00943078" w:rsidRPr="00A77203" w:rsidRDefault="008741C9" w:rsidP="00051BD1">
            <w:pPr>
              <w:pStyle w:val="3TxtFT"/>
              <w:spacing w:after="0" w:line="240" w:lineRule="auto"/>
              <w:rPr>
                <w:vertAlign w:val="subscript"/>
              </w:rPr>
            </w:pPr>
            <w:r w:rsidRPr="00A77203">
              <w:t>Al</w:t>
            </w:r>
            <w:r w:rsidRPr="00A77203">
              <w:rPr>
                <w:vertAlign w:val="subscript"/>
              </w:rPr>
              <w:t>2</w:t>
            </w:r>
            <w:r w:rsidRPr="00A77203">
              <w:t>O</w:t>
            </w:r>
            <w:r w:rsidRPr="00A77203">
              <w:rPr>
                <w:vertAlign w:val="subscript"/>
              </w:rPr>
              <w:t>3</w:t>
            </w:r>
          </w:p>
        </w:tc>
        <w:tc>
          <w:tcPr>
            <w:tcW w:w="783" w:type="pct"/>
            <w:tcBorders>
              <w:top w:val="nil"/>
              <w:bottom w:val="nil"/>
            </w:tcBorders>
            <w:vAlign w:val="center"/>
          </w:tcPr>
          <w:p w14:paraId="1FC93FF9" w14:textId="5FEE11B6" w:rsidR="00943078" w:rsidRPr="00A77203" w:rsidRDefault="00911D67" w:rsidP="00051BD1">
            <w:pPr>
              <w:pStyle w:val="3TxtFT"/>
              <w:spacing w:after="0" w:line="240" w:lineRule="auto"/>
            </w:pPr>
            <w:r w:rsidRPr="00A77203">
              <w:t>4.36</w:t>
            </w:r>
          </w:p>
        </w:tc>
        <w:tc>
          <w:tcPr>
            <w:tcW w:w="899" w:type="pct"/>
            <w:tcBorders>
              <w:top w:val="nil"/>
              <w:bottom w:val="nil"/>
            </w:tcBorders>
          </w:tcPr>
          <w:p w14:paraId="06A7E3F1" w14:textId="77777777" w:rsidR="00943078" w:rsidRPr="00A77203" w:rsidRDefault="008741C9" w:rsidP="00051BD1">
            <w:pPr>
              <w:pStyle w:val="3TxtFT"/>
              <w:spacing w:after="0" w:line="240" w:lineRule="auto"/>
            </w:pPr>
            <w:r w:rsidRPr="00A77203">
              <w:t>0.30</w:t>
            </w:r>
          </w:p>
        </w:tc>
        <w:tc>
          <w:tcPr>
            <w:tcW w:w="899" w:type="pct"/>
            <w:tcBorders>
              <w:top w:val="nil"/>
              <w:bottom w:val="nil"/>
            </w:tcBorders>
            <w:vAlign w:val="center"/>
          </w:tcPr>
          <w:p w14:paraId="71E035AB" w14:textId="77777777" w:rsidR="00943078" w:rsidRPr="00A77203" w:rsidRDefault="008741C9" w:rsidP="00051BD1">
            <w:pPr>
              <w:pStyle w:val="3TxtFT"/>
              <w:spacing w:after="0" w:line="240" w:lineRule="auto"/>
            </w:pPr>
            <w:r w:rsidRPr="00A77203">
              <w:t>36.90</w:t>
            </w:r>
          </w:p>
        </w:tc>
        <w:tc>
          <w:tcPr>
            <w:tcW w:w="943" w:type="pct"/>
            <w:tcBorders>
              <w:top w:val="nil"/>
              <w:bottom w:val="nil"/>
            </w:tcBorders>
          </w:tcPr>
          <w:p w14:paraId="4177C5E6" w14:textId="77777777" w:rsidR="00943078" w:rsidRPr="00A77203" w:rsidRDefault="008741C9" w:rsidP="00051BD1">
            <w:pPr>
              <w:pStyle w:val="3TxtFT"/>
              <w:spacing w:after="0" w:line="240" w:lineRule="auto"/>
            </w:pPr>
            <w:r w:rsidRPr="00A77203">
              <w:t>0.10</w:t>
            </w:r>
          </w:p>
        </w:tc>
        <w:tc>
          <w:tcPr>
            <w:tcW w:w="942" w:type="pct"/>
            <w:tcBorders>
              <w:top w:val="nil"/>
              <w:bottom w:val="nil"/>
            </w:tcBorders>
            <w:vAlign w:val="center"/>
          </w:tcPr>
          <w:p w14:paraId="2AEFEE3C" w14:textId="77777777" w:rsidR="00943078" w:rsidRPr="00A77203" w:rsidRDefault="008741C9" w:rsidP="00051BD1">
            <w:pPr>
              <w:pStyle w:val="3TxtFT"/>
              <w:spacing w:after="0" w:line="240" w:lineRule="auto"/>
            </w:pPr>
            <w:r w:rsidRPr="00A77203">
              <w:t>1.34</w:t>
            </w:r>
          </w:p>
        </w:tc>
      </w:tr>
      <w:tr w:rsidR="00943078" w:rsidRPr="00A77203" w14:paraId="52AC8234" w14:textId="77777777">
        <w:trPr>
          <w:jc w:val="center"/>
        </w:trPr>
        <w:tc>
          <w:tcPr>
            <w:tcW w:w="534" w:type="pct"/>
            <w:tcBorders>
              <w:top w:val="nil"/>
              <w:bottom w:val="nil"/>
            </w:tcBorders>
            <w:shd w:val="clear" w:color="auto" w:fill="auto"/>
            <w:vAlign w:val="center"/>
          </w:tcPr>
          <w:p w14:paraId="182239E7" w14:textId="77777777" w:rsidR="00943078" w:rsidRPr="00A77203" w:rsidRDefault="008741C9" w:rsidP="00051BD1">
            <w:pPr>
              <w:pStyle w:val="3TxtFT"/>
              <w:spacing w:after="0" w:line="240" w:lineRule="auto"/>
            </w:pPr>
            <w:r w:rsidRPr="00A77203">
              <w:t>K</w:t>
            </w:r>
            <w:r w:rsidRPr="00A77203">
              <w:rPr>
                <w:vertAlign w:val="subscript"/>
              </w:rPr>
              <w:t>2</w:t>
            </w:r>
            <w:r w:rsidRPr="00A77203">
              <w:t>O</w:t>
            </w:r>
          </w:p>
        </w:tc>
        <w:tc>
          <w:tcPr>
            <w:tcW w:w="783" w:type="pct"/>
            <w:tcBorders>
              <w:top w:val="nil"/>
              <w:bottom w:val="nil"/>
            </w:tcBorders>
            <w:vAlign w:val="center"/>
          </w:tcPr>
          <w:p w14:paraId="74140F9B" w14:textId="77777777" w:rsidR="00943078" w:rsidRPr="00A77203" w:rsidRDefault="008741C9" w:rsidP="00051BD1">
            <w:pPr>
              <w:pStyle w:val="3TxtFT"/>
              <w:spacing w:after="0" w:line="240" w:lineRule="auto"/>
            </w:pPr>
            <w:r w:rsidRPr="00A77203">
              <w:t>0.35</w:t>
            </w:r>
          </w:p>
        </w:tc>
        <w:tc>
          <w:tcPr>
            <w:tcW w:w="899" w:type="pct"/>
            <w:tcBorders>
              <w:top w:val="nil"/>
              <w:bottom w:val="nil"/>
            </w:tcBorders>
          </w:tcPr>
          <w:p w14:paraId="40A7B275" w14:textId="77777777" w:rsidR="00943078" w:rsidRPr="00A77203" w:rsidRDefault="008741C9" w:rsidP="00051BD1">
            <w:pPr>
              <w:pStyle w:val="3TxtFT"/>
              <w:spacing w:after="0" w:line="240" w:lineRule="auto"/>
            </w:pPr>
            <w:r w:rsidRPr="00A77203">
              <w:t>0.60</w:t>
            </w:r>
          </w:p>
        </w:tc>
        <w:tc>
          <w:tcPr>
            <w:tcW w:w="899" w:type="pct"/>
            <w:tcBorders>
              <w:top w:val="nil"/>
              <w:bottom w:val="nil"/>
            </w:tcBorders>
            <w:vAlign w:val="center"/>
          </w:tcPr>
          <w:p w14:paraId="7C7603CC" w14:textId="77777777" w:rsidR="00943078" w:rsidRPr="00A77203" w:rsidRDefault="008741C9" w:rsidP="00051BD1">
            <w:pPr>
              <w:pStyle w:val="3TxtFT"/>
              <w:spacing w:after="0" w:line="240" w:lineRule="auto"/>
            </w:pPr>
            <w:r w:rsidRPr="00A77203">
              <w:t>3.49</w:t>
            </w:r>
          </w:p>
        </w:tc>
        <w:tc>
          <w:tcPr>
            <w:tcW w:w="943" w:type="pct"/>
            <w:tcBorders>
              <w:top w:val="nil"/>
              <w:bottom w:val="nil"/>
            </w:tcBorders>
          </w:tcPr>
          <w:p w14:paraId="567CAC62" w14:textId="77777777" w:rsidR="00943078" w:rsidRPr="00A77203" w:rsidRDefault="008741C9" w:rsidP="00051BD1">
            <w:pPr>
              <w:pStyle w:val="3TxtFT"/>
              <w:spacing w:after="0" w:line="240" w:lineRule="auto"/>
            </w:pPr>
            <w:r w:rsidRPr="00A77203">
              <w:t>-</w:t>
            </w:r>
          </w:p>
        </w:tc>
        <w:tc>
          <w:tcPr>
            <w:tcW w:w="942" w:type="pct"/>
            <w:tcBorders>
              <w:top w:val="nil"/>
              <w:bottom w:val="nil"/>
            </w:tcBorders>
            <w:vAlign w:val="center"/>
          </w:tcPr>
          <w:p w14:paraId="07EE0E70" w14:textId="77777777" w:rsidR="00943078" w:rsidRPr="00A77203" w:rsidRDefault="008741C9" w:rsidP="00051BD1">
            <w:pPr>
              <w:pStyle w:val="3TxtFT"/>
              <w:spacing w:after="0" w:line="240" w:lineRule="auto"/>
            </w:pPr>
            <w:r w:rsidRPr="00A77203">
              <w:t>0.05</w:t>
            </w:r>
          </w:p>
        </w:tc>
      </w:tr>
      <w:tr w:rsidR="00943078" w:rsidRPr="00A77203" w14:paraId="1AB51404" w14:textId="77777777">
        <w:trPr>
          <w:jc w:val="center"/>
        </w:trPr>
        <w:tc>
          <w:tcPr>
            <w:tcW w:w="534" w:type="pct"/>
            <w:tcBorders>
              <w:top w:val="nil"/>
            </w:tcBorders>
            <w:shd w:val="clear" w:color="auto" w:fill="auto"/>
            <w:vAlign w:val="center"/>
          </w:tcPr>
          <w:p w14:paraId="3F0BE27A" w14:textId="77777777" w:rsidR="00943078" w:rsidRPr="00A77203" w:rsidRDefault="008741C9" w:rsidP="00051BD1">
            <w:pPr>
              <w:pStyle w:val="3TxtFT"/>
              <w:spacing w:after="0" w:line="240" w:lineRule="auto"/>
              <w:rPr>
                <w:vertAlign w:val="subscript"/>
              </w:rPr>
            </w:pPr>
            <w:r w:rsidRPr="00A77203">
              <w:t>Fe</w:t>
            </w:r>
            <w:r w:rsidRPr="00A77203">
              <w:rPr>
                <w:vertAlign w:val="subscript"/>
              </w:rPr>
              <w:t>2</w:t>
            </w:r>
            <w:r w:rsidRPr="00A77203">
              <w:t>O</w:t>
            </w:r>
            <w:r w:rsidRPr="00A77203">
              <w:rPr>
                <w:vertAlign w:val="subscript"/>
              </w:rPr>
              <w:t>3</w:t>
            </w:r>
          </w:p>
        </w:tc>
        <w:tc>
          <w:tcPr>
            <w:tcW w:w="783" w:type="pct"/>
            <w:tcBorders>
              <w:top w:val="nil"/>
            </w:tcBorders>
            <w:vAlign w:val="center"/>
          </w:tcPr>
          <w:p w14:paraId="45FC3724" w14:textId="509602CD" w:rsidR="00943078" w:rsidRPr="00A77203" w:rsidRDefault="00911D67" w:rsidP="00051BD1">
            <w:pPr>
              <w:pStyle w:val="3TxtFT"/>
              <w:spacing w:after="0" w:line="240" w:lineRule="auto"/>
            </w:pPr>
            <w:r w:rsidRPr="00A77203">
              <w:t>3.38</w:t>
            </w:r>
          </w:p>
        </w:tc>
        <w:tc>
          <w:tcPr>
            <w:tcW w:w="899" w:type="pct"/>
            <w:tcBorders>
              <w:top w:val="nil"/>
            </w:tcBorders>
          </w:tcPr>
          <w:p w14:paraId="77DC2B3A" w14:textId="77777777" w:rsidR="00943078" w:rsidRPr="00A77203" w:rsidRDefault="008741C9" w:rsidP="00051BD1">
            <w:pPr>
              <w:pStyle w:val="3TxtFT"/>
              <w:spacing w:after="0" w:line="240" w:lineRule="auto"/>
            </w:pPr>
            <w:r w:rsidRPr="00A77203">
              <w:t>0.30</w:t>
            </w:r>
          </w:p>
        </w:tc>
        <w:tc>
          <w:tcPr>
            <w:tcW w:w="899" w:type="pct"/>
            <w:tcBorders>
              <w:top w:val="nil"/>
            </w:tcBorders>
            <w:vAlign w:val="center"/>
          </w:tcPr>
          <w:p w14:paraId="54735764" w14:textId="77777777" w:rsidR="00943078" w:rsidRPr="00A77203" w:rsidRDefault="008741C9" w:rsidP="00051BD1">
            <w:pPr>
              <w:pStyle w:val="3TxtFT"/>
              <w:spacing w:after="0" w:line="240" w:lineRule="auto"/>
            </w:pPr>
            <w:r w:rsidRPr="00A77203">
              <w:t>1.99</w:t>
            </w:r>
          </w:p>
        </w:tc>
        <w:tc>
          <w:tcPr>
            <w:tcW w:w="943" w:type="pct"/>
            <w:tcBorders>
              <w:top w:val="nil"/>
            </w:tcBorders>
          </w:tcPr>
          <w:p w14:paraId="67EC72F7" w14:textId="77777777" w:rsidR="00943078" w:rsidRPr="00A77203" w:rsidRDefault="008741C9" w:rsidP="00051BD1">
            <w:pPr>
              <w:pStyle w:val="3TxtFT"/>
              <w:spacing w:after="0" w:line="240" w:lineRule="auto"/>
            </w:pPr>
            <w:r w:rsidRPr="00A77203">
              <w:t>0.08</w:t>
            </w:r>
          </w:p>
        </w:tc>
        <w:tc>
          <w:tcPr>
            <w:tcW w:w="942" w:type="pct"/>
            <w:tcBorders>
              <w:top w:val="nil"/>
            </w:tcBorders>
            <w:vAlign w:val="center"/>
          </w:tcPr>
          <w:p w14:paraId="75034D30" w14:textId="77777777" w:rsidR="00943078" w:rsidRPr="00A77203" w:rsidRDefault="008741C9" w:rsidP="00051BD1">
            <w:pPr>
              <w:pStyle w:val="3TxtFT"/>
              <w:spacing w:after="0" w:line="240" w:lineRule="auto"/>
            </w:pPr>
            <w:r w:rsidRPr="00A77203">
              <w:t>0.36</w:t>
            </w:r>
          </w:p>
        </w:tc>
      </w:tr>
      <w:tr w:rsidR="00943078" w:rsidRPr="00A77203" w14:paraId="7AD85A70" w14:textId="77777777">
        <w:trPr>
          <w:jc w:val="center"/>
        </w:trPr>
        <w:tc>
          <w:tcPr>
            <w:tcW w:w="534" w:type="pct"/>
            <w:tcBorders>
              <w:top w:val="nil"/>
            </w:tcBorders>
            <w:shd w:val="clear" w:color="auto" w:fill="auto"/>
            <w:vAlign w:val="center"/>
          </w:tcPr>
          <w:p w14:paraId="2FCD8E62" w14:textId="77777777" w:rsidR="00943078" w:rsidRPr="00A77203" w:rsidRDefault="008741C9" w:rsidP="00051BD1">
            <w:pPr>
              <w:pStyle w:val="3TxtFT"/>
              <w:spacing w:after="0" w:line="240" w:lineRule="auto"/>
            </w:pPr>
            <w:r w:rsidRPr="00A77203">
              <w:t>MgO</w:t>
            </w:r>
          </w:p>
        </w:tc>
        <w:tc>
          <w:tcPr>
            <w:tcW w:w="783" w:type="pct"/>
            <w:tcBorders>
              <w:top w:val="nil"/>
            </w:tcBorders>
            <w:vAlign w:val="center"/>
          </w:tcPr>
          <w:p w14:paraId="7BDC1087" w14:textId="41815341" w:rsidR="00943078" w:rsidRPr="00A77203" w:rsidRDefault="00911D67" w:rsidP="00051BD1">
            <w:pPr>
              <w:pStyle w:val="3TxtFT"/>
              <w:spacing w:after="0" w:line="240" w:lineRule="auto"/>
            </w:pPr>
            <w:r w:rsidRPr="00A77203">
              <w:t>2.48</w:t>
            </w:r>
          </w:p>
        </w:tc>
        <w:tc>
          <w:tcPr>
            <w:tcW w:w="899" w:type="pct"/>
            <w:tcBorders>
              <w:top w:val="nil"/>
            </w:tcBorders>
          </w:tcPr>
          <w:p w14:paraId="4472FD75" w14:textId="77777777" w:rsidR="00943078" w:rsidRPr="00A77203" w:rsidRDefault="008741C9" w:rsidP="00051BD1">
            <w:pPr>
              <w:pStyle w:val="3TxtFT"/>
              <w:spacing w:after="0" w:line="240" w:lineRule="auto"/>
            </w:pPr>
            <w:r w:rsidRPr="00A77203">
              <w:t>0.40</w:t>
            </w:r>
          </w:p>
        </w:tc>
        <w:tc>
          <w:tcPr>
            <w:tcW w:w="899" w:type="pct"/>
            <w:tcBorders>
              <w:top w:val="nil"/>
            </w:tcBorders>
            <w:vAlign w:val="center"/>
          </w:tcPr>
          <w:p w14:paraId="0A72596F" w14:textId="77777777" w:rsidR="00943078" w:rsidRPr="00A77203" w:rsidRDefault="008741C9" w:rsidP="00051BD1">
            <w:pPr>
              <w:pStyle w:val="3TxtFT"/>
              <w:spacing w:after="0" w:line="240" w:lineRule="auto"/>
            </w:pPr>
            <w:r w:rsidRPr="00A77203">
              <w:t>0.28</w:t>
            </w:r>
          </w:p>
        </w:tc>
        <w:tc>
          <w:tcPr>
            <w:tcW w:w="943" w:type="pct"/>
            <w:tcBorders>
              <w:top w:val="nil"/>
            </w:tcBorders>
          </w:tcPr>
          <w:p w14:paraId="5FDDA853" w14:textId="77777777" w:rsidR="00943078" w:rsidRPr="00A77203" w:rsidRDefault="008741C9" w:rsidP="00051BD1">
            <w:pPr>
              <w:pStyle w:val="3TxtFT"/>
              <w:spacing w:after="0" w:line="240" w:lineRule="auto"/>
            </w:pPr>
            <w:r w:rsidRPr="00A77203">
              <w:t>0.64</w:t>
            </w:r>
          </w:p>
        </w:tc>
        <w:tc>
          <w:tcPr>
            <w:tcW w:w="942" w:type="pct"/>
            <w:tcBorders>
              <w:top w:val="nil"/>
            </w:tcBorders>
            <w:vAlign w:val="center"/>
          </w:tcPr>
          <w:p w14:paraId="558F7069" w14:textId="77777777" w:rsidR="00943078" w:rsidRPr="00A77203" w:rsidRDefault="008741C9" w:rsidP="00051BD1">
            <w:pPr>
              <w:pStyle w:val="3TxtFT"/>
              <w:spacing w:after="0" w:line="240" w:lineRule="auto"/>
            </w:pPr>
            <w:r w:rsidRPr="00A77203">
              <w:t>1.31</w:t>
            </w:r>
          </w:p>
        </w:tc>
      </w:tr>
      <w:tr w:rsidR="00943078" w:rsidRPr="00A77203" w14:paraId="596459FD" w14:textId="77777777">
        <w:trPr>
          <w:jc w:val="center"/>
        </w:trPr>
        <w:tc>
          <w:tcPr>
            <w:tcW w:w="534" w:type="pct"/>
            <w:tcBorders>
              <w:top w:val="nil"/>
            </w:tcBorders>
            <w:shd w:val="clear" w:color="auto" w:fill="auto"/>
            <w:vAlign w:val="center"/>
          </w:tcPr>
          <w:p w14:paraId="591262E9" w14:textId="77777777" w:rsidR="00943078" w:rsidRPr="00A77203" w:rsidRDefault="008741C9" w:rsidP="00051BD1">
            <w:pPr>
              <w:pStyle w:val="3TxtFT"/>
              <w:spacing w:after="0" w:line="240" w:lineRule="auto"/>
              <w:rPr>
                <w:vertAlign w:val="subscript"/>
              </w:rPr>
            </w:pPr>
            <w:r w:rsidRPr="00A77203">
              <w:t>SO</w:t>
            </w:r>
            <w:r w:rsidRPr="00A77203">
              <w:rPr>
                <w:vertAlign w:val="subscript"/>
              </w:rPr>
              <w:t>3</w:t>
            </w:r>
          </w:p>
        </w:tc>
        <w:tc>
          <w:tcPr>
            <w:tcW w:w="783" w:type="pct"/>
            <w:tcBorders>
              <w:top w:val="nil"/>
            </w:tcBorders>
            <w:vAlign w:val="center"/>
          </w:tcPr>
          <w:p w14:paraId="316977F6" w14:textId="5782EBDA" w:rsidR="00943078" w:rsidRPr="00A77203" w:rsidRDefault="00911D67" w:rsidP="00051BD1">
            <w:pPr>
              <w:pStyle w:val="3TxtFT"/>
              <w:spacing w:after="0" w:line="240" w:lineRule="auto"/>
            </w:pPr>
            <w:r w:rsidRPr="00A77203">
              <w:t>2.4</w:t>
            </w:r>
          </w:p>
        </w:tc>
        <w:tc>
          <w:tcPr>
            <w:tcW w:w="899" w:type="pct"/>
            <w:tcBorders>
              <w:top w:val="nil"/>
            </w:tcBorders>
          </w:tcPr>
          <w:p w14:paraId="362BE0C0" w14:textId="77777777" w:rsidR="00943078" w:rsidRPr="00A77203" w:rsidRDefault="008741C9" w:rsidP="00051BD1">
            <w:pPr>
              <w:pStyle w:val="3TxtFT"/>
              <w:spacing w:after="0" w:line="240" w:lineRule="auto"/>
            </w:pPr>
            <w:r w:rsidRPr="00A77203">
              <w:t>0.20</w:t>
            </w:r>
          </w:p>
        </w:tc>
        <w:tc>
          <w:tcPr>
            <w:tcW w:w="899" w:type="pct"/>
            <w:tcBorders>
              <w:top w:val="nil"/>
            </w:tcBorders>
            <w:vAlign w:val="center"/>
          </w:tcPr>
          <w:p w14:paraId="4C59EB0F" w14:textId="77777777" w:rsidR="00943078" w:rsidRPr="00A77203" w:rsidRDefault="008741C9" w:rsidP="00051BD1">
            <w:pPr>
              <w:pStyle w:val="3TxtFT"/>
              <w:spacing w:after="0" w:line="240" w:lineRule="auto"/>
            </w:pPr>
            <w:r w:rsidRPr="00A77203">
              <w:t>0.12</w:t>
            </w:r>
          </w:p>
        </w:tc>
        <w:tc>
          <w:tcPr>
            <w:tcW w:w="943" w:type="pct"/>
            <w:tcBorders>
              <w:top w:val="nil"/>
            </w:tcBorders>
          </w:tcPr>
          <w:p w14:paraId="309B78F7" w14:textId="77777777" w:rsidR="00943078" w:rsidRPr="00A77203" w:rsidRDefault="008741C9" w:rsidP="00051BD1">
            <w:pPr>
              <w:pStyle w:val="3TxtFT"/>
              <w:spacing w:after="0" w:line="240" w:lineRule="auto"/>
            </w:pPr>
            <w:r w:rsidRPr="00A77203">
              <w:t>-</w:t>
            </w:r>
          </w:p>
        </w:tc>
        <w:tc>
          <w:tcPr>
            <w:tcW w:w="942" w:type="pct"/>
            <w:tcBorders>
              <w:top w:val="nil"/>
            </w:tcBorders>
            <w:vAlign w:val="center"/>
          </w:tcPr>
          <w:p w14:paraId="577C5F64" w14:textId="77777777" w:rsidR="00943078" w:rsidRPr="00A77203" w:rsidRDefault="008741C9" w:rsidP="00051BD1">
            <w:pPr>
              <w:pStyle w:val="3TxtFT"/>
              <w:spacing w:after="0" w:line="240" w:lineRule="auto"/>
            </w:pPr>
            <w:r w:rsidRPr="00A77203">
              <w:t>40.87</w:t>
            </w:r>
          </w:p>
        </w:tc>
      </w:tr>
      <w:tr w:rsidR="00943078" w:rsidRPr="00A77203" w14:paraId="58DC3116" w14:textId="77777777">
        <w:trPr>
          <w:jc w:val="center"/>
        </w:trPr>
        <w:tc>
          <w:tcPr>
            <w:tcW w:w="534" w:type="pct"/>
            <w:tcBorders>
              <w:top w:val="nil"/>
            </w:tcBorders>
            <w:shd w:val="clear" w:color="auto" w:fill="auto"/>
            <w:vAlign w:val="center"/>
          </w:tcPr>
          <w:p w14:paraId="79DD36DE" w14:textId="77777777" w:rsidR="00943078" w:rsidRPr="00A77203" w:rsidRDefault="008741C9" w:rsidP="00051BD1">
            <w:pPr>
              <w:pStyle w:val="3TxtFT"/>
              <w:spacing w:after="0" w:line="240" w:lineRule="auto"/>
            </w:pPr>
            <w:r w:rsidRPr="00A77203">
              <w:t>CaO</w:t>
            </w:r>
          </w:p>
        </w:tc>
        <w:tc>
          <w:tcPr>
            <w:tcW w:w="783" w:type="pct"/>
            <w:tcBorders>
              <w:top w:val="nil"/>
            </w:tcBorders>
            <w:vAlign w:val="center"/>
          </w:tcPr>
          <w:p w14:paraId="368EDB6F" w14:textId="2BDB1267" w:rsidR="00943078" w:rsidRPr="00A77203" w:rsidRDefault="00911D67" w:rsidP="00051BD1">
            <w:pPr>
              <w:pStyle w:val="3TxtFT"/>
              <w:spacing w:after="0" w:line="240" w:lineRule="auto"/>
            </w:pPr>
            <w:r w:rsidRPr="00A77203">
              <w:t>61.08</w:t>
            </w:r>
          </w:p>
        </w:tc>
        <w:tc>
          <w:tcPr>
            <w:tcW w:w="899" w:type="pct"/>
            <w:tcBorders>
              <w:top w:val="nil"/>
            </w:tcBorders>
          </w:tcPr>
          <w:p w14:paraId="218503AC" w14:textId="77777777" w:rsidR="00943078" w:rsidRPr="00A77203" w:rsidRDefault="008741C9" w:rsidP="00051BD1">
            <w:pPr>
              <w:pStyle w:val="3TxtFT"/>
              <w:spacing w:after="0" w:line="240" w:lineRule="auto"/>
            </w:pPr>
            <w:r w:rsidRPr="00A77203">
              <w:t>0.20</w:t>
            </w:r>
          </w:p>
        </w:tc>
        <w:tc>
          <w:tcPr>
            <w:tcW w:w="899" w:type="pct"/>
            <w:tcBorders>
              <w:top w:val="nil"/>
            </w:tcBorders>
            <w:vAlign w:val="center"/>
          </w:tcPr>
          <w:p w14:paraId="06EAA8DE" w14:textId="77777777" w:rsidR="00943078" w:rsidRPr="00A77203" w:rsidRDefault="008741C9" w:rsidP="00051BD1">
            <w:pPr>
              <w:pStyle w:val="3TxtFT"/>
              <w:spacing w:after="0" w:line="240" w:lineRule="auto"/>
            </w:pPr>
            <w:r w:rsidRPr="00A77203">
              <w:t>0.04</w:t>
            </w:r>
          </w:p>
        </w:tc>
        <w:tc>
          <w:tcPr>
            <w:tcW w:w="943" w:type="pct"/>
            <w:tcBorders>
              <w:top w:val="nil"/>
            </w:tcBorders>
          </w:tcPr>
          <w:p w14:paraId="735CF5C8" w14:textId="77777777" w:rsidR="00943078" w:rsidRPr="00A77203" w:rsidRDefault="008741C9" w:rsidP="00051BD1">
            <w:pPr>
              <w:pStyle w:val="3TxtFT"/>
              <w:spacing w:after="0" w:line="240" w:lineRule="auto"/>
            </w:pPr>
            <w:r w:rsidRPr="00A77203">
              <w:t>81.13</w:t>
            </w:r>
          </w:p>
        </w:tc>
        <w:tc>
          <w:tcPr>
            <w:tcW w:w="942" w:type="pct"/>
            <w:tcBorders>
              <w:top w:val="nil"/>
            </w:tcBorders>
            <w:vAlign w:val="center"/>
          </w:tcPr>
          <w:p w14:paraId="504DEF25" w14:textId="77777777" w:rsidR="00943078" w:rsidRPr="00A77203" w:rsidRDefault="008741C9" w:rsidP="00051BD1">
            <w:pPr>
              <w:pStyle w:val="3TxtFT"/>
              <w:spacing w:after="0" w:line="240" w:lineRule="auto"/>
            </w:pPr>
            <w:r w:rsidRPr="00A77203">
              <w:t>30.51</w:t>
            </w:r>
          </w:p>
        </w:tc>
      </w:tr>
      <w:tr w:rsidR="00943078" w:rsidRPr="00A77203" w14:paraId="1F7E2AB2" w14:textId="77777777">
        <w:trPr>
          <w:jc w:val="center"/>
        </w:trPr>
        <w:tc>
          <w:tcPr>
            <w:tcW w:w="534" w:type="pct"/>
            <w:shd w:val="clear" w:color="auto" w:fill="auto"/>
            <w:vAlign w:val="center"/>
          </w:tcPr>
          <w:p w14:paraId="1254003F" w14:textId="77777777" w:rsidR="00943078" w:rsidRPr="00A77203" w:rsidRDefault="008741C9" w:rsidP="00051BD1">
            <w:pPr>
              <w:pStyle w:val="3TxtFT"/>
              <w:spacing w:after="0" w:line="240" w:lineRule="auto"/>
            </w:pPr>
            <w:r w:rsidRPr="00A77203">
              <w:t>Others</w:t>
            </w:r>
          </w:p>
        </w:tc>
        <w:tc>
          <w:tcPr>
            <w:tcW w:w="783" w:type="pct"/>
            <w:vAlign w:val="center"/>
          </w:tcPr>
          <w:p w14:paraId="3B9A2FE7" w14:textId="436A84D2" w:rsidR="00943078" w:rsidRPr="00A77203" w:rsidRDefault="00911D67" w:rsidP="00051BD1">
            <w:pPr>
              <w:pStyle w:val="3TxtFT"/>
              <w:spacing w:after="0" w:line="240" w:lineRule="auto"/>
            </w:pPr>
            <w:r w:rsidRPr="00A77203">
              <w:t>3.58</w:t>
            </w:r>
          </w:p>
        </w:tc>
        <w:tc>
          <w:tcPr>
            <w:tcW w:w="899" w:type="pct"/>
          </w:tcPr>
          <w:p w14:paraId="252C818B" w14:textId="77777777" w:rsidR="00943078" w:rsidRPr="00A77203" w:rsidRDefault="008741C9" w:rsidP="00051BD1">
            <w:pPr>
              <w:pStyle w:val="3TxtFT"/>
              <w:spacing w:after="0" w:line="240" w:lineRule="auto"/>
            </w:pPr>
            <w:r w:rsidRPr="00A77203">
              <w:t>2.00</w:t>
            </w:r>
          </w:p>
        </w:tc>
        <w:tc>
          <w:tcPr>
            <w:tcW w:w="899" w:type="pct"/>
            <w:vAlign w:val="center"/>
          </w:tcPr>
          <w:p w14:paraId="3772760E" w14:textId="77777777" w:rsidR="00943078" w:rsidRPr="00A77203" w:rsidRDefault="008741C9" w:rsidP="00051BD1">
            <w:pPr>
              <w:pStyle w:val="3TxtFT"/>
              <w:spacing w:after="0" w:line="240" w:lineRule="auto"/>
            </w:pPr>
            <w:r w:rsidRPr="00A77203">
              <w:t>4.27</w:t>
            </w:r>
          </w:p>
        </w:tc>
        <w:tc>
          <w:tcPr>
            <w:tcW w:w="943" w:type="pct"/>
          </w:tcPr>
          <w:p w14:paraId="3D27D8A5" w14:textId="77777777" w:rsidR="00943078" w:rsidRPr="00A77203" w:rsidRDefault="008741C9" w:rsidP="00051BD1">
            <w:pPr>
              <w:pStyle w:val="3TxtFT"/>
              <w:spacing w:after="0" w:line="240" w:lineRule="auto"/>
            </w:pPr>
            <w:r w:rsidRPr="00A77203">
              <w:t>17.73</w:t>
            </w:r>
          </w:p>
        </w:tc>
        <w:tc>
          <w:tcPr>
            <w:tcW w:w="942" w:type="pct"/>
            <w:vAlign w:val="center"/>
          </w:tcPr>
          <w:p w14:paraId="3CAEF873" w14:textId="77777777" w:rsidR="00943078" w:rsidRPr="00A77203" w:rsidRDefault="008741C9" w:rsidP="00051BD1">
            <w:pPr>
              <w:pStyle w:val="3TxtFT"/>
              <w:spacing w:after="0" w:line="240" w:lineRule="auto"/>
            </w:pPr>
            <w:r w:rsidRPr="00A77203">
              <w:t>23.26</w:t>
            </w:r>
          </w:p>
        </w:tc>
      </w:tr>
    </w:tbl>
    <w:p w14:paraId="4638BD1D" w14:textId="77777777" w:rsidR="00943078" w:rsidRPr="00A77203" w:rsidRDefault="00943078">
      <w:pPr>
        <w:tabs>
          <w:tab w:val="left" w:pos="1603"/>
        </w:tabs>
        <w:spacing w:before="120"/>
        <w:rPr>
          <w:lang w:eastAsia="zh-CN"/>
        </w:rPr>
      </w:pPr>
    </w:p>
    <w:p w14:paraId="09BBE232" w14:textId="320E31D3" w:rsidR="00943078" w:rsidRPr="00A77203" w:rsidRDefault="008741C9">
      <w:pPr>
        <w:pStyle w:val="2CapFT"/>
        <w:spacing w:before="120" w:after="240"/>
      </w:pPr>
      <w:bookmarkStart w:id="4" w:name="_Ref118192249"/>
      <w:r w:rsidRPr="00A77203">
        <w:t xml:space="preserve">Table </w:t>
      </w:r>
      <w:r w:rsidRPr="00A77203">
        <w:fldChar w:fldCharType="begin"/>
      </w:r>
      <w:r w:rsidRPr="00A77203">
        <w:instrText xml:space="preserve"> SEQ Table \* ARABIC </w:instrText>
      </w:r>
      <w:r w:rsidRPr="00A77203">
        <w:fldChar w:fldCharType="separate"/>
      </w:r>
      <w:r w:rsidR="005F35E2" w:rsidRPr="00A77203">
        <w:rPr>
          <w:noProof/>
        </w:rPr>
        <w:t>2</w:t>
      </w:r>
      <w:r w:rsidRPr="00A77203">
        <w:fldChar w:fldCharType="end"/>
      </w:r>
      <w:bookmarkEnd w:id="4"/>
      <w:r w:rsidRPr="00A77203">
        <w:t xml:space="preserve"> Physical and mechanical properties of PE fiber</w:t>
      </w:r>
    </w:p>
    <w:tbl>
      <w:tblPr>
        <w:tblW w:w="5000" w:type="pct"/>
        <w:jc w:val="center"/>
        <w:tblBorders>
          <w:top w:val="single" w:sz="18" w:space="0" w:color="auto"/>
          <w:bottom w:val="single" w:sz="18" w:space="0" w:color="auto"/>
        </w:tblBorders>
        <w:tblLook w:val="04A0" w:firstRow="1" w:lastRow="0" w:firstColumn="1" w:lastColumn="0" w:noHBand="0" w:noVBand="1"/>
      </w:tblPr>
      <w:tblGrid>
        <w:gridCol w:w="880"/>
        <w:gridCol w:w="1289"/>
        <w:gridCol w:w="1480"/>
        <w:gridCol w:w="1553"/>
        <w:gridCol w:w="1552"/>
        <w:gridCol w:w="1552"/>
      </w:tblGrid>
      <w:tr w:rsidR="00943078" w:rsidRPr="00A77203" w14:paraId="60EA947C" w14:textId="77777777">
        <w:trPr>
          <w:jc w:val="center"/>
        </w:trPr>
        <w:tc>
          <w:tcPr>
            <w:tcW w:w="530" w:type="pct"/>
            <w:tcBorders>
              <w:top w:val="single" w:sz="18" w:space="0" w:color="auto"/>
              <w:bottom w:val="nil"/>
            </w:tcBorders>
            <w:shd w:val="clear" w:color="auto" w:fill="auto"/>
            <w:vAlign w:val="center"/>
          </w:tcPr>
          <w:p w14:paraId="07E157C8" w14:textId="77777777" w:rsidR="00943078" w:rsidRPr="00A77203" w:rsidRDefault="008741C9" w:rsidP="00051BD1">
            <w:pPr>
              <w:pStyle w:val="3TxtFT"/>
              <w:spacing w:after="0" w:line="240" w:lineRule="auto"/>
            </w:pPr>
            <w:r w:rsidRPr="00A77203">
              <w:t>Density</w:t>
            </w:r>
            <w:r w:rsidRPr="00A77203">
              <w:br/>
              <w:t>(g/cm</w:t>
            </w:r>
            <w:r w:rsidRPr="00A77203">
              <w:rPr>
                <w:vertAlign w:val="superscript"/>
              </w:rPr>
              <w:t>3</w:t>
            </w:r>
            <w:r w:rsidRPr="00A77203">
              <w:t xml:space="preserve">) </w:t>
            </w:r>
          </w:p>
        </w:tc>
        <w:tc>
          <w:tcPr>
            <w:tcW w:w="776" w:type="pct"/>
            <w:tcBorders>
              <w:top w:val="single" w:sz="18" w:space="0" w:color="auto"/>
              <w:bottom w:val="nil"/>
            </w:tcBorders>
            <w:vAlign w:val="center"/>
          </w:tcPr>
          <w:p w14:paraId="6AF14F4C" w14:textId="77777777" w:rsidR="00943078" w:rsidRPr="00A77203" w:rsidRDefault="008741C9" w:rsidP="00051BD1">
            <w:pPr>
              <w:pStyle w:val="3TxtFT"/>
              <w:spacing w:after="0" w:line="240" w:lineRule="auto"/>
            </w:pPr>
            <w:r w:rsidRPr="00A77203">
              <w:t>Length</w:t>
            </w:r>
            <w:r w:rsidRPr="00A77203">
              <w:br/>
              <w:t>(mm)</w:t>
            </w:r>
          </w:p>
        </w:tc>
        <w:tc>
          <w:tcPr>
            <w:tcW w:w="891" w:type="pct"/>
            <w:tcBorders>
              <w:top w:val="single" w:sz="18" w:space="0" w:color="auto"/>
              <w:bottom w:val="nil"/>
            </w:tcBorders>
            <w:vAlign w:val="center"/>
          </w:tcPr>
          <w:p w14:paraId="467C06ED" w14:textId="77777777" w:rsidR="00943078" w:rsidRPr="00A77203" w:rsidRDefault="008741C9" w:rsidP="00051BD1">
            <w:pPr>
              <w:pStyle w:val="3TxtFT"/>
              <w:spacing w:after="0" w:line="240" w:lineRule="auto"/>
            </w:pPr>
            <w:r w:rsidRPr="00A77203">
              <w:t>Diameter</w:t>
            </w:r>
            <w:r w:rsidRPr="00A77203">
              <w:br/>
              <w:t>(um)</w:t>
            </w:r>
          </w:p>
        </w:tc>
        <w:tc>
          <w:tcPr>
            <w:tcW w:w="935" w:type="pct"/>
            <w:tcBorders>
              <w:top w:val="single" w:sz="18" w:space="0" w:color="auto"/>
              <w:bottom w:val="nil"/>
            </w:tcBorders>
          </w:tcPr>
          <w:p w14:paraId="1F2296BB" w14:textId="77777777" w:rsidR="00943078" w:rsidRPr="00A77203" w:rsidRDefault="008741C9" w:rsidP="00051BD1">
            <w:pPr>
              <w:pStyle w:val="3TxtFT"/>
              <w:spacing w:after="0" w:line="240" w:lineRule="auto"/>
            </w:pPr>
            <w:r w:rsidRPr="00A77203">
              <w:t>Elastic modulus</w:t>
            </w:r>
            <w:r w:rsidRPr="00A77203">
              <w:br/>
              <w:t>(GPa)</w:t>
            </w:r>
          </w:p>
        </w:tc>
        <w:tc>
          <w:tcPr>
            <w:tcW w:w="934" w:type="pct"/>
            <w:tcBorders>
              <w:top w:val="single" w:sz="18" w:space="0" w:color="auto"/>
              <w:bottom w:val="nil"/>
            </w:tcBorders>
            <w:vAlign w:val="center"/>
          </w:tcPr>
          <w:p w14:paraId="0CFD353D" w14:textId="77777777" w:rsidR="00943078" w:rsidRPr="00A77203" w:rsidRDefault="008741C9" w:rsidP="00051BD1">
            <w:pPr>
              <w:pStyle w:val="3TxtFT"/>
              <w:spacing w:after="0" w:line="240" w:lineRule="auto"/>
            </w:pPr>
            <w:r w:rsidRPr="00A77203">
              <w:t>Tensile strength</w:t>
            </w:r>
            <w:r w:rsidRPr="00A77203">
              <w:br/>
              <w:t>(MPa)</w:t>
            </w:r>
          </w:p>
        </w:tc>
        <w:tc>
          <w:tcPr>
            <w:tcW w:w="934" w:type="pct"/>
            <w:tcBorders>
              <w:top w:val="single" w:sz="18" w:space="0" w:color="auto"/>
              <w:bottom w:val="nil"/>
            </w:tcBorders>
          </w:tcPr>
          <w:p w14:paraId="68F02C91" w14:textId="77777777" w:rsidR="00943078" w:rsidRPr="00A77203" w:rsidRDefault="008741C9" w:rsidP="00051BD1">
            <w:pPr>
              <w:pStyle w:val="3TxtFT"/>
              <w:spacing w:after="0" w:line="240" w:lineRule="auto"/>
            </w:pPr>
            <w:r w:rsidRPr="00A77203">
              <w:t>Rupture strain</w:t>
            </w:r>
            <w:r w:rsidRPr="00A77203">
              <w:br/>
              <w:t>(%)</w:t>
            </w:r>
          </w:p>
        </w:tc>
      </w:tr>
      <w:tr w:rsidR="00943078" w:rsidRPr="00A77203" w14:paraId="20059129" w14:textId="77777777">
        <w:trPr>
          <w:jc w:val="center"/>
        </w:trPr>
        <w:tc>
          <w:tcPr>
            <w:tcW w:w="530" w:type="pct"/>
            <w:tcBorders>
              <w:top w:val="single" w:sz="18" w:space="0" w:color="auto"/>
              <w:bottom w:val="single" w:sz="18" w:space="0" w:color="auto"/>
            </w:tcBorders>
            <w:shd w:val="clear" w:color="auto" w:fill="auto"/>
            <w:vAlign w:val="center"/>
          </w:tcPr>
          <w:p w14:paraId="224F42C6" w14:textId="77777777" w:rsidR="00943078" w:rsidRPr="00A77203" w:rsidRDefault="008741C9" w:rsidP="00051BD1">
            <w:pPr>
              <w:pStyle w:val="3TxtFT"/>
              <w:spacing w:after="0" w:line="240" w:lineRule="auto"/>
              <w:rPr>
                <w:vertAlign w:val="subscript"/>
              </w:rPr>
            </w:pPr>
            <w:r w:rsidRPr="00A77203">
              <w:t>0.97</w:t>
            </w:r>
          </w:p>
        </w:tc>
        <w:tc>
          <w:tcPr>
            <w:tcW w:w="776" w:type="pct"/>
            <w:tcBorders>
              <w:top w:val="single" w:sz="18" w:space="0" w:color="auto"/>
              <w:bottom w:val="single" w:sz="18" w:space="0" w:color="auto"/>
            </w:tcBorders>
            <w:vAlign w:val="center"/>
          </w:tcPr>
          <w:p w14:paraId="55C164B8" w14:textId="77777777" w:rsidR="00943078" w:rsidRPr="00A77203" w:rsidRDefault="008741C9" w:rsidP="00051BD1">
            <w:pPr>
              <w:pStyle w:val="3TxtFT"/>
              <w:spacing w:after="0" w:line="240" w:lineRule="auto"/>
            </w:pPr>
            <w:r w:rsidRPr="00A77203">
              <w:t>12</w:t>
            </w:r>
          </w:p>
        </w:tc>
        <w:tc>
          <w:tcPr>
            <w:tcW w:w="891" w:type="pct"/>
            <w:tcBorders>
              <w:top w:val="single" w:sz="18" w:space="0" w:color="auto"/>
              <w:bottom w:val="single" w:sz="18" w:space="0" w:color="auto"/>
            </w:tcBorders>
            <w:vAlign w:val="center"/>
          </w:tcPr>
          <w:p w14:paraId="7741C8EC" w14:textId="77777777" w:rsidR="00943078" w:rsidRPr="00A77203" w:rsidRDefault="008741C9" w:rsidP="00051BD1">
            <w:pPr>
              <w:pStyle w:val="3TxtFT"/>
              <w:spacing w:after="0" w:line="240" w:lineRule="auto"/>
            </w:pPr>
            <w:r w:rsidRPr="00A77203">
              <w:t>24</w:t>
            </w:r>
          </w:p>
        </w:tc>
        <w:tc>
          <w:tcPr>
            <w:tcW w:w="935" w:type="pct"/>
            <w:tcBorders>
              <w:top w:val="single" w:sz="18" w:space="0" w:color="auto"/>
              <w:bottom w:val="single" w:sz="18" w:space="0" w:color="auto"/>
            </w:tcBorders>
          </w:tcPr>
          <w:p w14:paraId="31C5FD05" w14:textId="77777777" w:rsidR="00943078" w:rsidRPr="00A77203" w:rsidRDefault="008741C9" w:rsidP="00051BD1">
            <w:pPr>
              <w:pStyle w:val="3TxtFT"/>
              <w:spacing w:after="0" w:line="240" w:lineRule="auto"/>
            </w:pPr>
            <w:r w:rsidRPr="00A77203">
              <w:t>120</w:t>
            </w:r>
          </w:p>
        </w:tc>
        <w:tc>
          <w:tcPr>
            <w:tcW w:w="934" w:type="pct"/>
            <w:tcBorders>
              <w:top w:val="single" w:sz="18" w:space="0" w:color="auto"/>
              <w:bottom w:val="single" w:sz="18" w:space="0" w:color="auto"/>
            </w:tcBorders>
            <w:vAlign w:val="center"/>
          </w:tcPr>
          <w:p w14:paraId="13888941" w14:textId="77777777" w:rsidR="00943078" w:rsidRPr="00A77203" w:rsidRDefault="008741C9" w:rsidP="00051BD1">
            <w:pPr>
              <w:pStyle w:val="3TxtFT"/>
              <w:spacing w:after="0" w:line="240" w:lineRule="auto"/>
            </w:pPr>
            <w:r w:rsidRPr="00A77203">
              <w:t>3000</w:t>
            </w:r>
          </w:p>
        </w:tc>
        <w:tc>
          <w:tcPr>
            <w:tcW w:w="934" w:type="pct"/>
            <w:tcBorders>
              <w:top w:val="single" w:sz="18" w:space="0" w:color="auto"/>
              <w:bottom w:val="single" w:sz="18" w:space="0" w:color="auto"/>
            </w:tcBorders>
          </w:tcPr>
          <w:p w14:paraId="78062D52" w14:textId="77777777" w:rsidR="00943078" w:rsidRPr="00A77203" w:rsidRDefault="008741C9" w:rsidP="00051BD1">
            <w:pPr>
              <w:pStyle w:val="3TxtFT"/>
              <w:spacing w:after="0" w:line="240" w:lineRule="auto"/>
            </w:pPr>
            <w:r w:rsidRPr="00A77203">
              <w:t>2~3</w:t>
            </w:r>
          </w:p>
        </w:tc>
      </w:tr>
    </w:tbl>
    <w:p w14:paraId="109E9ACE" w14:textId="77777777" w:rsidR="00943078" w:rsidRPr="00A77203" w:rsidRDefault="00943078">
      <w:pPr>
        <w:tabs>
          <w:tab w:val="left" w:pos="1603"/>
        </w:tabs>
        <w:spacing w:before="120"/>
        <w:rPr>
          <w:lang w:eastAsia="zh-CN"/>
        </w:rPr>
      </w:pPr>
    </w:p>
    <w:p w14:paraId="2FA57A33" w14:textId="6EFAB4A2" w:rsidR="00943078" w:rsidRPr="00A77203" w:rsidRDefault="008741C9">
      <w:pPr>
        <w:pStyle w:val="2CapFT"/>
        <w:spacing w:before="120" w:after="240"/>
      </w:pPr>
      <w:bookmarkStart w:id="5" w:name="_Ref118195249"/>
      <w:r w:rsidRPr="00A77203">
        <w:t xml:space="preserve">Table </w:t>
      </w:r>
      <w:r w:rsidRPr="00A77203">
        <w:fldChar w:fldCharType="begin"/>
      </w:r>
      <w:r w:rsidRPr="00A77203">
        <w:instrText xml:space="preserve"> SEQ Table \* ARABIC </w:instrText>
      </w:r>
      <w:r w:rsidRPr="00A77203">
        <w:fldChar w:fldCharType="separate"/>
      </w:r>
      <w:r w:rsidR="005F35E2" w:rsidRPr="00A77203">
        <w:rPr>
          <w:noProof/>
        </w:rPr>
        <w:t>3</w:t>
      </w:r>
      <w:r w:rsidRPr="00A77203">
        <w:fldChar w:fldCharType="end"/>
      </w:r>
      <w:bookmarkEnd w:id="5"/>
      <w:r w:rsidRPr="00A77203">
        <w:t xml:space="preserve"> Mix design of ULCC-LC</w:t>
      </w:r>
      <w:r w:rsidRPr="00A77203">
        <w:rPr>
          <w:vertAlign w:val="superscript"/>
        </w:rPr>
        <w:t>3</w:t>
      </w:r>
      <w:bookmarkStart w:id="6" w:name="_Hlk102547854"/>
    </w:p>
    <w:tbl>
      <w:tblPr>
        <w:tblW w:w="10553" w:type="dxa"/>
        <w:jc w:val="center"/>
        <w:tblBorders>
          <w:top w:val="single" w:sz="18" w:space="0" w:color="auto"/>
          <w:bottom w:val="single" w:sz="18" w:space="0" w:color="auto"/>
        </w:tblBorders>
        <w:tblLayout w:type="fixed"/>
        <w:tblLook w:val="04A0" w:firstRow="1" w:lastRow="0" w:firstColumn="1" w:lastColumn="0" w:noHBand="0" w:noVBand="1"/>
      </w:tblPr>
      <w:tblGrid>
        <w:gridCol w:w="1052"/>
        <w:gridCol w:w="826"/>
        <w:gridCol w:w="927"/>
        <w:gridCol w:w="1061"/>
        <w:gridCol w:w="894"/>
        <w:gridCol w:w="1161"/>
        <w:gridCol w:w="826"/>
        <w:gridCol w:w="826"/>
        <w:gridCol w:w="1560"/>
        <w:gridCol w:w="826"/>
        <w:gridCol w:w="594"/>
      </w:tblGrid>
      <w:tr w:rsidR="00943078" w:rsidRPr="00A77203" w14:paraId="3C17A9FD" w14:textId="77777777" w:rsidTr="00051BD1">
        <w:trPr>
          <w:jc w:val="center"/>
        </w:trPr>
        <w:tc>
          <w:tcPr>
            <w:tcW w:w="1052" w:type="dxa"/>
            <w:tcBorders>
              <w:top w:val="single" w:sz="18" w:space="0" w:color="auto"/>
              <w:bottom w:val="nil"/>
            </w:tcBorders>
            <w:shd w:val="clear" w:color="auto" w:fill="auto"/>
            <w:vAlign w:val="center"/>
          </w:tcPr>
          <w:p w14:paraId="7A4DB431" w14:textId="77777777" w:rsidR="00943078" w:rsidRPr="00A77203" w:rsidRDefault="008741C9" w:rsidP="00051BD1">
            <w:pPr>
              <w:pStyle w:val="3TxtFT"/>
              <w:spacing w:after="0" w:line="240" w:lineRule="auto"/>
            </w:pPr>
            <w:r w:rsidRPr="00A77203">
              <w:t>Group</w:t>
            </w:r>
          </w:p>
        </w:tc>
        <w:tc>
          <w:tcPr>
            <w:tcW w:w="826" w:type="dxa"/>
            <w:tcBorders>
              <w:top w:val="single" w:sz="18" w:space="0" w:color="auto"/>
              <w:bottom w:val="nil"/>
            </w:tcBorders>
            <w:vAlign w:val="center"/>
          </w:tcPr>
          <w:p w14:paraId="1206A873" w14:textId="77777777" w:rsidR="00943078" w:rsidRPr="00A77203" w:rsidRDefault="008741C9" w:rsidP="00051BD1">
            <w:pPr>
              <w:pStyle w:val="3TxtFT"/>
              <w:spacing w:after="0" w:line="240" w:lineRule="auto"/>
            </w:pPr>
            <w:r w:rsidRPr="00A77203">
              <w:t>OPC</w:t>
            </w:r>
            <w:r w:rsidRPr="00A77203">
              <w:br/>
              <w:t>(kg/m</w:t>
            </w:r>
            <w:r w:rsidRPr="00A77203">
              <w:rPr>
                <w:vertAlign w:val="superscript"/>
              </w:rPr>
              <w:t>3</w:t>
            </w:r>
            <w:r w:rsidRPr="00A77203">
              <w:t>)</w:t>
            </w:r>
          </w:p>
        </w:tc>
        <w:tc>
          <w:tcPr>
            <w:tcW w:w="927" w:type="dxa"/>
            <w:tcBorders>
              <w:top w:val="single" w:sz="18" w:space="0" w:color="auto"/>
              <w:bottom w:val="nil"/>
            </w:tcBorders>
          </w:tcPr>
          <w:p w14:paraId="247905F1" w14:textId="77777777" w:rsidR="00943078" w:rsidRPr="00A77203" w:rsidRDefault="008741C9" w:rsidP="00051BD1">
            <w:pPr>
              <w:pStyle w:val="3TxtFT"/>
              <w:spacing w:after="0" w:line="240" w:lineRule="auto"/>
            </w:pPr>
            <w:r w:rsidRPr="00A77203">
              <w:t>Calcined clay</w:t>
            </w:r>
            <w:r w:rsidRPr="00A77203">
              <w:br/>
              <w:t>(kg/m</w:t>
            </w:r>
            <w:r w:rsidRPr="00A77203">
              <w:rPr>
                <w:vertAlign w:val="superscript"/>
              </w:rPr>
              <w:t>3</w:t>
            </w:r>
            <w:r w:rsidRPr="00A77203">
              <w:t>)</w:t>
            </w:r>
          </w:p>
        </w:tc>
        <w:tc>
          <w:tcPr>
            <w:tcW w:w="1061" w:type="dxa"/>
            <w:tcBorders>
              <w:top w:val="single" w:sz="18" w:space="0" w:color="auto"/>
              <w:bottom w:val="nil"/>
            </w:tcBorders>
          </w:tcPr>
          <w:p w14:paraId="51E5B0F0" w14:textId="77777777" w:rsidR="00943078" w:rsidRPr="00A77203" w:rsidRDefault="008741C9" w:rsidP="00051BD1">
            <w:pPr>
              <w:pStyle w:val="3TxtFT"/>
              <w:spacing w:after="0" w:line="240" w:lineRule="auto"/>
            </w:pPr>
            <w:r w:rsidRPr="00A77203">
              <w:t>Limestone</w:t>
            </w:r>
            <w:r w:rsidRPr="00A77203">
              <w:br/>
              <w:t>(kg/m</w:t>
            </w:r>
            <w:r w:rsidRPr="00A77203">
              <w:rPr>
                <w:vertAlign w:val="superscript"/>
              </w:rPr>
              <w:t>3</w:t>
            </w:r>
            <w:r w:rsidRPr="00A77203">
              <w:t>)</w:t>
            </w:r>
          </w:p>
        </w:tc>
        <w:tc>
          <w:tcPr>
            <w:tcW w:w="894" w:type="dxa"/>
            <w:tcBorders>
              <w:top w:val="single" w:sz="18" w:space="0" w:color="auto"/>
              <w:bottom w:val="nil"/>
            </w:tcBorders>
          </w:tcPr>
          <w:p w14:paraId="73C1BE7A" w14:textId="77777777" w:rsidR="00943078" w:rsidRPr="00A77203" w:rsidRDefault="008741C9" w:rsidP="00051BD1">
            <w:pPr>
              <w:pStyle w:val="3TxtFT"/>
              <w:spacing w:after="0" w:line="240" w:lineRule="auto"/>
            </w:pPr>
            <w:r w:rsidRPr="00A77203">
              <w:t>Gypsum</w:t>
            </w:r>
            <w:r w:rsidRPr="00A77203">
              <w:br/>
              <w:t>(kg/m</w:t>
            </w:r>
            <w:r w:rsidRPr="00A77203">
              <w:rPr>
                <w:vertAlign w:val="superscript"/>
              </w:rPr>
              <w:t>3</w:t>
            </w:r>
            <w:r w:rsidRPr="00A77203">
              <w:t>)</w:t>
            </w:r>
          </w:p>
        </w:tc>
        <w:tc>
          <w:tcPr>
            <w:tcW w:w="1161" w:type="dxa"/>
            <w:tcBorders>
              <w:top w:val="single" w:sz="18" w:space="0" w:color="auto"/>
              <w:bottom w:val="nil"/>
            </w:tcBorders>
            <w:vAlign w:val="center"/>
          </w:tcPr>
          <w:p w14:paraId="6AB53F9C" w14:textId="77777777" w:rsidR="00943078" w:rsidRPr="00A77203" w:rsidRDefault="008741C9" w:rsidP="00051BD1">
            <w:pPr>
              <w:pStyle w:val="3TxtFT"/>
              <w:spacing w:after="0" w:line="240" w:lineRule="auto"/>
            </w:pPr>
            <w:r w:rsidRPr="00A77203">
              <w:t>Cenosphere</w:t>
            </w:r>
            <w:r w:rsidRPr="00A77203">
              <w:br/>
              <w:t>(kg/m</w:t>
            </w:r>
            <w:r w:rsidRPr="00A77203">
              <w:rPr>
                <w:vertAlign w:val="superscript"/>
              </w:rPr>
              <w:t>3</w:t>
            </w:r>
            <w:r w:rsidRPr="00A77203">
              <w:t>)</w:t>
            </w:r>
          </w:p>
        </w:tc>
        <w:tc>
          <w:tcPr>
            <w:tcW w:w="826" w:type="dxa"/>
            <w:tcBorders>
              <w:top w:val="single" w:sz="18" w:space="0" w:color="auto"/>
              <w:bottom w:val="nil"/>
            </w:tcBorders>
          </w:tcPr>
          <w:p w14:paraId="46563616" w14:textId="77777777" w:rsidR="00943078" w:rsidRPr="00A77203" w:rsidRDefault="008741C9" w:rsidP="00051BD1">
            <w:pPr>
              <w:pStyle w:val="3TxtFT"/>
              <w:spacing w:after="0" w:line="240" w:lineRule="auto"/>
            </w:pPr>
            <w:r w:rsidRPr="00A77203">
              <w:t>Silica fume</w:t>
            </w:r>
            <w:r w:rsidRPr="00A77203">
              <w:br/>
              <w:t>(kg/m</w:t>
            </w:r>
            <w:r w:rsidRPr="00A77203">
              <w:rPr>
                <w:vertAlign w:val="superscript"/>
              </w:rPr>
              <w:t>3</w:t>
            </w:r>
            <w:r w:rsidRPr="00A77203">
              <w:t>)</w:t>
            </w:r>
          </w:p>
        </w:tc>
        <w:tc>
          <w:tcPr>
            <w:tcW w:w="826" w:type="dxa"/>
            <w:tcBorders>
              <w:top w:val="single" w:sz="18" w:space="0" w:color="auto"/>
              <w:bottom w:val="nil"/>
            </w:tcBorders>
          </w:tcPr>
          <w:p w14:paraId="7465D1D7" w14:textId="77777777" w:rsidR="00943078" w:rsidRPr="00A77203" w:rsidRDefault="008741C9" w:rsidP="00051BD1">
            <w:pPr>
              <w:pStyle w:val="3TxtFT"/>
              <w:spacing w:after="0" w:line="240" w:lineRule="auto"/>
            </w:pPr>
            <w:r w:rsidRPr="00A77203">
              <w:t>Water</w:t>
            </w:r>
            <w:r w:rsidRPr="00A77203">
              <w:br/>
              <w:t>(kg/m</w:t>
            </w:r>
            <w:r w:rsidRPr="00A77203">
              <w:rPr>
                <w:vertAlign w:val="superscript"/>
              </w:rPr>
              <w:t>3</w:t>
            </w:r>
            <w:r w:rsidRPr="00A77203">
              <w:t>)</w:t>
            </w:r>
          </w:p>
        </w:tc>
        <w:tc>
          <w:tcPr>
            <w:tcW w:w="1560" w:type="dxa"/>
            <w:tcBorders>
              <w:top w:val="single" w:sz="18" w:space="0" w:color="auto"/>
              <w:bottom w:val="nil"/>
            </w:tcBorders>
          </w:tcPr>
          <w:p w14:paraId="01301BDF" w14:textId="77777777" w:rsidR="00943078" w:rsidRPr="00A77203" w:rsidRDefault="008741C9" w:rsidP="00051BD1">
            <w:pPr>
              <w:pStyle w:val="3TxtFT"/>
              <w:spacing w:after="0" w:line="240" w:lineRule="auto"/>
            </w:pPr>
            <w:r w:rsidRPr="00A77203">
              <w:t>Superplasticizier</w:t>
            </w:r>
            <w:r w:rsidRPr="00A77203">
              <w:br/>
              <w:t>(kg/m</w:t>
            </w:r>
            <w:r w:rsidRPr="00A77203">
              <w:rPr>
                <w:vertAlign w:val="superscript"/>
              </w:rPr>
              <w:t>3</w:t>
            </w:r>
            <w:r w:rsidRPr="00A77203">
              <w:t>)</w:t>
            </w:r>
          </w:p>
        </w:tc>
        <w:tc>
          <w:tcPr>
            <w:tcW w:w="826" w:type="dxa"/>
            <w:tcBorders>
              <w:top w:val="single" w:sz="18" w:space="0" w:color="auto"/>
              <w:bottom w:val="nil"/>
            </w:tcBorders>
          </w:tcPr>
          <w:p w14:paraId="2DA9E9BE" w14:textId="77777777" w:rsidR="00943078" w:rsidRPr="00A77203" w:rsidRDefault="008741C9" w:rsidP="00051BD1">
            <w:pPr>
              <w:pStyle w:val="3TxtFT"/>
              <w:spacing w:after="0" w:line="240" w:lineRule="auto"/>
            </w:pPr>
            <w:r w:rsidRPr="00A77203">
              <w:t>SRA</w:t>
            </w:r>
            <w:r w:rsidRPr="00A77203">
              <w:br/>
              <w:t>(kg/m</w:t>
            </w:r>
            <w:r w:rsidRPr="00A77203">
              <w:rPr>
                <w:vertAlign w:val="superscript"/>
              </w:rPr>
              <w:t>3</w:t>
            </w:r>
            <w:r w:rsidRPr="00A77203">
              <w:t>)</w:t>
            </w:r>
          </w:p>
        </w:tc>
        <w:tc>
          <w:tcPr>
            <w:tcW w:w="594" w:type="dxa"/>
            <w:tcBorders>
              <w:top w:val="single" w:sz="18" w:space="0" w:color="auto"/>
              <w:bottom w:val="nil"/>
            </w:tcBorders>
          </w:tcPr>
          <w:p w14:paraId="6A78EC8C" w14:textId="77777777" w:rsidR="00943078" w:rsidRPr="00A77203" w:rsidRDefault="008741C9" w:rsidP="00051BD1">
            <w:pPr>
              <w:pStyle w:val="3TxtFT"/>
              <w:spacing w:after="0" w:line="240" w:lineRule="auto"/>
            </w:pPr>
            <w:r w:rsidRPr="00A77203">
              <w:t>PE fiber (%)</w:t>
            </w:r>
          </w:p>
        </w:tc>
      </w:tr>
      <w:tr w:rsidR="00943078" w:rsidRPr="00A77203" w14:paraId="7D657D72" w14:textId="77777777" w:rsidTr="00051BD1">
        <w:trPr>
          <w:jc w:val="center"/>
        </w:trPr>
        <w:tc>
          <w:tcPr>
            <w:tcW w:w="1052" w:type="dxa"/>
            <w:tcBorders>
              <w:top w:val="single" w:sz="18" w:space="0" w:color="auto"/>
              <w:bottom w:val="nil"/>
            </w:tcBorders>
            <w:shd w:val="clear" w:color="auto" w:fill="auto"/>
            <w:vAlign w:val="center"/>
          </w:tcPr>
          <w:p w14:paraId="72E11916" w14:textId="77777777" w:rsidR="00943078" w:rsidRPr="00A77203" w:rsidRDefault="008741C9" w:rsidP="00051BD1">
            <w:pPr>
              <w:pStyle w:val="3TxtFT"/>
              <w:spacing w:after="0" w:line="240" w:lineRule="auto"/>
            </w:pPr>
            <w:r w:rsidRPr="00A77203">
              <w:t>ULCC</w:t>
            </w:r>
          </w:p>
        </w:tc>
        <w:tc>
          <w:tcPr>
            <w:tcW w:w="826" w:type="dxa"/>
            <w:tcBorders>
              <w:top w:val="single" w:sz="18" w:space="0" w:color="auto"/>
              <w:bottom w:val="nil"/>
            </w:tcBorders>
            <w:vAlign w:val="center"/>
          </w:tcPr>
          <w:p w14:paraId="408C5A74" w14:textId="77777777" w:rsidR="00943078" w:rsidRPr="00A77203" w:rsidRDefault="008741C9" w:rsidP="00051BD1">
            <w:pPr>
              <w:pStyle w:val="3TxtFT"/>
              <w:spacing w:after="0" w:line="240" w:lineRule="auto"/>
            </w:pPr>
            <w:r w:rsidRPr="00A77203">
              <w:t>873.9</w:t>
            </w:r>
          </w:p>
        </w:tc>
        <w:tc>
          <w:tcPr>
            <w:tcW w:w="927" w:type="dxa"/>
            <w:tcBorders>
              <w:top w:val="single" w:sz="18" w:space="0" w:color="auto"/>
              <w:bottom w:val="nil"/>
            </w:tcBorders>
          </w:tcPr>
          <w:p w14:paraId="6376D88C" w14:textId="77777777" w:rsidR="00943078" w:rsidRPr="00A77203" w:rsidRDefault="008741C9" w:rsidP="00051BD1">
            <w:pPr>
              <w:pStyle w:val="3TxtFT"/>
              <w:spacing w:after="0" w:line="240" w:lineRule="auto"/>
            </w:pPr>
            <w:r w:rsidRPr="00A77203">
              <w:t>0</w:t>
            </w:r>
          </w:p>
        </w:tc>
        <w:tc>
          <w:tcPr>
            <w:tcW w:w="1061" w:type="dxa"/>
            <w:tcBorders>
              <w:top w:val="single" w:sz="18" w:space="0" w:color="auto"/>
              <w:bottom w:val="nil"/>
            </w:tcBorders>
          </w:tcPr>
          <w:p w14:paraId="615E6CD7" w14:textId="77777777" w:rsidR="00943078" w:rsidRPr="00A77203" w:rsidRDefault="008741C9" w:rsidP="00051BD1">
            <w:pPr>
              <w:pStyle w:val="3TxtFT"/>
              <w:spacing w:after="0" w:line="240" w:lineRule="auto"/>
            </w:pPr>
            <w:r w:rsidRPr="00A77203">
              <w:t>0</w:t>
            </w:r>
          </w:p>
        </w:tc>
        <w:tc>
          <w:tcPr>
            <w:tcW w:w="894" w:type="dxa"/>
            <w:tcBorders>
              <w:top w:val="single" w:sz="18" w:space="0" w:color="auto"/>
              <w:bottom w:val="nil"/>
            </w:tcBorders>
          </w:tcPr>
          <w:p w14:paraId="7E826937" w14:textId="77777777" w:rsidR="00943078" w:rsidRPr="00A77203" w:rsidRDefault="008741C9" w:rsidP="00051BD1">
            <w:pPr>
              <w:pStyle w:val="3TxtFT"/>
              <w:spacing w:after="0" w:line="240" w:lineRule="auto"/>
            </w:pPr>
            <w:r w:rsidRPr="00A77203">
              <w:t>0</w:t>
            </w:r>
          </w:p>
        </w:tc>
        <w:tc>
          <w:tcPr>
            <w:tcW w:w="1161" w:type="dxa"/>
            <w:tcBorders>
              <w:top w:val="single" w:sz="18" w:space="0" w:color="auto"/>
              <w:bottom w:val="nil"/>
            </w:tcBorders>
          </w:tcPr>
          <w:p w14:paraId="6C0B5F82" w14:textId="77777777" w:rsidR="00943078" w:rsidRPr="00A77203" w:rsidRDefault="008741C9" w:rsidP="00051BD1">
            <w:pPr>
              <w:pStyle w:val="3TxtFT"/>
              <w:spacing w:after="0" w:line="240" w:lineRule="auto"/>
            </w:pPr>
            <w:r w:rsidRPr="00A77203">
              <w:t>287.6</w:t>
            </w:r>
          </w:p>
        </w:tc>
        <w:tc>
          <w:tcPr>
            <w:tcW w:w="826" w:type="dxa"/>
            <w:tcBorders>
              <w:top w:val="single" w:sz="18" w:space="0" w:color="auto"/>
              <w:bottom w:val="nil"/>
            </w:tcBorders>
          </w:tcPr>
          <w:p w14:paraId="0B5BFA3D" w14:textId="77777777" w:rsidR="00943078" w:rsidRPr="00A77203" w:rsidRDefault="008741C9" w:rsidP="00051BD1">
            <w:pPr>
              <w:pStyle w:val="3TxtFT"/>
              <w:spacing w:after="0" w:line="240" w:lineRule="auto"/>
            </w:pPr>
            <w:r w:rsidRPr="00A77203">
              <w:t>97.1</w:t>
            </w:r>
          </w:p>
        </w:tc>
        <w:tc>
          <w:tcPr>
            <w:tcW w:w="826" w:type="dxa"/>
            <w:tcBorders>
              <w:top w:val="single" w:sz="18" w:space="0" w:color="auto"/>
              <w:bottom w:val="nil"/>
            </w:tcBorders>
          </w:tcPr>
          <w:p w14:paraId="629B9AF3" w14:textId="77777777" w:rsidR="00943078" w:rsidRPr="00A77203" w:rsidRDefault="008741C9" w:rsidP="00051BD1">
            <w:pPr>
              <w:pStyle w:val="3TxtFT"/>
              <w:spacing w:after="0" w:line="240" w:lineRule="auto"/>
            </w:pPr>
            <w:r w:rsidRPr="00A77203">
              <w:t>264.9</w:t>
            </w:r>
          </w:p>
        </w:tc>
        <w:tc>
          <w:tcPr>
            <w:tcW w:w="1560" w:type="dxa"/>
            <w:tcBorders>
              <w:top w:val="single" w:sz="18" w:space="0" w:color="auto"/>
              <w:bottom w:val="nil"/>
            </w:tcBorders>
          </w:tcPr>
          <w:p w14:paraId="06943D3D" w14:textId="77777777" w:rsidR="00943078" w:rsidRPr="00A77203" w:rsidRDefault="008741C9" w:rsidP="00051BD1">
            <w:pPr>
              <w:pStyle w:val="3TxtFT"/>
              <w:spacing w:after="0" w:line="240" w:lineRule="auto"/>
            </w:pPr>
            <w:r w:rsidRPr="00A77203">
              <w:t>4.3</w:t>
            </w:r>
          </w:p>
        </w:tc>
        <w:tc>
          <w:tcPr>
            <w:tcW w:w="826" w:type="dxa"/>
            <w:tcBorders>
              <w:top w:val="single" w:sz="18" w:space="0" w:color="auto"/>
              <w:bottom w:val="nil"/>
            </w:tcBorders>
          </w:tcPr>
          <w:p w14:paraId="7FFE0248" w14:textId="77777777" w:rsidR="00943078" w:rsidRPr="00A77203" w:rsidRDefault="008741C9" w:rsidP="00051BD1">
            <w:pPr>
              <w:pStyle w:val="3TxtFT"/>
              <w:spacing w:after="0" w:line="240" w:lineRule="auto"/>
            </w:pPr>
            <w:r w:rsidRPr="00A77203">
              <w:t>9.3</w:t>
            </w:r>
          </w:p>
        </w:tc>
        <w:tc>
          <w:tcPr>
            <w:tcW w:w="594" w:type="dxa"/>
            <w:tcBorders>
              <w:top w:val="single" w:sz="18" w:space="0" w:color="auto"/>
              <w:bottom w:val="nil"/>
            </w:tcBorders>
          </w:tcPr>
          <w:p w14:paraId="4EAA7C0A" w14:textId="77777777" w:rsidR="00943078" w:rsidRPr="00A77203" w:rsidRDefault="008741C9" w:rsidP="00051BD1">
            <w:pPr>
              <w:pStyle w:val="3TxtFT"/>
              <w:spacing w:after="0" w:line="240" w:lineRule="auto"/>
            </w:pPr>
            <w:r w:rsidRPr="00A77203">
              <w:t>0</w:t>
            </w:r>
          </w:p>
        </w:tc>
      </w:tr>
      <w:tr w:rsidR="00943078" w:rsidRPr="00A77203" w14:paraId="345ACDD9" w14:textId="77777777" w:rsidTr="00051BD1">
        <w:trPr>
          <w:jc w:val="center"/>
        </w:trPr>
        <w:tc>
          <w:tcPr>
            <w:tcW w:w="1052" w:type="dxa"/>
            <w:tcBorders>
              <w:top w:val="nil"/>
              <w:bottom w:val="nil"/>
            </w:tcBorders>
            <w:shd w:val="clear" w:color="auto" w:fill="auto"/>
            <w:vAlign w:val="center"/>
          </w:tcPr>
          <w:p w14:paraId="398A7B3F" w14:textId="77777777" w:rsidR="00943078" w:rsidRPr="00A77203" w:rsidRDefault="008741C9" w:rsidP="00051BD1">
            <w:pPr>
              <w:pStyle w:val="3TxtFT"/>
              <w:spacing w:after="0" w:line="240" w:lineRule="auto"/>
            </w:pPr>
            <w:r w:rsidRPr="00A77203">
              <w:t>50-1:1</w:t>
            </w:r>
          </w:p>
        </w:tc>
        <w:tc>
          <w:tcPr>
            <w:tcW w:w="826" w:type="dxa"/>
            <w:tcBorders>
              <w:top w:val="nil"/>
              <w:bottom w:val="nil"/>
            </w:tcBorders>
            <w:vAlign w:val="center"/>
          </w:tcPr>
          <w:p w14:paraId="10A6EB0B" w14:textId="77777777" w:rsidR="00943078" w:rsidRPr="00A77203" w:rsidRDefault="008741C9" w:rsidP="00051BD1">
            <w:pPr>
              <w:pStyle w:val="3TxtFT"/>
              <w:spacing w:after="0" w:line="240" w:lineRule="auto"/>
            </w:pPr>
            <w:r w:rsidRPr="00A77203">
              <w:t>464.0</w:t>
            </w:r>
          </w:p>
        </w:tc>
        <w:tc>
          <w:tcPr>
            <w:tcW w:w="927" w:type="dxa"/>
            <w:tcBorders>
              <w:top w:val="nil"/>
              <w:bottom w:val="nil"/>
            </w:tcBorders>
          </w:tcPr>
          <w:p w14:paraId="6E93BF96" w14:textId="77777777" w:rsidR="00943078" w:rsidRPr="00A77203" w:rsidRDefault="008741C9" w:rsidP="00051BD1">
            <w:pPr>
              <w:pStyle w:val="3TxtFT"/>
              <w:spacing w:after="0" w:line="240" w:lineRule="auto"/>
            </w:pPr>
            <w:r w:rsidRPr="00A77203">
              <w:t>196.6</w:t>
            </w:r>
          </w:p>
        </w:tc>
        <w:tc>
          <w:tcPr>
            <w:tcW w:w="1061" w:type="dxa"/>
            <w:tcBorders>
              <w:top w:val="nil"/>
              <w:bottom w:val="nil"/>
            </w:tcBorders>
          </w:tcPr>
          <w:p w14:paraId="3529DF58" w14:textId="77777777" w:rsidR="00943078" w:rsidRPr="00A77203" w:rsidRDefault="008741C9" w:rsidP="00051BD1">
            <w:pPr>
              <w:pStyle w:val="3TxtFT"/>
              <w:spacing w:after="0" w:line="240" w:lineRule="auto"/>
            </w:pPr>
            <w:r w:rsidRPr="00A77203">
              <w:t>196.6</w:t>
            </w:r>
          </w:p>
        </w:tc>
        <w:tc>
          <w:tcPr>
            <w:tcW w:w="894" w:type="dxa"/>
            <w:tcBorders>
              <w:top w:val="nil"/>
              <w:bottom w:val="nil"/>
            </w:tcBorders>
          </w:tcPr>
          <w:p w14:paraId="226A0491" w14:textId="77777777" w:rsidR="00943078" w:rsidRPr="00A77203" w:rsidRDefault="008741C9" w:rsidP="00051BD1">
            <w:pPr>
              <w:pStyle w:val="3TxtFT"/>
              <w:spacing w:after="0" w:line="240" w:lineRule="auto"/>
            </w:pPr>
            <w:r w:rsidRPr="00A77203">
              <w:t>16.6</w:t>
            </w:r>
          </w:p>
        </w:tc>
        <w:tc>
          <w:tcPr>
            <w:tcW w:w="1161" w:type="dxa"/>
            <w:tcBorders>
              <w:top w:val="nil"/>
              <w:bottom w:val="nil"/>
            </w:tcBorders>
          </w:tcPr>
          <w:p w14:paraId="583E0119" w14:textId="77777777" w:rsidR="00943078" w:rsidRPr="00A77203" w:rsidRDefault="008741C9" w:rsidP="00051BD1">
            <w:pPr>
              <w:pStyle w:val="3TxtFT"/>
              <w:spacing w:after="0" w:line="240" w:lineRule="auto"/>
            </w:pPr>
            <w:r w:rsidRPr="00A77203">
              <w:t>287.6</w:t>
            </w:r>
          </w:p>
        </w:tc>
        <w:tc>
          <w:tcPr>
            <w:tcW w:w="826" w:type="dxa"/>
            <w:tcBorders>
              <w:top w:val="nil"/>
              <w:bottom w:val="nil"/>
            </w:tcBorders>
          </w:tcPr>
          <w:p w14:paraId="5DBCEE6D" w14:textId="77777777" w:rsidR="00943078" w:rsidRPr="00A77203" w:rsidRDefault="008741C9" w:rsidP="00051BD1">
            <w:pPr>
              <w:pStyle w:val="3TxtFT"/>
              <w:spacing w:after="0" w:line="240" w:lineRule="auto"/>
            </w:pPr>
            <w:r w:rsidRPr="00A77203">
              <w:t>97.1</w:t>
            </w:r>
          </w:p>
        </w:tc>
        <w:tc>
          <w:tcPr>
            <w:tcW w:w="826" w:type="dxa"/>
            <w:tcBorders>
              <w:top w:val="nil"/>
              <w:bottom w:val="nil"/>
            </w:tcBorders>
          </w:tcPr>
          <w:p w14:paraId="3413BD57" w14:textId="77777777" w:rsidR="00943078" w:rsidRPr="00A77203" w:rsidRDefault="008741C9" w:rsidP="00051BD1">
            <w:pPr>
              <w:pStyle w:val="3TxtFT"/>
              <w:spacing w:after="0" w:line="240" w:lineRule="auto"/>
            </w:pPr>
            <w:r w:rsidRPr="00A77203">
              <w:t>264.9</w:t>
            </w:r>
          </w:p>
        </w:tc>
        <w:tc>
          <w:tcPr>
            <w:tcW w:w="1560" w:type="dxa"/>
            <w:tcBorders>
              <w:top w:val="nil"/>
              <w:bottom w:val="nil"/>
            </w:tcBorders>
          </w:tcPr>
          <w:p w14:paraId="7453821A" w14:textId="77777777" w:rsidR="00943078" w:rsidRPr="00A77203" w:rsidRDefault="008741C9" w:rsidP="00051BD1">
            <w:pPr>
              <w:pStyle w:val="3TxtFT"/>
              <w:spacing w:after="0" w:line="240" w:lineRule="auto"/>
            </w:pPr>
            <w:r w:rsidRPr="00A77203">
              <w:t>6.5</w:t>
            </w:r>
          </w:p>
        </w:tc>
        <w:tc>
          <w:tcPr>
            <w:tcW w:w="826" w:type="dxa"/>
            <w:tcBorders>
              <w:top w:val="nil"/>
              <w:bottom w:val="nil"/>
            </w:tcBorders>
          </w:tcPr>
          <w:p w14:paraId="42B314EF" w14:textId="77777777" w:rsidR="00943078" w:rsidRPr="00A77203" w:rsidRDefault="008741C9" w:rsidP="00051BD1">
            <w:pPr>
              <w:pStyle w:val="3TxtFT"/>
              <w:spacing w:after="0" w:line="240" w:lineRule="auto"/>
            </w:pPr>
            <w:r w:rsidRPr="00A77203">
              <w:t>9.3</w:t>
            </w:r>
          </w:p>
        </w:tc>
        <w:tc>
          <w:tcPr>
            <w:tcW w:w="594" w:type="dxa"/>
            <w:tcBorders>
              <w:top w:val="nil"/>
              <w:bottom w:val="nil"/>
            </w:tcBorders>
          </w:tcPr>
          <w:p w14:paraId="6B36E778" w14:textId="77777777" w:rsidR="00943078" w:rsidRPr="00A77203" w:rsidRDefault="008741C9" w:rsidP="00051BD1">
            <w:pPr>
              <w:pStyle w:val="3TxtFT"/>
              <w:spacing w:after="0" w:line="240" w:lineRule="auto"/>
            </w:pPr>
            <w:r w:rsidRPr="00A77203">
              <w:t>0</w:t>
            </w:r>
          </w:p>
        </w:tc>
      </w:tr>
      <w:tr w:rsidR="00943078" w:rsidRPr="00A77203" w14:paraId="786DEE42" w14:textId="77777777" w:rsidTr="00051BD1">
        <w:trPr>
          <w:jc w:val="center"/>
        </w:trPr>
        <w:tc>
          <w:tcPr>
            <w:tcW w:w="1052" w:type="dxa"/>
            <w:tcBorders>
              <w:top w:val="nil"/>
              <w:bottom w:val="nil"/>
            </w:tcBorders>
            <w:shd w:val="clear" w:color="auto" w:fill="auto"/>
            <w:vAlign w:val="center"/>
          </w:tcPr>
          <w:p w14:paraId="1A97BD00" w14:textId="77777777" w:rsidR="00943078" w:rsidRPr="00A77203" w:rsidRDefault="008741C9" w:rsidP="00051BD1">
            <w:pPr>
              <w:pStyle w:val="3TxtFT"/>
              <w:spacing w:after="0" w:line="240" w:lineRule="auto"/>
            </w:pPr>
            <w:r w:rsidRPr="00A77203">
              <w:t>50-2:1</w:t>
            </w:r>
          </w:p>
        </w:tc>
        <w:tc>
          <w:tcPr>
            <w:tcW w:w="826" w:type="dxa"/>
            <w:tcBorders>
              <w:top w:val="nil"/>
              <w:bottom w:val="nil"/>
            </w:tcBorders>
            <w:vAlign w:val="center"/>
          </w:tcPr>
          <w:p w14:paraId="4A3A6132" w14:textId="77777777" w:rsidR="00943078" w:rsidRPr="00A77203" w:rsidRDefault="008741C9" w:rsidP="00051BD1">
            <w:pPr>
              <w:pStyle w:val="3TxtFT"/>
              <w:spacing w:after="0" w:line="240" w:lineRule="auto"/>
            </w:pPr>
            <w:r w:rsidRPr="00A77203">
              <w:t>464.0</w:t>
            </w:r>
          </w:p>
        </w:tc>
        <w:tc>
          <w:tcPr>
            <w:tcW w:w="927" w:type="dxa"/>
            <w:tcBorders>
              <w:top w:val="nil"/>
              <w:bottom w:val="nil"/>
            </w:tcBorders>
          </w:tcPr>
          <w:p w14:paraId="3CAF9DD8" w14:textId="77777777" w:rsidR="00943078" w:rsidRPr="00A77203" w:rsidRDefault="008741C9" w:rsidP="00051BD1">
            <w:pPr>
              <w:pStyle w:val="3TxtFT"/>
              <w:spacing w:after="0" w:line="240" w:lineRule="auto"/>
            </w:pPr>
            <w:r w:rsidRPr="00A77203">
              <w:t>262.2</w:t>
            </w:r>
          </w:p>
        </w:tc>
        <w:tc>
          <w:tcPr>
            <w:tcW w:w="1061" w:type="dxa"/>
            <w:tcBorders>
              <w:top w:val="nil"/>
              <w:bottom w:val="nil"/>
            </w:tcBorders>
          </w:tcPr>
          <w:p w14:paraId="384749C7" w14:textId="77777777" w:rsidR="00943078" w:rsidRPr="00A77203" w:rsidRDefault="008741C9" w:rsidP="00051BD1">
            <w:pPr>
              <w:pStyle w:val="3TxtFT"/>
              <w:spacing w:after="0" w:line="240" w:lineRule="auto"/>
            </w:pPr>
            <w:r w:rsidRPr="00A77203">
              <w:t>131.1</w:t>
            </w:r>
          </w:p>
        </w:tc>
        <w:tc>
          <w:tcPr>
            <w:tcW w:w="894" w:type="dxa"/>
            <w:tcBorders>
              <w:top w:val="nil"/>
              <w:bottom w:val="nil"/>
            </w:tcBorders>
          </w:tcPr>
          <w:p w14:paraId="21E616C2" w14:textId="77777777" w:rsidR="00943078" w:rsidRPr="00A77203" w:rsidRDefault="008741C9" w:rsidP="00051BD1">
            <w:pPr>
              <w:pStyle w:val="3TxtFT"/>
              <w:spacing w:after="0" w:line="240" w:lineRule="auto"/>
            </w:pPr>
            <w:r w:rsidRPr="00A77203">
              <w:t>16.6</w:t>
            </w:r>
          </w:p>
        </w:tc>
        <w:tc>
          <w:tcPr>
            <w:tcW w:w="1161" w:type="dxa"/>
            <w:tcBorders>
              <w:top w:val="nil"/>
              <w:bottom w:val="nil"/>
            </w:tcBorders>
          </w:tcPr>
          <w:p w14:paraId="1303E48D" w14:textId="77777777" w:rsidR="00943078" w:rsidRPr="00A77203" w:rsidRDefault="008741C9" w:rsidP="00051BD1">
            <w:pPr>
              <w:pStyle w:val="3TxtFT"/>
              <w:spacing w:after="0" w:line="240" w:lineRule="auto"/>
            </w:pPr>
            <w:r w:rsidRPr="00A77203">
              <w:t>287.6</w:t>
            </w:r>
          </w:p>
        </w:tc>
        <w:tc>
          <w:tcPr>
            <w:tcW w:w="826" w:type="dxa"/>
            <w:tcBorders>
              <w:top w:val="nil"/>
              <w:bottom w:val="nil"/>
            </w:tcBorders>
          </w:tcPr>
          <w:p w14:paraId="1763A10F" w14:textId="77777777" w:rsidR="00943078" w:rsidRPr="00A77203" w:rsidRDefault="008741C9" w:rsidP="00051BD1">
            <w:pPr>
              <w:pStyle w:val="3TxtFT"/>
              <w:spacing w:after="0" w:line="240" w:lineRule="auto"/>
            </w:pPr>
            <w:r w:rsidRPr="00A77203">
              <w:t>97.1</w:t>
            </w:r>
          </w:p>
        </w:tc>
        <w:tc>
          <w:tcPr>
            <w:tcW w:w="826" w:type="dxa"/>
            <w:tcBorders>
              <w:top w:val="nil"/>
              <w:bottom w:val="nil"/>
            </w:tcBorders>
          </w:tcPr>
          <w:p w14:paraId="642679E3" w14:textId="77777777" w:rsidR="00943078" w:rsidRPr="00A77203" w:rsidRDefault="008741C9" w:rsidP="00051BD1">
            <w:pPr>
              <w:pStyle w:val="3TxtFT"/>
              <w:spacing w:after="0" w:line="240" w:lineRule="auto"/>
            </w:pPr>
            <w:r w:rsidRPr="00A77203">
              <w:t>264.9</w:t>
            </w:r>
          </w:p>
        </w:tc>
        <w:tc>
          <w:tcPr>
            <w:tcW w:w="1560" w:type="dxa"/>
            <w:tcBorders>
              <w:top w:val="nil"/>
              <w:bottom w:val="nil"/>
            </w:tcBorders>
          </w:tcPr>
          <w:p w14:paraId="331EF792" w14:textId="77777777" w:rsidR="00943078" w:rsidRPr="00A77203" w:rsidRDefault="008741C9" w:rsidP="00051BD1">
            <w:pPr>
              <w:pStyle w:val="3TxtFT"/>
              <w:spacing w:after="0" w:line="240" w:lineRule="auto"/>
            </w:pPr>
            <w:r w:rsidRPr="00A77203">
              <w:t>8.3</w:t>
            </w:r>
          </w:p>
        </w:tc>
        <w:tc>
          <w:tcPr>
            <w:tcW w:w="826" w:type="dxa"/>
            <w:tcBorders>
              <w:top w:val="nil"/>
              <w:bottom w:val="nil"/>
            </w:tcBorders>
          </w:tcPr>
          <w:p w14:paraId="460C6A6A" w14:textId="77777777" w:rsidR="00943078" w:rsidRPr="00A77203" w:rsidRDefault="008741C9" w:rsidP="00051BD1">
            <w:pPr>
              <w:pStyle w:val="3TxtFT"/>
              <w:spacing w:after="0" w:line="240" w:lineRule="auto"/>
            </w:pPr>
            <w:r w:rsidRPr="00A77203">
              <w:t>9.3</w:t>
            </w:r>
          </w:p>
        </w:tc>
        <w:tc>
          <w:tcPr>
            <w:tcW w:w="594" w:type="dxa"/>
            <w:tcBorders>
              <w:top w:val="nil"/>
              <w:bottom w:val="nil"/>
            </w:tcBorders>
          </w:tcPr>
          <w:p w14:paraId="655B3E32" w14:textId="77777777" w:rsidR="00943078" w:rsidRPr="00A77203" w:rsidRDefault="008741C9" w:rsidP="00051BD1">
            <w:pPr>
              <w:pStyle w:val="3TxtFT"/>
              <w:spacing w:after="0" w:line="240" w:lineRule="auto"/>
            </w:pPr>
            <w:r w:rsidRPr="00A77203">
              <w:t>0</w:t>
            </w:r>
          </w:p>
        </w:tc>
      </w:tr>
      <w:tr w:rsidR="00943078" w:rsidRPr="00A77203" w14:paraId="60CAC800" w14:textId="77777777" w:rsidTr="00051BD1">
        <w:trPr>
          <w:jc w:val="center"/>
        </w:trPr>
        <w:tc>
          <w:tcPr>
            <w:tcW w:w="1052" w:type="dxa"/>
            <w:tcBorders>
              <w:top w:val="nil"/>
            </w:tcBorders>
            <w:shd w:val="clear" w:color="auto" w:fill="auto"/>
            <w:vAlign w:val="center"/>
          </w:tcPr>
          <w:p w14:paraId="2C5A61F9" w14:textId="77777777" w:rsidR="00943078" w:rsidRPr="00A77203" w:rsidRDefault="008741C9" w:rsidP="00051BD1">
            <w:pPr>
              <w:pStyle w:val="3TxtFT"/>
              <w:spacing w:after="0" w:line="240" w:lineRule="auto"/>
            </w:pPr>
            <w:r w:rsidRPr="00A77203">
              <w:t>50-3:1</w:t>
            </w:r>
          </w:p>
        </w:tc>
        <w:tc>
          <w:tcPr>
            <w:tcW w:w="826" w:type="dxa"/>
            <w:tcBorders>
              <w:top w:val="nil"/>
            </w:tcBorders>
            <w:vAlign w:val="center"/>
          </w:tcPr>
          <w:p w14:paraId="226D5B03" w14:textId="77777777" w:rsidR="00943078" w:rsidRPr="00A77203" w:rsidRDefault="008741C9" w:rsidP="00051BD1">
            <w:pPr>
              <w:pStyle w:val="3TxtFT"/>
              <w:spacing w:after="0" w:line="240" w:lineRule="auto"/>
            </w:pPr>
            <w:r w:rsidRPr="00A77203">
              <w:t>464.0</w:t>
            </w:r>
          </w:p>
        </w:tc>
        <w:tc>
          <w:tcPr>
            <w:tcW w:w="927" w:type="dxa"/>
            <w:tcBorders>
              <w:top w:val="nil"/>
            </w:tcBorders>
          </w:tcPr>
          <w:p w14:paraId="5849357D" w14:textId="77777777" w:rsidR="00943078" w:rsidRPr="00A77203" w:rsidRDefault="008741C9" w:rsidP="00051BD1">
            <w:pPr>
              <w:pStyle w:val="3TxtFT"/>
              <w:spacing w:after="0" w:line="240" w:lineRule="auto"/>
            </w:pPr>
            <w:r w:rsidRPr="00A77203">
              <w:t>294.9</w:t>
            </w:r>
          </w:p>
        </w:tc>
        <w:tc>
          <w:tcPr>
            <w:tcW w:w="1061" w:type="dxa"/>
            <w:tcBorders>
              <w:top w:val="nil"/>
            </w:tcBorders>
          </w:tcPr>
          <w:p w14:paraId="0B95ED7B" w14:textId="77777777" w:rsidR="00943078" w:rsidRPr="00A77203" w:rsidRDefault="008741C9" w:rsidP="00051BD1">
            <w:pPr>
              <w:pStyle w:val="3TxtFT"/>
              <w:spacing w:after="0" w:line="240" w:lineRule="auto"/>
            </w:pPr>
            <w:r w:rsidRPr="00A77203">
              <w:t>98.3</w:t>
            </w:r>
          </w:p>
        </w:tc>
        <w:tc>
          <w:tcPr>
            <w:tcW w:w="894" w:type="dxa"/>
            <w:tcBorders>
              <w:top w:val="nil"/>
            </w:tcBorders>
          </w:tcPr>
          <w:p w14:paraId="11C43ED5" w14:textId="77777777" w:rsidR="00943078" w:rsidRPr="00A77203" w:rsidRDefault="008741C9" w:rsidP="00051BD1">
            <w:pPr>
              <w:pStyle w:val="3TxtFT"/>
              <w:spacing w:after="0" w:line="240" w:lineRule="auto"/>
            </w:pPr>
            <w:r w:rsidRPr="00A77203">
              <w:t>16.6</w:t>
            </w:r>
          </w:p>
        </w:tc>
        <w:tc>
          <w:tcPr>
            <w:tcW w:w="1161" w:type="dxa"/>
            <w:tcBorders>
              <w:top w:val="nil"/>
            </w:tcBorders>
          </w:tcPr>
          <w:p w14:paraId="30AB3F3B" w14:textId="77777777" w:rsidR="00943078" w:rsidRPr="00A77203" w:rsidRDefault="008741C9" w:rsidP="00051BD1">
            <w:pPr>
              <w:pStyle w:val="3TxtFT"/>
              <w:spacing w:after="0" w:line="240" w:lineRule="auto"/>
            </w:pPr>
            <w:r w:rsidRPr="00A77203">
              <w:t>287.6</w:t>
            </w:r>
          </w:p>
        </w:tc>
        <w:tc>
          <w:tcPr>
            <w:tcW w:w="826" w:type="dxa"/>
            <w:tcBorders>
              <w:top w:val="nil"/>
            </w:tcBorders>
          </w:tcPr>
          <w:p w14:paraId="34A589B5" w14:textId="77777777" w:rsidR="00943078" w:rsidRPr="00A77203" w:rsidRDefault="008741C9" w:rsidP="00051BD1">
            <w:pPr>
              <w:pStyle w:val="3TxtFT"/>
              <w:spacing w:after="0" w:line="240" w:lineRule="auto"/>
            </w:pPr>
            <w:r w:rsidRPr="00A77203">
              <w:t>97.1</w:t>
            </w:r>
          </w:p>
        </w:tc>
        <w:tc>
          <w:tcPr>
            <w:tcW w:w="826" w:type="dxa"/>
            <w:tcBorders>
              <w:top w:val="nil"/>
            </w:tcBorders>
          </w:tcPr>
          <w:p w14:paraId="4DA0C556" w14:textId="77777777" w:rsidR="00943078" w:rsidRPr="00A77203" w:rsidRDefault="008741C9" w:rsidP="00051BD1">
            <w:pPr>
              <w:pStyle w:val="3TxtFT"/>
              <w:spacing w:after="0" w:line="240" w:lineRule="auto"/>
            </w:pPr>
            <w:r w:rsidRPr="00A77203">
              <w:t>264.9</w:t>
            </w:r>
          </w:p>
        </w:tc>
        <w:tc>
          <w:tcPr>
            <w:tcW w:w="1560" w:type="dxa"/>
            <w:tcBorders>
              <w:top w:val="nil"/>
            </w:tcBorders>
          </w:tcPr>
          <w:p w14:paraId="2BBF5341" w14:textId="77777777" w:rsidR="00943078" w:rsidRPr="00A77203" w:rsidRDefault="008741C9" w:rsidP="00051BD1">
            <w:pPr>
              <w:pStyle w:val="3TxtFT"/>
              <w:spacing w:after="0" w:line="240" w:lineRule="auto"/>
            </w:pPr>
            <w:r w:rsidRPr="00A77203">
              <w:t>8.5</w:t>
            </w:r>
          </w:p>
        </w:tc>
        <w:tc>
          <w:tcPr>
            <w:tcW w:w="826" w:type="dxa"/>
            <w:tcBorders>
              <w:top w:val="nil"/>
            </w:tcBorders>
          </w:tcPr>
          <w:p w14:paraId="65E9A460" w14:textId="77777777" w:rsidR="00943078" w:rsidRPr="00A77203" w:rsidRDefault="008741C9" w:rsidP="00051BD1">
            <w:pPr>
              <w:pStyle w:val="3TxtFT"/>
              <w:spacing w:after="0" w:line="240" w:lineRule="auto"/>
            </w:pPr>
            <w:r w:rsidRPr="00A77203">
              <w:t>9.3</w:t>
            </w:r>
          </w:p>
        </w:tc>
        <w:tc>
          <w:tcPr>
            <w:tcW w:w="594" w:type="dxa"/>
            <w:tcBorders>
              <w:top w:val="nil"/>
            </w:tcBorders>
          </w:tcPr>
          <w:p w14:paraId="4F53E6D1" w14:textId="77777777" w:rsidR="00943078" w:rsidRPr="00A77203" w:rsidRDefault="008741C9" w:rsidP="00051BD1">
            <w:pPr>
              <w:pStyle w:val="3TxtFT"/>
              <w:spacing w:after="0" w:line="240" w:lineRule="auto"/>
            </w:pPr>
            <w:r w:rsidRPr="00A77203">
              <w:t>0</w:t>
            </w:r>
          </w:p>
        </w:tc>
      </w:tr>
      <w:tr w:rsidR="00943078" w:rsidRPr="00A77203" w14:paraId="4CDFF61E" w14:textId="77777777" w:rsidTr="00051BD1">
        <w:trPr>
          <w:jc w:val="center"/>
        </w:trPr>
        <w:tc>
          <w:tcPr>
            <w:tcW w:w="1052" w:type="dxa"/>
            <w:tcBorders>
              <w:top w:val="nil"/>
            </w:tcBorders>
            <w:shd w:val="clear" w:color="auto" w:fill="auto"/>
            <w:vAlign w:val="center"/>
          </w:tcPr>
          <w:p w14:paraId="5E678D4D" w14:textId="77777777" w:rsidR="00943078" w:rsidRPr="00A77203" w:rsidRDefault="008741C9" w:rsidP="00051BD1">
            <w:pPr>
              <w:pStyle w:val="3TxtFT"/>
              <w:spacing w:after="0" w:line="240" w:lineRule="auto"/>
            </w:pPr>
            <w:r w:rsidRPr="00A77203">
              <w:t>45-2:1</w:t>
            </w:r>
          </w:p>
        </w:tc>
        <w:tc>
          <w:tcPr>
            <w:tcW w:w="826" w:type="dxa"/>
            <w:tcBorders>
              <w:top w:val="nil"/>
            </w:tcBorders>
            <w:vAlign w:val="center"/>
          </w:tcPr>
          <w:p w14:paraId="45A4B2FE" w14:textId="77777777" w:rsidR="00943078" w:rsidRPr="00A77203" w:rsidRDefault="008741C9" w:rsidP="00051BD1">
            <w:pPr>
              <w:pStyle w:val="3TxtFT"/>
              <w:spacing w:after="0" w:line="240" w:lineRule="auto"/>
            </w:pPr>
            <w:r w:rsidRPr="00A77203">
              <w:t>418.6</w:t>
            </w:r>
          </w:p>
        </w:tc>
        <w:tc>
          <w:tcPr>
            <w:tcW w:w="927" w:type="dxa"/>
            <w:tcBorders>
              <w:top w:val="nil"/>
            </w:tcBorders>
          </w:tcPr>
          <w:p w14:paraId="5A7382F4" w14:textId="77777777" w:rsidR="00943078" w:rsidRPr="00A77203" w:rsidRDefault="008741C9" w:rsidP="00051BD1">
            <w:pPr>
              <w:pStyle w:val="3TxtFT"/>
              <w:spacing w:after="0" w:line="240" w:lineRule="auto"/>
            </w:pPr>
            <w:r w:rsidRPr="00A77203">
              <w:t>291.3</w:t>
            </w:r>
          </w:p>
        </w:tc>
        <w:tc>
          <w:tcPr>
            <w:tcW w:w="1061" w:type="dxa"/>
            <w:tcBorders>
              <w:top w:val="nil"/>
            </w:tcBorders>
          </w:tcPr>
          <w:p w14:paraId="1C73ABD3" w14:textId="77777777" w:rsidR="00943078" w:rsidRPr="00A77203" w:rsidRDefault="008741C9" w:rsidP="00051BD1">
            <w:pPr>
              <w:pStyle w:val="3TxtFT"/>
              <w:spacing w:after="0" w:line="240" w:lineRule="auto"/>
            </w:pPr>
            <w:r w:rsidRPr="00A77203">
              <w:t>145.7</w:t>
            </w:r>
          </w:p>
        </w:tc>
        <w:tc>
          <w:tcPr>
            <w:tcW w:w="894" w:type="dxa"/>
            <w:tcBorders>
              <w:top w:val="nil"/>
            </w:tcBorders>
          </w:tcPr>
          <w:p w14:paraId="1C9387AF" w14:textId="77777777" w:rsidR="00943078" w:rsidRPr="00A77203" w:rsidRDefault="008741C9" w:rsidP="00051BD1">
            <w:pPr>
              <w:pStyle w:val="3TxtFT"/>
              <w:spacing w:after="0" w:line="240" w:lineRule="auto"/>
            </w:pPr>
            <w:r w:rsidRPr="00A77203">
              <w:t>18.4</w:t>
            </w:r>
          </w:p>
        </w:tc>
        <w:tc>
          <w:tcPr>
            <w:tcW w:w="1161" w:type="dxa"/>
            <w:tcBorders>
              <w:top w:val="nil"/>
            </w:tcBorders>
          </w:tcPr>
          <w:p w14:paraId="62C909BB" w14:textId="77777777" w:rsidR="00943078" w:rsidRPr="00A77203" w:rsidRDefault="008741C9" w:rsidP="00051BD1">
            <w:pPr>
              <w:pStyle w:val="3TxtFT"/>
              <w:spacing w:after="0" w:line="240" w:lineRule="auto"/>
            </w:pPr>
            <w:r w:rsidRPr="00A77203">
              <w:t>287.6</w:t>
            </w:r>
          </w:p>
        </w:tc>
        <w:tc>
          <w:tcPr>
            <w:tcW w:w="826" w:type="dxa"/>
            <w:tcBorders>
              <w:top w:val="nil"/>
            </w:tcBorders>
          </w:tcPr>
          <w:p w14:paraId="55873DDF" w14:textId="77777777" w:rsidR="00943078" w:rsidRPr="00A77203" w:rsidRDefault="008741C9" w:rsidP="00051BD1">
            <w:pPr>
              <w:pStyle w:val="3TxtFT"/>
              <w:spacing w:after="0" w:line="240" w:lineRule="auto"/>
            </w:pPr>
            <w:r w:rsidRPr="00A77203">
              <w:t>97.1</w:t>
            </w:r>
          </w:p>
        </w:tc>
        <w:tc>
          <w:tcPr>
            <w:tcW w:w="826" w:type="dxa"/>
            <w:tcBorders>
              <w:top w:val="nil"/>
            </w:tcBorders>
          </w:tcPr>
          <w:p w14:paraId="405D8647" w14:textId="77777777" w:rsidR="00943078" w:rsidRPr="00A77203" w:rsidRDefault="008741C9" w:rsidP="00051BD1">
            <w:pPr>
              <w:pStyle w:val="3TxtFT"/>
              <w:spacing w:after="0" w:line="240" w:lineRule="auto"/>
            </w:pPr>
            <w:r w:rsidRPr="00A77203">
              <w:t>264.9</w:t>
            </w:r>
          </w:p>
        </w:tc>
        <w:tc>
          <w:tcPr>
            <w:tcW w:w="1560" w:type="dxa"/>
            <w:tcBorders>
              <w:top w:val="nil"/>
            </w:tcBorders>
          </w:tcPr>
          <w:p w14:paraId="5EF52BB5" w14:textId="77777777" w:rsidR="00943078" w:rsidRPr="00A77203" w:rsidRDefault="008741C9" w:rsidP="00051BD1">
            <w:pPr>
              <w:pStyle w:val="3TxtFT"/>
              <w:spacing w:after="0" w:line="240" w:lineRule="auto"/>
            </w:pPr>
            <w:r w:rsidRPr="00A77203">
              <w:t>9.0</w:t>
            </w:r>
          </w:p>
        </w:tc>
        <w:tc>
          <w:tcPr>
            <w:tcW w:w="826" w:type="dxa"/>
            <w:tcBorders>
              <w:top w:val="nil"/>
            </w:tcBorders>
          </w:tcPr>
          <w:p w14:paraId="7E9A9764" w14:textId="77777777" w:rsidR="00943078" w:rsidRPr="00A77203" w:rsidRDefault="008741C9" w:rsidP="00051BD1">
            <w:pPr>
              <w:pStyle w:val="3TxtFT"/>
              <w:spacing w:after="0" w:line="240" w:lineRule="auto"/>
            </w:pPr>
            <w:r w:rsidRPr="00A77203">
              <w:t>9.3</w:t>
            </w:r>
          </w:p>
        </w:tc>
        <w:tc>
          <w:tcPr>
            <w:tcW w:w="594" w:type="dxa"/>
            <w:tcBorders>
              <w:top w:val="nil"/>
            </w:tcBorders>
          </w:tcPr>
          <w:p w14:paraId="0BAED2F7" w14:textId="77777777" w:rsidR="00943078" w:rsidRPr="00A77203" w:rsidRDefault="008741C9" w:rsidP="00051BD1">
            <w:pPr>
              <w:pStyle w:val="3TxtFT"/>
              <w:spacing w:after="0" w:line="240" w:lineRule="auto"/>
            </w:pPr>
            <w:r w:rsidRPr="00A77203">
              <w:t>0</w:t>
            </w:r>
          </w:p>
        </w:tc>
      </w:tr>
      <w:tr w:rsidR="00943078" w:rsidRPr="00A77203" w14:paraId="74F5E619" w14:textId="77777777" w:rsidTr="00051BD1">
        <w:trPr>
          <w:jc w:val="center"/>
        </w:trPr>
        <w:tc>
          <w:tcPr>
            <w:tcW w:w="1052" w:type="dxa"/>
            <w:tcBorders>
              <w:top w:val="nil"/>
            </w:tcBorders>
            <w:shd w:val="clear" w:color="auto" w:fill="auto"/>
            <w:vAlign w:val="center"/>
          </w:tcPr>
          <w:p w14:paraId="46F1B311" w14:textId="77777777" w:rsidR="00943078" w:rsidRPr="00A77203" w:rsidRDefault="008741C9" w:rsidP="00051BD1">
            <w:pPr>
              <w:pStyle w:val="3TxtFT"/>
              <w:spacing w:after="0" w:line="240" w:lineRule="auto"/>
            </w:pPr>
            <w:r w:rsidRPr="00A77203">
              <w:t>65-2:1</w:t>
            </w:r>
          </w:p>
        </w:tc>
        <w:tc>
          <w:tcPr>
            <w:tcW w:w="826" w:type="dxa"/>
            <w:tcBorders>
              <w:top w:val="nil"/>
            </w:tcBorders>
            <w:vAlign w:val="center"/>
          </w:tcPr>
          <w:p w14:paraId="416F68AB" w14:textId="77777777" w:rsidR="00943078" w:rsidRPr="00A77203" w:rsidRDefault="008741C9" w:rsidP="00051BD1">
            <w:pPr>
              <w:pStyle w:val="3TxtFT"/>
              <w:spacing w:after="0" w:line="240" w:lineRule="auto"/>
            </w:pPr>
            <w:r w:rsidRPr="00A77203">
              <w:t>600.4</w:t>
            </w:r>
          </w:p>
        </w:tc>
        <w:tc>
          <w:tcPr>
            <w:tcW w:w="927" w:type="dxa"/>
            <w:tcBorders>
              <w:top w:val="nil"/>
            </w:tcBorders>
          </w:tcPr>
          <w:p w14:paraId="6A0F4BA0" w14:textId="77777777" w:rsidR="00943078" w:rsidRPr="00A77203" w:rsidRDefault="008741C9" w:rsidP="00051BD1">
            <w:pPr>
              <w:pStyle w:val="3TxtFT"/>
              <w:spacing w:after="0" w:line="240" w:lineRule="auto"/>
            </w:pPr>
            <w:r w:rsidRPr="00A77203">
              <w:t>174.8</w:t>
            </w:r>
          </w:p>
        </w:tc>
        <w:tc>
          <w:tcPr>
            <w:tcW w:w="1061" w:type="dxa"/>
            <w:tcBorders>
              <w:top w:val="nil"/>
            </w:tcBorders>
          </w:tcPr>
          <w:p w14:paraId="67D51B5B" w14:textId="77777777" w:rsidR="00943078" w:rsidRPr="00A77203" w:rsidRDefault="008741C9" w:rsidP="00051BD1">
            <w:pPr>
              <w:pStyle w:val="3TxtFT"/>
              <w:spacing w:after="0" w:line="240" w:lineRule="auto"/>
            </w:pPr>
            <w:r w:rsidRPr="00A77203">
              <w:t>87.4</w:t>
            </w:r>
          </w:p>
        </w:tc>
        <w:tc>
          <w:tcPr>
            <w:tcW w:w="894" w:type="dxa"/>
            <w:tcBorders>
              <w:top w:val="nil"/>
            </w:tcBorders>
          </w:tcPr>
          <w:p w14:paraId="758750EA" w14:textId="77777777" w:rsidR="00943078" w:rsidRPr="00A77203" w:rsidRDefault="008741C9" w:rsidP="00051BD1">
            <w:pPr>
              <w:pStyle w:val="3TxtFT"/>
              <w:spacing w:after="0" w:line="240" w:lineRule="auto"/>
            </w:pPr>
            <w:r w:rsidRPr="00A77203">
              <w:t>11.4</w:t>
            </w:r>
          </w:p>
        </w:tc>
        <w:tc>
          <w:tcPr>
            <w:tcW w:w="1161" w:type="dxa"/>
            <w:tcBorders>
              <w:top w:val="nil"/>
            </w:tcBorders>
          </w:tcPr>
          <w:p w14:paraId="63381F8F" w14:textId="77777777" w:rsidR="00943078" w:rsidRPr="00A77203" w:rsidRDefault="008741C9" w:rsidP="00051BD1">
            <w:pPr>
              <w:pStyle w:val="3TxtFT"/>
              <w:spacing w:after="0" w:line="240" w:lineRule="auto"/>
            </w:pPr>
            <w:r w:rsidRPr="00A77203">
              <w:t>287.6</w:t>
            </w:r>
          </w:p>
        </w:tc>
        <w:tc>
          <w:tcPr>
            <w:tcW w:w="826" w:type="dxa"/>
            <w:tcBorders>
              <w:top w:val="nil"/>
            </w:tcBorders>
          </w:tcPr>
          <w:p w14:paraId="7B1FA935" w14:textId="77777777" w:rsidR="00943078" w:rsidRPr="00A77203" w:rsidRDefault="008741C9" w:rsidP="00051BD1">
            <w:pPr>
              <w:pStyle w:val="3TxtFT"/>
              <w:spacing w:after="0" w:line="240" w:lineRule="auto"/>
            </w:pPr>
            <w:r w:rsidRPr="00A77203">
              <w:t>97.1</w:t>
            </w:r>
          </w:p>
        </w:tc>
        <w:tc>
          <w:tcPr>
            <w:tcW w:w="826" w:type="dxa"/>
            <w:tcBorders>
              <w:top w:val="nil"/>
            </w:tcBorders>
          </w:tcPr>
          <w:p w14:paraId="08AB448D" w14:textId="77777777" w:rsidR="00943078" w:rsidRPr="00A77203" w:rsidRDefault="008741C9" w:rsidP="00051BD1">
            <w:pPr>
              <w:pStyle w:val="3TxtFT"/>
              <w:spacing w:after="0" w:line="240" w:lineRule="auto"/>
            </w:pPr>
            <w:r w:rsidRPr="00A77203">
              <w:t>264.9</w:t>
            </w:r>
          </w:p>
        </w:tc>
        <w:tc>
          <w:tcPr>
            <w:tcW w:w="1560" w:type="dxa"/>
            <w:tcBorders>
              <w:top w:val="nil"/>
            </w:tcBorders>
          </w:tcPr>
          <w:p w14:paraId="2D719716" w14:textId="77777777" w:rsidR="00943078" w:rsidRPr="00A77203" w:rsidRDefault="008741C9" w:rsidP="00051BD1">
            <w:pPr>
              <w:pStyle w:val="3TxtFT"/>
              <w:spacing w:after="0" w:line="240" w:lineRule="auto"/>
            </w:pPr>
            <w:r w:rsidRPr="00A77203">
              <w:t>6.7</w:t>
            </w:r>
          </w:p>
        </w:tc>
        <w:tc>
          <w:tcPr>
            <w:tcW w:w="826" w:type="dxa"/>
            <w:tcBorders>
              <w:top w:val="nil"/>
            </w:tcBorders>
          </w:tcPr>
          <w:p w14:paraId="79BDF3DE" w14:textId="77777777" w:rsidR="00943078" w:rsidRPr="00A77203" w:rsidRDefault="008741C9" w:rsidP="00051BD1">
            <w:pPr>
              <w:pStyle w:val="3TxtFT"/>
              <w:spacing w:after="0" w:line="240" w:lineRule="auto"/>
            </w:pPr>
            <w:r w:rsidRPr="00A77203">
              <w:t>9.3</w:t>
            </w:r>
          </w:p>
        </w:tc>
        <w:tc>
          <w:tcPr>
            <w:tcW w:w="594" w:type="dxa"/>
            <w:tcBorders>
              <w:top w:val="nil"/>
            </w:tcBorders>
          </w:tcPr>
          <w:p w14:paraId="0741736E" w14:textId="77777777" w:rsidR="00943078" w:rsidRPr="00A77203" w:rsidRDefault="008741C9" w:rsidP="00051BD1">
            <w:pPr>
              <w:pStyle w:val="3TxtFT"/>
              <w:spacing w:after="0" w:line="240" w:lineRule="auto"/>
            </w:pPr>
            <w:r w:rsidRPr="00A77203">
              <w:t>0</w:t>
            </w:r>
          </w:p>
        </w:tc>
      </w:tr>
      <w:tr w:rsidR="00943078" w:rsidRPr="00A77203" w14:paraId="2D6361FA" w14:textId="77777777" w:rsidTr="00051BD1">
        <w:trPr>
          <w:jc w:val="center"/>
        </w:trPr>
        <w:tc>
          <w:tcPr>
            <w:tcW w:w="1052" w:type="dxa"/>
            <w:tcBorders>
              <w:top w:val="nil"/>
            </w:tcBorders>
            <w:shd w:val="clear" w:color="auto" w:fill="auto"/>
            <w:vAlign w:val="center"/>
          </w:tcPr>
          <w:p w14:paraId="1889548E" w14:textId="77777777" w:rsidR="00943078" w:rsidRPr="00A77203" w:rsidRDefault="008741C9" w:rsidP="00051BD1">
            <w:pPr>
              <w:pStyle w:val="3TxtFT"/>
              <w:spacing w:after="0" w:line="240" w:lineRule="auto"/>
            </w:pPr>
            <w:r w:rsidRPr="00A77203">
              <w:t>ULCC-1</w:t>
            </w:r>
          </w:p>
        </w:tc>
        <w:tc>
          <w:tcPr>
            <w:tcW w:w="826" w:type="dxa"/>
            <w:tcBorders>
              <w:top w:val="nil"/>
            </w:tcBorders>
            <w:vAlign w:val="center"/>
          </w:tcPr>
          <w:p w14:paraId="677D8EA5" w14:textId="77777777" w:rsidR="00943078" w:rsidRPr="00A77203" w:rsidRDefault="008741C9" w:rsidP="00051BD1">
            <w:pPr>
              <w:pStyle w:val="3TxtFT"/>
              <w:spacing w:after="0" w:line="240" w:lineRule="auto"/>
            </w:pPr>
            <w:r w:rsidRPr="00A77203">
              <w:t>873.9</w:t>
            </w:r>
          </w:p>
        </w:tc>
        <w:tc>
          <w:tcPr>
            <w:tcW w:w="927" w:type="dxa"/>
            <w:tcBorders>
              <w:top w:val="nil"/>
            </w:tcBorders>
          </w:tcPr>
          <w:p w14:paraId="56D63F95" w14:textId="77777777" w:rsidR="00943078" w:rsidRPr="00A77203" w:rsidRDefault="008741C9" w:rsidP="00051BD1">
            <w:pPr>
              <w:pStyle w:val="3TxtFT"/>
              <w:spacing w:after="0" w:line="240" w:lineRule="auto"/>
            </w:pPr>
            <w:r w:rsidRPr="00A77203">
              <w:t>0</w:t>
            </w:r>
          </w:p>
        </w:tc>
        <w:tc>
          <w:tcPr>
            <w:tcW w:w="1061" w:type="dxa"/>
            <w:tcBorders>
              <w:top w:val="nil"/>
            </w:tcBorders>
          </w:tcPr>
          <w:p w14:paraId="745229B1" w14:textId="77777777" w:rsidR="00943078" w:rsidRPr="00A77203" w:rsidRDefault="008741C9" w:rsidP="00051BD1">
            <w:pPr>
              <w:pStyle w:val="3TxtFT"/>
              <w:spacing w:after="0" w:line="240" w:lineRule="auto"/>
            </w:pPr>
            <w:r w:rsidRPr="00A77203">
              <w:t>0</w:t>
            </w:r>
          </w:p>
        </w:tc>
        <w:tc>
          <w:tcPr>
            <w:tcW w:w="894" w:type="dxa"/>
            <w:tcBorders>
              <w:top w:val="nil"/>
            </w:tcBorders>
          </w:tcPr>
          <w:p w14:paraId="0F166117" w14:textId="77777777" w:rsidR="00943078" w:rsidRPr="00A77203" w:rsidRDefault="008741C9" w:rsidP="00051BD1">
            <w:pPr>
              <w:pStyle w:val="3TxtFT"/>
              <w:spacing w:after="0" w:line="240" w:lineRule="auto"/>
            </w:pPr>
            <w:r w:rsidRPr="00A77203">
              <w:t>0</w:t>
            </w:r>
          </w:p>
        </w:tc>
        <w:tc>
          <w:tcPr>
            <w:tcW w:w="1161" w:type="dxa"/>
            <w:tcBorders>
              <w:top w:val="nil"/>
            </w:tcBorders>
          </w:tcPr>
          <w:p w14:paraId="68977782" w14:textId="77777777" w:rsidR="00943078" w:rsidRPr="00A77203" w:rsidRDefault="008741C9" w:rsidP="00051BD1">
            <w:pPr>
              <w:pStyle w:val="3TxtFT"/>
              <w:spacing w:after="0" w:line="240" w:lineRule="auto"/>
            </w:pPr>
            <w:r w:rsidRPr="00A77203">
              <w:t>287.6</w:t>
            </w:r>
          </w:p>
        </w:tc>
        <w:tc>
          <w:tcPr>
            <w:tcW w:w="826" w:type="dxa"/>
            <w:tcBorders>
              <w:top w:val="nil"/>
            </w:tcBorders>
          </w:tcPr>
          <w:p w14:paraId="15D0B35C" w14:textId="77777777" w:rsidR="00943078" w:rsidRPr="00A77203" w:rsidRDefault="008741C9" w:rsidP="00051BD1">
            <w:pPr>
              <w:pStyle w:val="3TxtFT"/>
              <w:spacing w:after="0" w:line="240" w:lineRule="auto"/>
            </w:pPr>
            <w:r w:rsidRPr="00A77203">
              <w:t>97.1</w:t>
            </w:r>
          </w:p>
        </w:tc>
        <w:tc>
          <w:tcPr>
            <w:tcW w:w="826" w:type="dxa"/>
            <w:tcBorders>
              <w:top w:val="nil"/>
            </w:tcBorders>
          </w:tcPr>
          <w:p w14:paraId="027D90F0" w14:textId="77777777" w:rsidR="00943078" w:rsidRPr="00A77203" w:rsidRDefault="008741C9" w:rsidP="00051BD1">
            <w:pPr>
              <w:pStyle w:val="3TxtFT"/>
              <w:spacing w:after="0" w:line="240" w:lineRule="auto"/>
            </w:pPr>
            <w:r w:rsidRPr="00A77203">
              <w:t>264.9</w:t>
            </w:r>
          </w:p>
        </w:tc>
        <w:tc>
          <w:tcPr>
            <w:tcW w:w="1560" w:type="dxa"/>
            <w:tcBorders>
              <w:top w:val="nil"/>
            </w:tcBorders>
          </w:tcPr>
          <w:p w14:paraId="262E09BA" w14:textId="77777777" w:rsidR="00943078" w:rsidRPr="00A77203" w:rsidRDefault="008741C9" w:rsidP="00051BD1">
            <w:pPr>
              <w:pStyle w:val="3TxtFT"/>
              <w:spacing w:after="0" w:line="240" w:lineRule="auto"/>
            </w:pPr>
            <w:r w:rsidRPr="00A77203">
              <w:t>4.6</w:t>
            </w:r>
          </w:p>
        </w:tc>
        <w:tc>
          <w:tcPr>
            <w:tcW w:w="826" w:type="dxa"/>
            <w:tcBorders>
              <w:top w:val="nil"/>
            </w:tcBorders>
          </w:tcPr>
          <w:p w14:paraId="4F37E370" w14:textId="77777777" w:rsidR="00943078" w:rsidRPr="00A77203" w:rsidRDefault="008741C9" w:rsidP="00051BD1">
            <w:pPr>
              <w:pStyle w:val="3TxtFT"/>
              <w:spacing w:after="0" w:line="240" w:lineRule="auto"/>
            </w:pPr>
            <w:r w:rsidRPr="00A77203">
              <w:t>9.3</w:t>
            </w:r>
          </w:p>
        </w:tc>
        <w:tc>
          <w:tcPr>
            <w:tcW w:w="594" w:type="dxa"/>
            <w:tcBorders>
              <w:top w:val="nil"/>
            </w:tcBorders>
          </w:tcPr>
          <w:p w14:paraId="2E1D1961" w14:textId="77777777" w:rsidR="00943078" w:rsidRPr="00A77203" w:rsidRDefault="008741C9" w:rsidP="00051BD1">
            <w:pPr>
              <w:pStyle w:val="3TxtFT"/>
              <w:spacing w:after="0" w:line="240" w:lineRule="auto"/>
            </w:pPr>
            <w:r w:rsidRPr="00A77203">
              <w:t>1</w:t>
            </w:r>
          </w:p>
        </w:tc>
      </w:tr>
      <w:tr w:rsidR="00943078" w:rsidRPr="00A77203" w14:paraId="38696E7C" w14:textId="77777777" w:rsidTr="00051BD1">
        <w:trPr>
          <w:jc w:val="center"/>
        </w:trPr>
        <w:tc>
          <w:tcPr>
            <w:tcW w:w="1052" w:type="dxa"/>
            <w:tcBorders>
              <w:top w:val="nil"/>
            </w:tcBorders>
            <w:shd w:val="clear" w:color="auto" w:fill="auto"/>
            <w:vAlign w:val="center"/>
          </w:tcPr>
          <w:p w14:paraId="58B26F16" w14:textId="77777777" w:rsidR="00943078" w:rsidRPr="00A77203" w:rsidRDefault="008741C9" w:rsidP="00051BD1">
            <w:pPr>
              <w:pStyle w:val="3TxtFT"/>
              <w:spacing w:after="0" w:line="240" w:lineRule="auto"/>
            </w:pPr>
            <w:r w:rsidRPr="00A77203">
              <w:t>50-1:1-1</w:t>
            </w:r>
          </w:p>
        </w:tc>
        <w:tc>
          <w:tcPr>
            <w:tcW w:w="826" w:type="dxa"/>
            <w:tcBorders>
              <w:top w:val="nil"/>
            </w:tcBorders>
          </w:tcPr>
          <w:p w14:paraId="505C92D5" w14:textId="77777777" w:rsidR="00943078" w:rsidRPr="00A77203" w:rsidRDefault="008741C9" w:rsidP="00051BD1">
            <w:pPr>
              <w:pStyle w:val="3TxtFT"/>
              <w:spacing w:after="0" w:line="240" w:lineRule="auto"/>
            </w:pPr>
            <w:r w:rsidRPr="00A77203">
              <w:t>464.0</w:t>
            </w:r>
          </w:p>
        </w:tc>
        <w:tc>
          <w:tcPr>
            <w:tcW w:w="927" w:type="dxa"/>
            <w:tcBorders>
              <w:top w:val="nil"/>
            </w:tcBorders>
          </w:tcPr>
          <w:p w14:paraId="0A79C82E" w14:textId="77777777" w:rsidR="00943078" w:rsidRPr="00A77203" w:rsidRDefault="008741C9" w:rsidP="00051BD1">
            <w:pPr>
              <w:pStyle w:val="3TxtFT"/>
              <w:spacing w:after="0" w:line="240" w:lineRule="auto"/>
            </w:pPr>
            <w:r w:rsidRPr="00A77203">
              <w:t>196.6</w:t>
            </w:r>
          </w:p>
        </w:tc>
        <w:tc>
          <w:tcPr>
            <w:tcW w:w="1061" w:type="dxa"/>
            <w:tcBorders>
              <w:top w:val="nil"/>
            </w:tcBorders>
          </w:tcPr>
          <w:p w14:paraId="7D01352B" w14:textId="77777777" w:rsidR="00943078" w:rsidRPr="00A77203" w:rsidRDefault="008741C9" w:rsidP="00051BD1">
            <w:pPr>
              <w:pStyle w:val="3TxtFT"/>
              <w:spacing w:after="0" w:line="240" w:lineRule="auto"/>
            </w:pPr>
            <w:r w:rsidRPr="00A77203">
              <w:t>196.6</w:t>
            </w:r>
          </w:p>
        </w:tc>
        <w:tc>
          <w:tcPr>
            <w:tcW w:w="894" w:type="dxa"/>
            <w:tcBorders>
              <w:top w:val="nil"/>
            </w:tcBorders>
          </w:tcPr>
          <w:p w14:paraId="3261B61F" w14:textId="77777777" w:rsidR="00943078" w:rsidRPr="00A77203" w:rsidRDefault="008741C9" w:rsidP="00051BD1">
            <w:pPr>
              <w:pStyle w:val="3TxtFT"/>
              <w:spacing w:after="0" w:line="240" w:lineRule="auto"/>
            </w:pPr>
            <w:r w:rsidRPr="00A77203">
              <w:t>16.6</w:t>
            </w:r>
          </w:p>
        </w:tc>
        <w:tc>
          <w:tcPr>
            <w:tcW w:w="1161" w:type="dxa"/>
            <w:tcBorders>
              <w:top w:val="nil"/>
            </w:tcBorders>
          </w:tcPr>
          <w:p w14:paraId="699494B5" w14:textId="77777777" w:rsidR="00943078" w:rsidRPr="00A77203" w:rsidRDefault="008741C9" w:rsidP="00051BD1">
            <w:pPr>
              <w:pStyle w:val="3TxtFT"/>
              <w:spacing w:after="0" w:line="240" w:lineRule="auto"/>
            </w:pPr>
            <w:r w:rsidRPr="00A77203">
              <w:t>287.6</w:t>
            </w:r>
          </w:p>
        </w:tc>
        <w:tc>
          <w:tcPr>
            <w:tcW w:w="826" w:type="dxa"/>
            <w:tcBorders>
              <w:top w:val="nil"/>
            </w:tcBorders>
          </w:tcPr>
          <w:p w14:paraId="0419CE9B" w14:textId="77777777" w:rsidR="00943078" w:rsidRPr="00A77203" w:rsidRDefault="008741C9" w:rsidP="00051BD1">
            <w:pPr>
              <w:pStyle w:val="3TxtFT"/>
              <w:spacing w:after="0" w:line="240" w:lineRule="auto"/>
            </w:pPr>
            <w:r w:rsidRPr="00A77203">
              <w:t>97.1</w:t>
            </w:r>
          </w:p>
        </w:tc>
        <w:tc>
          <w:tcPr>
            <w:tcW w:w="826" w:type="dxa"/>
            <w:tcBorders>
              <w:top w:val="nil"/>
            </w:tcBorders>
          </w:tcPr>
          <w:p w14:paraId="6D17C488" w14:textId="77777777" w:rsidR="00943078" w:rsidRPr="00A77203" w:rsidRDefault="008741C9" w:rsidP="00051BD1">
            <w:pPr>
              <w:pStyle w:val="3TxtFT"/>
              <w:spacing w:after="0" w:line="240" w:lineRule="auto"/>
            </w:pPr>
            <w:r w:rsidRPr="00A77203">
              <w:t>264.9</w:t>
            </w:r>
          </w:p>
        </w:tc>
        <w:tc>
          <w:tcPr>
            <w:tcW w:w="1560" w:type="dxa"/>
            <w:tcBorders>
              <w:top w:val="nil"/>
            </w:tcBorders>
          </w:tcPr>
          <w:p w14:paraId="43DB8666" w14:textId="77777777" w:rsidR="00943078" w:rsidRPr="00A77203" w:rsidRDefault="008741C9" w:rsidP="00051BD1">
            <w:pPr>
              <w:pStyle w:val="3TxtFT"/>
              <w:spacing w:after="0" w:line="240" w:lineRule="auto"/>
            </w:pPr>
            <w:r w:rsidRPr="00A77203">
              <w:t>6.9</w:t>
            </w:r>
          </w:p>
        </w:tc>
        <w:tc>
          <w:tcPr>
            <w:tcW w:w="826" w:type="dxa"/>
            <w:tcBorders>
              <w:top w:val="nil"/>
            </w:tcBorders>
          </w:tcPr>
          <w:p w14:paraId="57BFCD99" w14:textId="77777777" w:rsidR="00943078" w:rsidRPr="00A77203" w:rsidRDefault="008741C9" w:rsidP="00051BD1">
            <w:pPr>
              <w:pStyle w:val="3TxtFT"/>
              <w:spacing w:after="0" w:line="240" w:lineRule="auto"/>
            </w:pPr>
            <w:r w:rsidRPr="00A77203">
              <w:t>9.3</w:t>
            </w:r>
          </w:p>
        </w:tc>
        <w:tc>
          <w:tcPr>
            <w:tcW w:w="594" w:type="dxa"/>
            <w:tcBorders>
              <w:top w:val="nil"/>
            </w:tcBorders>
          </w:tcPr>
          <w:p w14:paraId="743F388D" w14:textId="77777777" w:rsidR="00943078" w:rsidRPr="00A77203" w:rsidRDefault="008741C9" w:rsidP="00051BD1">
            <w:pPr>
              <w:pStyle w:val="3TxtFT"/>
              <w:spacing w:after="0" w:line="240" w:lineRule="auto"/>
            </w:pPr>
            <w:r w:rsidRPr="00A77203">
              <w:t>1</w:t>
            </w:r>
          </w:p>
        </w:tc>
      </w:tr>
      <w:tr w:rsidR="00943078" w:rsidRPr="00A77203" w14:paraId="623F29D1" w14:textId="77777777" w:rsidTr="00051BD1">
        <w:trPr>
          <w:jc w:val="center"/>
        </w:trPr>
        <w:tc>
          <w:tcPr>
            <w:tcW w:w="1052" w:type="dxa"/>
            <w:tcBorders>
              <w:top w:val="nil"/>
            </w:tcBorders>
            <w:shd w:val="clear" w:color="auto" w:fill="auto"/>
            <w:vAlign w:val="center"/>
          </w:tcPr>
          <w:p w14:paraId="3FC06F3A" w14:textId="77777777" w:rsidR="00943078" w:rsidRPr="00A77203" w:rsidRDefault="008741C9" w:rsidP="00051BD1">
            <w:pPr>
              <w:pStyle w:val="3TxtFT"/>
              <w:spacing w:after="0" w:line="240" w:lineRule="auto"/>
            </w:pPr>
            <w:r w:rsidRPr="00A77203">
              <w:t>50-2:1-1</w:t>
            </w:r>
          </w:p>
        </w:tc>
        <w:tc>
          <w:tcPr>
            <w:tcW w:w="826" w:type="dxa"/>
            <w:tcBorders>
              <w:top w:val="nil"/>
            </w:tcBorders>
          </w:tcPr>
          <w:p w14:paraId="5477D84A" w14:textId="77777777" w:rsidR="00943078" w:rsidRPr="00A77203" w:rsidRDefault="008741C9" w:rsidP="00051BD1">
            <w:pPr>
              <w:pStyle w:val="3TxtFT"/>
              <w:spacing w:after="0" w:line="240" w:lineRule="auto"/>
            </w:pPr>
            <w:r w:rsidRPr="00A77203">
              <w:t>464.0</w:t>
            </w:r>
          </w:p>
        </w:tc>
        <w:tc>
          <w:tcPr>
            <w:tcW w:w="927" w:type="dxa"/>
            <w:tcBorders>
              <w:top w:val="nil"/>
            </w:tcBorders>
          </w:tcPr>
          <w:p w14:paraId="14B16F05" w14:textId="77777777" w:rsidR="00943078" w:rsidRPr="00A77203" w:rsidRDefault="008741C9" w:rsidP="00051BD1">
            <w:pPr>
              <w:pStyle w:val="3TxtFT"/>
              <w:spacing w:after="0" w:line="240" w:lineRule="auto"/>
            </w:pPr>
            <w:r w:rsidRPr="00A77203">
              <w:t>262.2</w:t>
            </w:r>
          </w:p>
        </w:tc>
        <w:tc>
          <w:tcPr>
            <w:tcW w:w="1061" w:type="dxa"/>
            <w:tcBorders>
              <w:top w:val="nil"/>
            </w:tcBorders>
          </w:tcPr>
          <w:p w14:paraId="75FCC803" w14:textId="77777777" w:rsidR="00943078" w:rsidRPr="00A77203" w:rsidRDefault="008741C9" w:rsidP="00051BD1">
            <w:pPr>
              <w:pStyle w:val="3TxtFT"/>
              <w:spacing w:after="0" w:line="240" w:lineRule="auto"/>
            </w:pPr>
            <w:r w:rsidRPr="00A77203">
              <w:t>131.1</w:t>
            </w:r>
          </w:p>
        </w:tc>
        <w:tc>
          <w:tcPr>
            <w:tcW w:w="894" w:type="dxa"/>
            <w:tcBorders>
              <w:top w:val="nil"/>
            </w:tcBorders>
          </w:tcPr>
          <w:p w14:paraId="7D9219F1" w14:textId="77777777" w:rsidR="00943078" w:rsidRPr="00A77203" w:rsidRDefault="008741C9" w:rsidP="00051BD1">
            <w:pPr>
              <w:pStyle w:val="3TxtFT"/>
              <w:spacing w:after="0" w:line="240" w:lineRule="auto"/>
            </w:pPr>
            <w:r w:rsidRPr="00A77203">
              <w:t>16.6</w:t>
            </w:r>
          </w:p>
        </w:tc>
        <w:tc>
          <w:tcPr>
            <w:tcW w:w="1161" w:type="dxa"/>
            <w:tcBorders>
              <w:top w:val="nil"/>
            </w:tcBorders>
          </w:tcPr>
          <w:p w14:paraId="68FA2052" w14:textId="77777777" w:rsidR="00943078" w:rsidRPr="00A77203" w:rsidRDefault="008741C9" w:rsidP="00051BD1">
            <w:pPr>
              <w:pStyle w:val="3TxtFT"/>
              <w:spacing w:after="0" w:line="240" w:lineRule="auto"/>
            </w:pPr>
            <w:r w:rsidRPr="00A77203">
              <w:t>287.6</w:t>
            </w:r>
          </w:p>
        </w:tc>
        <w:tc>
          <w:tcPr>
            <w:tcW w:w="826" w:type="dxa"/>
            <w:tcBorders>
              <w:top w:val="nil"/>
            </w:tcBorders>
          </w:tcPr>
          <w:p w14:paraId="5EB6C7AC" w14:textId="77777777" w:rsidR="00943078" w:rsidRPr="00A77203" w:rsidRDefault="008741C9" w:rsidP="00051BD1">
            <w:pPr>
              <w:pStyle w:val="3TxtFT"/>
              <w:spacing w:after="0" w:line="240" w:lineRule="auto"/>
            </w:pPr>
            <w:r w:rsidRPr="00A77203">
              <w:t>97.1</w:t>
            </w:r>
          </w:p>
        </w:tc>
        <w:tc>
          <w:tcPr>
            <w:tcW w:w="826" w:type="dxa"/>
            <w:tcBorders>
              <w:top w:val="nil"/>
            </w:tcBorders>
          </w:tcPr>
          <w:p w14:paraId="2517022E" w14:textId="77777777" w:rsidR="00943078" w:rsidRPr="00A77203" w:rsidRDefault="008741C9" w:rsidP="00051BD1">
            <w:pPr>
              <w:pStyle w:val="3TxtFT"/>
              <w:spacing w:after="0" w:line="240" w:lineRule="auto"/>
            </w:pPr>
            <w:r w:rsidRPr="00A77203">
              <w:t>264.9</w:t>
            </w:r>
          </w:p>
        </w:tc>
        <w:tc>
          <w:tcPr>
            <w:tcW w:w="1560" w:type="dxa"/>
            <w:tcBorders>
              <w:top w:val="nil"/>
            </w:tcBorders>
          </w:tcPr>
          <w:p w14:paraId="7EBB5960" w14:textId="77777777" w:rsidR="00943078" w:rsidRPr="00A77203" w:rsidRDefault="008741C9" w:rsidP="00051BD1">
            <w:pPr>
              <w:pStyle w:val="3TxtFT"/>
              <w:spacing w:after="0" w:line="240" w:lineRule="auto"/>
            </w:pPr>
            <w:r w:rsidRPr="00A77203">
              <w:t>8.7</w:t>
            </w:r>
          </w:p>
        </w:tc>
        <w:tc>
          <w:tcPr>
            <w:tcW w:w="826" w:type="dxa"/>
            <w:tcBorders>
              <w:top w:val="nil"/>
            </w:tcBorders>
          </w:tcPr>
          <w:p w14:paraId="7460C0B1" w14:textId="77777777" w:rsidR="00943078" w:rsidRPr="00A77203" w:rsidRDefault="008741C9" w:rsidP="00051BD1">
            <w:pPr>
              <w:pStyle w:val="3TxtFT"/>
              <w:spacing w:after="0" w:line="240" w:lineRule="auto"/>
            </w:pPr>
            <w:r w:rsidRPr="00A77203">
              <w:t>9.3</w:t>
            </w:r>
          </w:p>
        </w:tc>
        <w:tc>
          <w:tcPr>
            <w:tcW w:w="594" w:type="dxa"/>
            <w:tcBorders>
              <w:top w:val="nil"/>
            </w:tcBorders>
          </w:tcPr>
          <w:p w14:paraId="3ECD3A37" w14:textId="77777777" w:rsidR="00943078" w:rsidRPr="00A77203" w:rsidRDefault="008741C9" w:rsidP="00051BD1">
            <w:pPr>
              <w:pStyle w:val="3TxtFT"/>
              <w:spacing w:after="0" w:line="240" w:lineRule="auto"/>
            </w:pPr>
            <w:r w:rsidRPr="00A77203">
              <w:t>1</w:t>
            </w:r>
          </w:p>
        </w:tc>
      </w:tr>
      <w:tr w:rsidR="00943078" w:rsidRPr="00A77203" w14:paraId="26F406D7" w14:textId="77777777" w:rsidTr="00051BD1">
        <w:trPr>
          <w:jc w:val="center"/>
        </w:trPr>
        <w:tc>
          <w:tcPr>
            <w:tcW w:w="1052" w:type="dxa"/>
            <w:tcBorders>
              <w:top w:val="nil"/>
            </w:tcBorders>
            <w:shd w:val="clear" w:color="auto" w:fill="auto"/>
            <w:vAlign w:val="center"/>
          </w:tcPr>
          <w:p w14:paraId="2C342EF6" w14:textId="77777777" w:rsidR="00943078" w:rsidRPr="00A77203" w:rsidRDefault="008741C9" w:rsidP="00051BD1">
            <w:pPr>
              <w:pStyle w:val="3TxtFT"/>
              <w:spacing w:after="0" w:line="240" w:lineRule="auto"/>
            </w:pPr>
            <w:r w:rsidRPr="00A77203">
              <w:t>50-3:1-1</w:t>
            </w:r>
          </w:p>
        </w:tc>
        <w:tc>
          <w:tcPr>
            <w:tcW w:w="826" w:type="dxa"/>
            <w:tcBorders>
              <w:top w:val="nil"/>
            </w:tcBorders>
          </w:tcPr>
          <w:p w14:paraId="68FA6CC1" w14:textId="77777777" w:rsidR="00943078" w:rsidRPr="00A77203" w:rsidRDefault="008741C9" w:rsidP="00051BD1">
            <w:pPr>
              <w:pStyle w:val="3TxtFT"/>
              <w:spacing w:after="0" w:line="240" w:lineRule="auto"/>
            </w:pPr>
            <w:r w:rsidRPr="00A77203">
              <w:t>464.0</w:t>
            </w:r>
          </w:p>
        </w:tc>
        <w:tc>
          <w:tcPr>
            <w:tcW w:w="927" w:type="dxa"/>
            <w:tcBorders>
              <w:top w:val="nil"/>
            </w:tcBorders>
          </w:tcPr>
          <w:p w14:paraId="6A2B1CB3" w14:textId="77777777" w:rsidR="00943078" w:rsidRPr="00A77203" w:rsidRDefault="008741C9" w:rsidP="00051BD1">
            <w:pPr>
              <w:pStyle w:val="3TxtFT"/>
              <w:spacing w:after="0" w:line="240" w:lineRule="auto"/>
            </w:pPr>
            <w:r w:rsidRPr="00A77203">
              <w:t>294.9</w:t>
            </w:r>
          </w:p>
        </w:tc>
        <w:tc>
          <w:tcPr>
            <w:tcW w:w="1061" w:type="dxa"/>
            <w:tcBorders>
              <w:top w:val="nil"/>
            </w:tcBorders>
          </w:tcPr>
          <w:p w14:paraId="12F8F125" w14:textId="77777777" w:rsidR="00943078" w:rsidRPr="00A77203" w:rsidRDefault="008741C9" w:rsidP="00051BD1">
            <w:pPr>
              <w:pStyle w:val="3TxtFT"/>
              <w:spacing w:after="0" w:line="240" w:lineRule="auto"/>
            </w:pPr>
            <w:r w:rsidRPr="00A77203">
              <w:t>98.3</w:t>
            </w:r>
          </w:p>
        </w:tc>
        <w:tc>
          <w:tcPr>
            <w:tcW w:w="894" w:type="dxa"/>
            <w:tcBorders>
              <w:top w:val="nil"/>
            </w:tcBorders>
          </w:tcPr>
          <w:p w14:paraId="7347E46A" w14:textId="77777777" w:rsidR="00943078" w:rsidRPr="00A77203" w:rsidRDefault="008741C9" w:rsidP="00051BD1">
            <w:pPr>
              <w:pStyle w:val="3TxtFT"/>
              <w:spacing w:after="0" w:line="240" w:lineRule="auto"/>
            </w:pPr>
            <w:r w:rsidRPr="00A77203">
              <w:t>16.6</w:t>
            </w:r>
          </w:p>
        </w:tc>
        <w:tc>
          <w:tcPr>
            <w:tcW w:w="1161" w:type="dxa"/>
            <w:tcBorders>
              <w:top w:val="nil"/>
            </w:tcBorders>
          </w:tcPr>
          <w:p w14:paraId="2812BDC1" w14:textId="77777777" w:rsidR="00943078" w:rsidRPr="00A77203" w:rsidRDefault="008741C9" w:rsidP="00051BD1">
            <w:pPr>
              <w:pStyle w:val="3TxtFT"/>
              <w:spacing w:after="0" w:line="240" w:lineRule="auto"/>
            </w:pPr>
            <w:r w:rsidRPr="00A77203">
              <w:t>287.6</w:t>
            </w:r>
          </w:p>
        </w:tc>
        <w:tc>
          <w:tcPr>
            <w:tcW w:w="826" w:type="dxa"/>
            <w:tcBorders>
              <w:top w:val="nil"/>
            </w:tcBorders>
          </w:tcPr>
          <w:p w14:paraId="720669B4" w14:textId="77777777" w:rsidR="00943078" w:rsidRPr="00A77203" w:rsidRDefault="008741C9" w:rsidP="00051BD1">
            <w:pPr>
              <w:pStyle w:val="3TxtFT"/>
              <w:spacing w:after="0" w:line="240" w:lineRule="auto"/>
            </w:pPr>
            <w:r w:rsidRPr="00A77203">
              <w:t>97.1</w:t>
            </w:r>
          </w:p>
        </w:tc>
        <w:tc>
          <w:tcPr>
            <w:tcW w:w="826" w:type="dxa"/>
            <w:tcBorders>
              <w:top w:val="nil"/>
            </w:tcBorders>
          </w:tcPr>
          <w:p w14:paraId="7B12215D" w14:textId="77777777" w:rsidR="00943078" w:rsidRPr="00A77203" w:rsidRDefault="008741C9" w:rsidP="00051BD1">
            <w:pPr>
              <w:pStyle w:val="3TxtFT"/>
              <w:spacing w:after="0" w:line="240" w:lineRule="auto"/>
            </w:pPr>
            <w:r w:rsidRPr="00A77203">
              <w:t>264.9</w:t>
            </w:r>
          </w:p>
        </w:tc>
        <w:tc>
          <w:tcPr>
            <w:tcW w:w="1560" w:type="dxa"/>
            <w:tcBorders>
              <w:top w:val="nil"/>
            </w:tcBorders>
          </w:tcPr>
          <w:p w14:paraId="0196DA1C" w14:textId="77777777" w:rsidR="00943078" w:rsidRPr="00A77203" w:rsidRDefault="008741C9" w:rsidP="00051BD1">
            <w:pPr>
              <w:pStyle w:val="3TxtFT"/>
              <w:spacing w:after="0" w:line="240" w:lineRule="auto"/>
            </w:pPr>
            <w:r w:rsidRPr="00A77203">
              <w:t>9.1</w:t>
            </w:r>
          </w:p>
        </w:tc>
        <w:tc>
          <w:tcPr>
            <w:tcW w:w="826" w:type="dxa"/>
            <w:tcBorders>
              <w:top w:val="nil"/>
            </w:tcBorders>
          </w:tcPr>
          <w:p w14:paraId="133A1840" w14:textId="77777777" w:rsidR="00943078" w:rsidRPr="00A77203" w:rsidRDefault="008741C9" w:rsidP="00051BD1">
            <w:pPr>
              <w:pStyle w:val="3TxtFT"/>
              <w:spacing w:after="0" w:line="240" w:lineRule="auto"/>
            </w:pPr>
            <w:r w:rsidRPr="00A77203">
              <w:t>9.3</w:t>
            </w:r>
          </w:p>
        </w:tc>
        <w:tc>
          <w:tcPr>
            <w:tcW w:w="594" w:type="dxa"/>
            <w:tcBorders>
              <w:top w:val="nil"/>
            </w:tcBorders>
          </w:tcPr>
          <w:p w14:paraId="36C10BF2" w14:textId="77777777" w:rsidR="00943078" w:rsidRPr="00A77203" w:rsidRDefault="008741C9" w:rsidP="00051BD1">
            <w:pPr>
              <w:pStyle w:val="3TxtFT"/>
              <w:spacing w:after="0" w:line="240" w:lineRule="auto"/>
            </w:pPr>
            <w:r w:rsidRPr="00A77203">
              <w:t>1</w:t>
            </w:r>
          </w:p>
        </w:tc>
      </w:tr>
      <w:tr w:rsidR="00943078" w:rsidRPr="00A77203" w14:paraId="1567AC78" w14:textId="77777777" w:rsidTr="00051BD1">
        <w:trPr>
          <w:jc w:val="center"/>
        </w:trPr>
        <w:tc>
          <w:tcPr>
            <w:tcW w:w="1052" w:type="dxa"/>
            <w:tcBorders>
              <w:top w:val="nil"/>
            </w:tcBorders>
            <w:shd w:val="clear" w:color="auto" w:fill="auto"/>
            <w:vAlign w:val="center"/>
          </w:tcPr>
          <w:p w14:paraId="7AB71FA6" w14:textId="77777777" w:rsidR="00943078" w:rsidRPr="00A77203" w:rsidRDefault="008741C9" w:rsidP="00051BD1">
            <w:pPr>
              <w:pStyle w:val="3TxtFT"/>
              <w:spacing w:after="0" w:line="240" w:lineRule="auto"/>
            </w:pPr>
            <w:r w:rsidRPr="00A77203">
              <w:t>45-2:1-1</w:t>
            </w:r>
          </w:p>
        </w:tc>
        <w:tc>
          <w:tcPr>
            <w:tcW w:w="826" w:type="dxa"/>
            <w:tcBorders>
              <w:top w:val="nil"/>
            </w:tcBorders>
          </w:tcPr>
          <w:p w14:paraId="5E461053" w14:textId="77777777" w:rsidR="00943078" w:rsidRPr="00A77203" w:rsidRDefault="008741C9" w:rsidP="00051BD1">
            <w:pPr>
              <w:pStyle w:val="3TxtFT"/>
              <w:spacing w:after="0" w:line="240" w:lineRule="auto"/>
            </w:pPr>
            <w:r w:rsidRPr="00A77203">
              <w:t>418.6</w:t>
            </w:r>
          </w:p>
        </w:tc>
        <w:tc>
          <w:tcPr>
            <w:tcW w:w="927" w:type="dxa"/>
            <w:tcBorders>
              <w:top w:val="nil"/>
            </w:tcBorders>
          </w:tcPr>
          <w:p w14:paraId="40ED2515" w14:textId="77777777" w:rsidR="00943078" w:rsidRPr="00A77203" w:rsidRDefault="008741C9" w:rsidP="00051BD1">
            <w:pPr>
              <w:pStyle w:val="3TxtFT"/>
              <w:spacing w:after="0" w:line="240" w:lineRule="auto"/>
            </w:pPr>
            <w:r w:rsidRPr="00A77203">
              <w:t>291.3</w:t>
            </w:r>
          </w:p>
        </w:tc>
        <w:tc>
          <w:tcPr>
            <w:tcW w:w="1061" w:type="dxa"/>
            <w:tcBorders>
              <w:top w:val="nil"/>
            </w:tcBorders>
          </w:tcPr>
          <w:p w14:paraId="64B463CE" w14:textId="77777777" w:rsidR="00943078" w:rsidRPr="00A77203" w:rsidRDefault="008741C9" w:rsidP="00051BD1">
            <w:pPr>
              <w:pStyle w:val="3TxtFT"/>
              <w:spacing w:after="0" w:line="240" w:lineRule="auto"/>
            </w:pPr>
            <w:r w:rsidRPr="00A77203">
              <w:t>145.7</w:t>
            </w:r>
          </w:p>
        </w:tc>
        <w:tc>
          <w:tcPr>
            <w:tcW w:w="894" w:type="dxa"/>
            <w:tcBorders>
              <w:top w:val="nil"/>
            </w:tcBorders>
          </w:tcPr>
          <w:p w14:paraId="7765B31E" w14:textId="77777777" w:rsidR="00943078" w:rsidRPr="00A77203" w:rsidRDefault="008741C9" w:rsidP="00051BD1">
            <w:pPr>
              <w:pStyle w:val="3TxtFT"/>
              <w:spacing w:after="0" w:line="240" w:lineRule="auto"/>
            </w:pPr>
            <w:r w:rsidRPr="00A77203">
              <w:t>18.4</w:t>
            </w:r>
          </w:p>
        </w:tc>
        <w:tc>
          <w:tcPr>
            <w:tcW w:w="1161" w:type="dxa"/>
            <w:tcBorders>
              <w:top w:val="nil"/>
            </w:tcBorders>
          </w:tcPr>
          <w:p w14:paraId="13958B93" w14:textId="77777777" w:rsidR="00943078" w:rsidRPr="00A77203" w:rsidRDefault="008741C9" w:rsidP="00051BD1">
            <w:pPr>
              <w:pStyle w:val="3TxtFT"/>
              <w:spacing w:after="0" w:line="240" w:lineRule="auto"/>
            </w:pPr>
            <w:r w:rsidRPr="00A77203">
              <w:t>287.6</w:t>
            </w:r>
          </w:p>
        </w:tc>
        <w:tc>
          <w:tcPr>
            <w:tcW w:w="826" w:type="dxa"/>
            <w:tcBorders>
              <w:top w:val="nil"/>
            </w:tcBorders>
          </w:tcPr>
          <w:p w14:paraId="6B183BAD" w14:textId="77777777" w:rsidR="00943078" w:rsidRPr="00A77203" w:rsidRDefault="008741C9" w:rsidP="00051BD1">
            <w:pPr>
              <w:pStyle w:val="3TxtFT"/>
              <w:spacing w:after="0" w:line="240" w:lineRule="auto"/>
            </w:pPr>
            <w:r w:rsidRPr="00A77203">
              <w:t>97.1</w:t>
            </w:r>
          </w:p>
        </w:tc>
        <w:tc>
          <w:tcPr>
            <w:tcW w:w="826" w:type="dxa"/>
            <w:tcBorders>
              <w:top w:val="nil"/>
            </w:tcBorders>
          </w:tcPr>
          <w:p w14:paraId="1BB63B4F" w14:textId="77777777" w:rsidR="00943078" w:rsidRPr="00A77203" w:rsidRDefault="008741C9" w:rsidP="00051BD1">
            <w:pPr>
              <w:pStyle w:val="3TxtFT"/>
              <w:spacing w:after="0" w:line="240" w:lineRule="auto"/>
            </w:pPr>
            <w:r w:rsidRPr="00A77203">
              <w:t>264.9</w:t>
            </w:r>
          </w:p>
        </w:tc>
        <w:tc>
          <w:tcPr>
            <w:tcW w:w="1560" w:type="dxa"/>
            <w:tcBorders>
              <w:top w:val="nil"/>
            </w:tcBorders>
          </w:tcPr>
          <w:p w14:paraId="390E090F" w14:textId="77777777" w:rsidR="00943078" w:rsidRPr="00A77203" w:rsidRDefault="008741C9" w:rsidP="00051BD1">
            <w:pPr>
              <w:pStyle w:val="3TxtFT"/>
              <w:spacing w:after="0" w:line="240" w:lineRule="auto"/>
            </w:pPr>
            <w:r w:rsidRPr="00A77203">
              <w:t>9.6</w:t>
            </w:r>
          </w:p>
        </w:tc>
        <w:tc>
          <w:tcPr>
            <w:tcW w:w="826" w:type="dxa"/>
            <w:tcBorders>
              <w:top w:val="nil"/>
            </w:tcBorders>
          </w:tcPr>
          <w:p w14:paraId="6A7E699A" w14:textId="77777777" w:rsidR="00943078" w:rsidRPr="00A77203" w:rsidRDefault="008741C9" w:rsidP="00051BD1">
            <w:pPr>
              <w:pStyle w:val="3TxtFT"/>
              <w:spacing w:after="0" w:line="240" w:lineRule="auto"/>
            </w:pPr>
            <w:r w:rsidRPr="00A77203">
              <w:t>9.3</w:t>
            </w:r>
          </w:p>
        </w:tc>
        <w:tc>
          <w:tcPr>
            <w:tcW w:w="594" w:type="dxa"/>
            <w:tcBorders>
              <w:top w:val="nil"/>
            </w:tcBorders>
          </w:tcPr>
          <w:p w14:paraId="0EA61B08" w14:textId="77777777" w:rsidR="00943078" w:rsidRPr="00A77203" w:rsidRDefault="008741C9" w:rsidP="00051BD1">
            <w:pPr>
              <w:pStyle w:val="3TxtFT"/>
              <w:spacing w:after="0" w:line="240" w:lineRule="auto"/>
            </w:pPr>
            <w:r w:rsidRPr="00A77203">
              <w:t>1</w:t>
            </w:r>
          </w:p>
        </w:tc>
      </w:tr>
      <w:tr w:rsidR="00943078" w:rsidRPr="00A77203" w14:paraId="6D86A0C3" w14:textId="77777777" w:rsidTr="00051BD1">
        <w:trPr>
          <w:jc w:val="center"/>
        </w:trPr>
        <w:tc>
          <w:tcPr>
            <w:tcW w:w="1052" w:type="dxa"/>
            <w:tcBorders>
              <w:top w:val="nil"/>
            </w:tcBorders>
            <w:shd w:val="clear" w:color="auto" w:fill="auto"/>
            <w:vAlign w:val="center"/>
          </w:tcPr>
          <w:p w14:paraId="455031AA" w14:textId="77777777" w:rsidR="00943078" w:rsidRPr="00A77203" w:rsidRDefault="008741C9" w:rsidP="00051BD1">
            <w:pPr>
              <w:pStyle w:val="3TxtFT"/>
              <w:spacing w:after="0" w:line="240" w:lineRule="auto"/>
            </w:pPr>
            <w:r w:rsidRPr="00A77203">
              <w:t>65-2:1-1</w:t>
            </w:r>
          </w:p>
        </w:tc>
        <w:tc>
          <w:tcPr>
            <w:tcW w:w="826" w:type="dxa"/>
            <w:tcBorders>
              <w:top w:val="nil"/>
            </w:tcBorders>
          </w:tcPr>
          <w:p w14:paraId="308E17D5" w14:textId="77777777" w:rsidR="00943078" w:rsidRPr="00A77203" w:rsidRDefault="008741C9" w:rsidP="00051BD1">
            <w:pPr>
              <w:pStyle w:val="3TxtFT"/>
              <w:spacing w:after="0" w:line="240" w:lineRule="auto"/>
            </w:pPr>
            <w:r w:rsidRPr="00A77203">
              <w:t>600.4</w:t>
            </w:r>
          </w:p>
        </w:tc>
        <w:tc>
          <w:tcPr>
            <w:tcW w:w="927" w:type="dxa"/>
            <w:tcBorders>
              <w:top w:val="nil"/>
            </w:tcBorders>
          </w:tcPr>
          <w:p w14:paraId="56350E62" w14:textId="77777777" w:rsidR="00943078" w:rsidRPr="00A77203" w:rsidRDefault="008741C9" w:rsidP="00051BD1">
            <w:pPr>
              <w:pStyle w:val="3TxtFT"/>
              <w:spacing w:after="0" w:line="240" w:lineRule="auto"/>
            </w:pPr>
            <w:r w:rsidRPr="00A77203">
              <w:t>174.8</w:t>
            </w:r>
          </w:p>
        </w:tc>
        <w:tc>
          <w:tcPr>
            <w:tcW w:w="1061" w:type="dxa"/>
            <w:tcBorders>
              <w:top w:val="nil"/>
            </w:tcBorders>
          </w:tcPr>
          <w:p w14:paraId="4C75B4CB" w14:textId="77777777" w:rsidR="00943078" w:rsidRPr="00A77203" w:rsidRDefault="008741C9" w:rsidP="00051BD1">
            <w:pPr>
              <w:pStyle w:val="3TxtFT"/>
              <w:spacing w:after="0" w:line="240" w:lineRule="auto"/>
            </w:pPr>
            <w:r w:rsidRPr="00A77203">
              <w:t>87.4</w:t>
            </w:r>
          </w:p>
        </w:tc>
        <w:tc>
          <w:tcPr>
            <w:tcW w:w="894" w:type="dxa"/>
            <w:tcBorders>
              <w:top w:val="nil"/>
            </w:tcBorders>
          </w:tcPr>
          <w:p w14:paraId="5AA5BEDD" w14:textId="77777777" w:rsidR="00943078" w:rsidRPr="00A77203" w:rsidRDefault="008741C9" w:rsidP="00051BD1">
            <w:pPr>
              <w:pStyle w:val="3TxtFT"/>
              <w:spacing w:after="0" w:line="240" w:lineRule="auto"/>
            </w:pPr>
            <w:r w:rsidRPr="00A77203">
              <w:t>11.4</w:t>
            </w:r>
          </w:p>
        </w:tc>
        <w:tc>
          <w:tcPr>
            <w:tcW w:w="1161" w:type="dxa"/>
            <w:tcBorders>
              <w:top w:val="nil"/>
            </w:tcBorders>
          </w:tcPr>
          <w:p w14:paraId="23980C70" w14:textId="77777777" w:rsidR="00943078" w:rsidRPr="00A77203" w:rsidRDefault="008741C9" w:rsidP="00051BD1">
            <w:pPr>
              <w:pStyle w:val="3TxtFT"/>
              <w:spacing w:after="0" w:line="240" w:lineRule="auto"/>
            </w:pPr>
            <w:r w:rsidRPr="00A77203">
              <w:t>287.6</w:t>
            </w:r>
          </w:p>
        </w:tc>
        <w:tc>
          <w:tcPr>
            <w:tcW w:w="826" w:type="dxa"/>
            <w:tcBorders>
              <w:top w:val="nil"/>
            </w:tcBorders>
          </w:tcPr>
          <w:p w14:paraId="1B21EA99" w14:textId="77777777" w:rsidR="00943078" w:rsidRPr="00A77203" w:rsidRDefault="008741C9" w:rsidP="00051BD1">
            <w:pPr>
              <w:pStyle w:val="3TxtFT"/>
              <w:spacing w:after="0" w:line="240" w:lineRule="auto"/>
            </w:pPr>
            <w:r w:rsidRPr="00A77203">
              <w:t>97.1</w:t>
            </w:r>
          </w:p>
        </w:tc>
        <w:tc>
          <w:tcPr>
            <w:tcW w:w="826" w:type="dxa"/>
            <w:tcBorders>
              <w:top w:val="nil"/>
            </w:tcBorders>
          </w:tcPr>
          <w:p w14:paraId="7F31B51D" w14:textId="77777777" w:rsidR="00943078" w:rsidRPr="00A77203" w:rsidRDefault="008741C9" w:rsidP="00051BD1">
            <w:pPr>
              <w:pStyle w:val="3TxtFT"/>
              <w:spacing w:after="0" w:line="240" w:lineRule="auto"/>
            </w:pPr>
            <w:r w:rsidRPr="00A77203">
              <w:t>264.9</w:t>
            </w:r>
          </w:p>
        </w:tc>
        <w:tc>
          <w:tcPr>
            <w:tcW w:w="1560" w:type="dxa"/>
            <w:tcBorders>
              <w:top w:val="nil"/>
            </w:tcBorders>
          </w:tcPr>
          <w:p w14:paraId="30FE08F4" w14:textId="77777777" w:rsidR="00943078" w:rsidRPr="00A77203" w:rsidRDefault="008741C9" w:rsidP="00051BD1">
            <w:pPr>
              <w:pStyle w:val="3TxtFT"/>
              <w:spacing w:after="0" w:line="240" w:lineRule="auto"/>
            </w:pPr>
            <w:r w:rsidRPr="00A77203">
              <w:t>7.0</w:t>
            </w:r>
          </w:p>
        </w:tc>
        <w:tc>
          <w:tcPr>
            <w:tcW w:w="826" w:type="dxa"/>
            <w:tcBorders>
              <w:top w:val="nil"/>
            </w:tcBorders>
          </w:tcPr>
          <w:p w14:paraId="1CAA5661" w14:textId="77777777" w:rsidR="00943078" w:rsidRPr="00A77203" w:rsidRDefault="008741C9" w:rsidP="00051BD1">
            <w:pPr>
              <w:pStyle w:val="3TxtFT"/>
              <w:spacing w:after="0" w:line="240" w:lineRule="auto"/>
            </w:pPr>
            <w:r w:rsidRPr="00A77203">
              <w:t>9.3</w:t>
            </w:r>
          </w:p>
        </w:tc>
        <w:tc>
          <w:tcPr>
            <w:tcW w:w="594" w:type="dxa"/>
            <w:tcBorders>
              <w:top w:val="nil"/>
            </w:tcBorders>
          </w:tcPr>
          <w:p w14:paraId="4DC083A1" w14:textId="77777777" w:rsidR="00943078" w:rsidRPr="00A77203" w:rsidRDefault="008741C9" w:rsidP="00051BD1">
            <w:pPr>
              <w:pStyle w:val="3TxtFT"/>
              <w:spacing w:after="0" w:line="240" w:lineRule="auto"/>
            </w:pPr>
            <w:r w:rsidRPr="00A77203">
              <w:t>1</w:t>
            </w:r>
          </w:p>
        </w:tc>
      </w:tr>
    </w:tbl>
    <w:p w14:paraId="60D23A8B" w14:textId="77777777" w:rsidR="00943078" w:rsidRPr="00A77203" w:rsidRDefault="00943078">
      <w:pPr>
        <w:tabs>
          <w:tab w:val="left" w:pos="1603"/>
        </w:tabs>
        <w:spacing w:before="120"/>
        <w:rPr>
          <w:lang w:eastAsia="zh-CN"/>
        </w:rPr>
      </w:pPr>
    </w:p>
    <w:p w14:paraId="48A5B958" w14:textId="7AD92B6D" w:rsidR="00FA4342" w:rsidRPr="00A77203" w:rsidRDefault="00FA4342" w:rsidP="00FA4342">
      <w:pPr>
        <w:pStyle w:val="2CapFT"/>
        <w:spacing w:before="120" w:after="240"/>
      </w:pPr>
      <w:bookmarkStart w:id="7" w:name="_Ref137477405"/>
      <w:r w:rsidRPr="00A77203">
        <w:t xml:space="preserve">Table </w:t>
      </w:r>
      <w:r w:rsidRPr="00A77203">
        <w:fldChar w:fldCharType="begin"/>
      </w:r>
      <w:r w:rsidRPr="00A77203">
        <w:instrText xml:space="preserve"> SEQ Table \* ARABIC </w:instrText>
      </w:r>
      <w:r w:rsidRPr="00A77203">
        <w:fldChar w:fldCharType="separate"/>
      </w:r>
      <w:r w:rsidR="005F35E2" w:rsidRPr="00A77203">
        <w:rPr>
          <w:noProof/>
        </w:rPr>
        <w:t>4</w:t>
      </w:r>
      <w:r w:rsidRPr="00A77203">
        <w:fldChar w:fldCharType="end"/>
      </w:r>
      <w:bookmarkEnd w:id="7"/>
      <w:r w:rsidRPr="00A77203">
        <w:t xml:space="preserve"> CO</w:t>
      </w:r>
      <w:r w:rsidRPr="00A77203">
        <w:rPr>
          <w:vertAlign w:val="subscript"/>
        </w:rPr>
        <w:t xml:space="preserve">2 </w:t>
      </w:r>
      <w:r w:rsidRPr="00A77203">
        <w:t>emission and energy consumption of raw materials</w:t>
      </w:r>
    </w:p>
    <w:tbl>
      <w:tblPr>
        <w:tblW w:w="9133" w:type="dxa"/>
        <w:jc w:val="center"/>
        <w:tblBorders>
          <w:top w:val="single" w:sz="18" w:space="0" w:color="auto"/>
          <w:bottom w:val="single" w:sz="18" w:space="0" w:color="auto"/>
        </w:tblBorders>
        <w:tblLayout w:type="fixed"/>
        <w:tblLook w:val="04A0" w:firstRow="1" w:lastRow="0" w:firstColumn="1" w:lastColumn="0" w:noHBand="0" w:noVBand="1"/>
      </w:tblPr>
      <w:tblGrid>
        <w:gridCol w:w="1170"/>
        <w:gridCol w:w="708"/>
        <w:gridCol w:w="927"/>
        <w:gridCol w:w="1061"/>
        <w:gridCol w:w="894"/>
        <w:gridCol w:w="1161"/>
        <w:gridCol w:w="826"/>
        <w:gridCol w:w="826"/>
        <w:gridCol w:w="1560"/>
      </w:tblGrid>
      <w:tr w:rsidR="00FA4342" w:rsidRPr="00A77203" w14:paraId="27B323D3" w14:textId="77777777" w:rsidTr="004C7895">
        <w:trPr>
          <w:jc w:val="center"/>
        </w:trPr>
        <w:tc>
          <w:tcPr>
            <w:tcW w:w="1170" w:type="dxa"/>
            <w:tcBorders>
              <w:top w:val="single" w:sz="18" w:space="0" w:color="auto"/>
              <w:bottom w:val="nil"/>
            </w:tcBorders>
            <w:shd w:val="clear" w:color="auto" w:fill="auto"/>
            <w:vAlign w:val="center"/>
          </w:tcPr>
          <w:p w14:paraId="475CE0F7" w14:textId="5331D32F" w:rsidR="00FA4342" w:rsidRPr="00A77203" w:rsidRDefault="004C7895" w:rsidP="00742F7F">
            <w:pPr>
              <w:pStyle w:val="3TxtFT"/>
              <w:spacing w:after="0" w:line="240" w:lineRule="auto"/>
            </w:pPr>
            <w:r w:rsidRPr="00A77203">
              <w:rPr>
                <w:rFonts w:hint="eastAsia"/>
              </w:rPr>
              <w:t>I</w:t>
            </w:r>
            <w:r w:rsidRPr="00A77203">
              <w:t>tem</w:t>
            </w:r>
          </w:p>
        </w:tc>
        <w:tc>
          <w:tcPr>
            <w:tcW w:w="708" w:type="dxa"/>
            <w:tcBorders>
              <w:top w:val="single" w:sz="18" w:space="0" w:color="auto"/>
              <w:bottom w:val="nil"/>
            </w:tcBorders>
            <w:vAlign w:val="center"/>
          </w:tcPr>
          <w:p w14:paraId="512F3720" w14:textId="77777777" w:rsidR="00FA4342" w:rsidRPr="00A77203" w:rsidRDefault="00FA4342" w:rsidP="00742F7F">
            <w:pPr>
              <w:pStyle w:val="3TxtFT"/>
              <w:spacing w:after="0" w:line="240" w:lineRule="auto"/>
            </w:pPr>
            <w:r w:rsidRPr="00A77203">
              <w:t>OPC</w:t>
            </w:r>
          </w:p>
        </w:tc>
        <w:tc>
          <w:tcPr>
            <w:tcW w:w="927" w:type="dxa"/>
            <w:tcBorders>
              <w:top w:val="single" w:sz="18" w:space="0" w:color="auto"/>
              <w:bottom w:val="nil"/>
            </w:tcBorders>
            <w:vAlign w:val="center"/>
          </w:tcPr>
          <w:p w14:paraId="1B62A6D6" w14:textId="77777777" w:rsidR="00FA4342" w:rsidRPr="00A77203" w:rsidRDefault="00FA4342" w:rsidP="00742F7F">
            <w:pPr>
              <w:pStyle w:val="3TxtFT"/>
              <w:spacing w:after="0" w:line="240" w:lineRule="auto"/>
            </w:pPr>
            <w:r w:rsidRPr="00A77203">
              <w:t>Calcined clay</w:t>
            </w:r>
          </w:p>
        </w:tc>
        <w:tc>
          <w:tcPr>
            <w:tcW w:w="1061" w:type="dxa"/>
            <w:tcBorders>
              <w:top w:val="single" w:sz="18" w:space="0" w:color="auto"/>
              <w:bottom w:val="nil"/>
            </w:tcBorders>
            <w:vAlign w:val="center"/>
          </w:tcPr>
          <w:p w14:paraId="32A71BE9" w14:textId="77777777" w:rsidR="00FA4342" w:rsidRPr="00A77203" w:rsidRDefault="00FA4342" w:rsidP="00742F7F">
            <w:pPr>
              <w:pStyle w:val="3TxtFT"/>
              <w:spacing w:after="0" w:line="240" w:lineRule="auto"/>
            </w:pPr>
            <w:r w:rsidRPr="00A77203">
              <w:t>Limestone</w:t>
            </w:r>
          </w:p>
        </w:tc>
        <w:tc>
          <w:tcPr>
            <w:tcW w:w="894" w:type="dxa"/>
            <w:tcBorders>
              <w:top w:val="single" w:sz="18" w:space="0" w:color="auto"/>
              <w:bottom w:val="nil"/>
            </w:tcBorders>
            <w:vAlign w:val="center"/>
          </w:tcPr>
          <w:p w14:paraId="4FE68E03" w14:textId="77777777" w:rsidR="00FA4342" w:rsidRPr="00A77203" w:rsidRDefault="00FA4342" w:rsidP="00742F7F">
            <w:pPr>
              <w:pStyle w:val="3TxtFT"/>
              <w:spacing w:after="0" w:line="240" w:lineRule="auto"/>
            </w:pPr>
            <w:r w:rsidRPr="00A77203">
              <w:t>Gypsum</w:t>
            </w:r>
          </w:p>
        </w:tc>
        <w:tc>
          <w:tcPr>
            <w:tcW w:w="1161" w:type="dxa"/>
            <w:tcBorders>
              <w:top w:val="single" w:sz="18" w:space="0" w:color="auto"/>
              <w:bottom w:val="nil"/>
            </w:tcBorders>
            <w:vAlign w:val="center"/>
          </w:tcPr>
          <w:p w14:paraId="5AE2F728" w14:textId="77777777" w:rsidR="00FA4342" w:rsidRPr="00A77203" w:rsidRDefault="00FA4342" w:rsidP="00742F7F">
            <w:pPr>
              <w:pStyle w:val="3TxtFT"/>
              <w:spacing w:after="0" w:line="240" w:lineRule="auto"/>
            </w:pPr>
            <w:r w:rsidRPr="00A77203">
              <w:t>Cenosphere</w:t>
            </w:r>
          </w:p>
        </w:tc>
        <w:tc>
          <w:tcPr>
            <w:tcW w:w="826" w:type="dxa"/>
            <w:tcBorders>
              <w:top w:val="single" w:sz="18" w:space="0" w:color="auto"/>
              <w:bottom w:val="nil"/>
            </w:tcBorders>
            <w:vAlign w:val="center"/>
          </w:tcPr>
          <w:p w14:paraId="5030B337" w14:textId="77777777" w:rsidR="00FA4342" w:rsidRPr="00A77203" w:rsidRDefault="00FA4342" w:rsidP="00742F7F">
            <w:pPr>
              <w:pStyle w:val="3TxtFT"/>
              <w:spacing w:after="0" w:line="240" w:lineRule="auto"/>
            </w:pPr>
            <w:r w:rsidRPr="00A77203">
              <w:t>Silica fume</w:t>
            </w:r>
          </w:p>
        </w:tc>
        <w:tc>
          <w:tcPr>
            <w:tcW w:w="826" w:type="dxa"/>
            <w:tcBorders>
              <w:top w:val="single" w:sz="18" w:space="0" w:color="auto"/>
              <w:bottom w:val="nil"/>
            </w:tcBorders>
            <w:vAlign w:val="center"/>
          </w:tcPr>
          <w:p w14:paraId="77581E38" w14:textId="77777777" w:rsidR="00FA4342" w:rsidRPr="00A77203" w:rsidRDefault="00FA4342" w:rsidP="00742F7F">
            <w:pPr>
              <w:pStyle w:val="3TxtFT"/>
              <w:spacing w:after="0" w:line="240" w:lineRule="auto"/>
            </w:pPr>
            <w:r w:rsidRPr="00A77203">
              <w:t>Water</w:t>
            </w:r>
          </w:p>
        </w:tc>
        <w:tc>
          <w:tcPr>
            <w:tcW w:w="1560" w:type="dxa"/>
            <w:tcBorders>
              <w:top w:val="single" w:sz="18" w:space="0" w:color="auto"/>
              <w:bottom w:val="nil"/>
            </w:tcBorders>
            <w:vAlign w:val="center"/>
          </w:tcPr>
          <w:p w14:paraId="0A8C3100" w14:textId="77777777" w:rsidR="00FA4342" w:rsidRPr="00A77203" w:rsidRDefault="00FA4342" w:rsidP="00742F7F">
            <w:pPr>
              <w:pStyle w:val="3TxtFT"/>
              <w:spacing w:after="0" w:line="240" w:lineRule="auto"/>
            </w:pPr>
            <w:r w:rsidRPr="00A77203">
              <w:t>Superplasticizier</w:t>
            </w:r>
          </w:p>
        </w:tc>
      </w:tr>
      <w:tr w:rsidR="00FA4342" w:rsidRPr="00A77203" w14:paraId="05C64B71" w14:textId="77777777" w:rsidTr="004C7895">
        <w:trPr>
          <w:jc w:val="center"/>
        </w:trPr>
        <w:tc>
          <w:tcPr>
            <w:tcW w:w="1170" w:type="dxa"/>
            <w:tcBorders>
              <w:top w:val="single" w:sz="18" w:space="0" w:color="auto"/>
              <w:bottom w:val="nil"/>
            </w:tcBorders>
            <w:shd w:val="clear" w:color="auto" w:fill="auto"/>
            <w:vAlign w:val="center"/>
          </w:tcPr>
          <w:p w14:paraId="1E720EFA" w14:textId="77777777" w:rsidR="00FA4342" w:rsidRPr="00A77203" w:rsidRDefault="00FA4342" w:rsidP="00742F7F">
            <w:pPr>
              <w:pStyle w:val="3TxtFT"/>
              <w:spacing w:after="0" w:line="240" w:lineRule="auto"/>
            </w:pPr>
            <w:r w:rsidRPr="00A77203">
              <w:t>CO</w:t>
            </w:r>
            <w:r w:rsidRPr="00A77203">
              <w:rPr>
                <w:vertAlign w:val="subscript"/>
              </w:rPr>
              <w:t xml:space="preserve">2 </w:t>
            </w:r>
            <w:r w:rsidRPr="00A77203">
              <w:t>emission (kg/kg)</w:t>
            </w:r>
          </w:p>
        </w:tc>
        <w:tc>
          <w:tcPr>
            <w:tcW w:w="708" w:type="dxa"/>
            <w:tcBorders>
              <w:top w:val="single" w:sz="18" w:space="0" w:color="auto"/>
              <w:bottom w:val="nil"/>
            </w:tcBorders>
            <w:vAlign w:val="center"/>
          </w:tcPr>
          <w:p w14:paraId="18B53E93" w14:textId="77777777" w:rsidR="00FA4342" w:rsidRPr="00A77203" w:rsidRDefault="00FA4342" w:rsidP="00742F7F">
            <w:pPr>
              <w:pStyle w:val="3TxtFT"/>
              <w:spacing w:after="0" w:line="240" w:lineRule="auto"/>
            </w:pPr>
            <w:r w:rsidRPr="00A77203">
              <w:t>0.88</w:t>
            </w:r>
          </w:p>
        </w:tc>
        <w:tc>
          <w:tcPr>
            <w:tcW w:w="927" w:type="dxa"/>
            <w:tcBorders>
              <w:top w:val="single" w:sz="18" w:space="0" w:color="auto"/>
              <w:bottom w:val="nil"/>
            </w:tcBorders>
            <w:vAlign w:val="center"/>
          </w:tcPr>
          <w:p w14:paraId="7C2E5841" w14:textId="77777777" w:rsidR="00FA4342" w:rsidRPr="00A77203" w:rsidRDefault="00FA4342" w:rsidP="00742F7F">
            <w:pPr>
              <w:pStyle w:val="3TxtFT"/>
              <w:spacing w:after="0" w:line="240" w:lineRule="auto"/>
            </w:pPr>
            <w:r w:rsidRPr="00A77203">
              <w:t>0.11</w:t>
            </w:r>
          </w:p>
        </w:tc>
        <w:tc>
          <w:tcPr>
            <w:tcW w:w="1061" w:type="dxa"/>
            <w:tcBorders>
              <w:top w:val="single" w:sz="18" w:space="0" w:color="auto"/>
              <w:bottom w:val="nil"/>
            </w:tcBorders>
            <w:vAlign w:val="center"/>
          </w:tcPr>
          <w:p w14:paraId="18FCA110" w14:textId="77777777" w:rsidR="00FA4342" w:rsidRPr="00A77203" w:rsidRDefault="00FA4342" w:rsidP="00742F7F">
            <w:pPr>
              <w:pStyle w:val="3TxtFT"/>
              <w:spacing w:after="0" w:line="240" w:lineRule="auto"/>
            </w:pPr>
            <w:r w:rsidRPr="00A77203">
              <w:t>0.003</w:t>
            </w:r>
          </w:p>
        </w:tc>
        <w:tc>
          <w:tcPr>
            <w:tcW w:w="894" w:type="dxa"/>
            <w:tcBorders>
              <w:top w:val="single" w:sz="18" w:space="0" w:color="auto"/>
              <w:bottom w:val="nil"/>
            </w:tcBorders>
            <w:vAlign w:val="center"/>
          </w:tcPr>
          <w:p w14:paraId="2EBBA892" w14:textId="77777777" w:rsidR="00FA4342" w:rsidRPr="00A77203" w:rsidRDefault="00FA4342" w:rsidP="00742F7F">
            <w:pPr>
              <w:pStyle w:val="3TxtFT"/>
              <w:spacing w:after="0" w:line="240" w:lineRule="auto"/>
            </w:pPr>
            <w:r w:rsidRPr="00A77203">
              <w:t>0.11</w:t>
            </w:r>
          </w:p>
        </w:tc>
        <w:tc>
          <w:tcPr>
            <w:tcW w:w="1161" w:type="dxa"/>
            <w:tcBorders>
              <w:top w:val="single" w:sz="18" w:space="0" w:color="auto"/>
              <w:bottom w:val="nil"/>
            </w:tcBorders>
            <w:vAlign w:val="center"/>
          </w:tcPr>
          <w:p w14:paraId="703EC6FF" w14:textId="77777777" w:rsidR="00FA4342" w:rsidRPr="00A77203" w:rsidRDefault="00FA4342" w:rsidP="00742F7F">
            <w:pPr>
              <w:pStyle w:val="3TxtFT"/>
              <w:spacing w:after="0" w:line="240" w:lineRule="auto"/>
            </w:pPr>
            <w:r w:rsidRPr="00A77203">
              <w:t>0</w:t>
            </w:r>
          </w:p>
        </w:tc>
        <w:tc>
          <w:tcPr>
            <w:tcW w:w="826" w:type="dxa"/>
            <w:tcBorders>
              <w:top w:val="single" w:sz="18" w:space="0" w:color="auto"/>
              <w:bottom w:val="nil"/>
            </w:tcBorders>
            <w:vAlign w:val="center"/>
          </w:tcPr>
          <w:p w14:paraId="33651C4C" w14:textId="77777777" w:rsidR="00FA4342" w:rsidRPr="00A77203" w:rsidRDefault="00FA4342" w:rsidP="00742F7F">
            <w:pPr>
              <w:pStyle w:val="3TxtFT"/>
              <w:spacing w:after="0" w:line="240" w:lineRule="auto"/>
            </w:pPr>
            <w:r w:rsidRPr="00A77203">
              <w:t>0</w:t>
            </w:r>
          </w:p>
        </w:tc>
        <w:tc>
          <w:tcPr>
            <w:tcW w:w="826" w:type="dxa"/>
            <w:tcBorders>
              <w:top w:val="single" w:sz="18" w:space="0" w:color="auto"/>
              <w:bottom w:val="nil"/>
            </w:tcBorders>
            <w:vAlign w:val="center"/>
          </w:tcPr>
          <w:p w14:paraId="48FB6C98" w14:textId="77777777" w:rsidR="00FA4342" w:rsidRPr="00A77203" w:rsidRDefault="00FA4342" w:rsidP="00742F7F">
            <w:pPr>
              <w:pStyle w:val="3TxtFT"/>
              <w:spacing w:after="0" w:line="240" w:lineRule="auto"/>
            </w:pPr>
            <w:r w:rsidRPr="00A77203">
              <w:t>0</w:t>
            </w:r>
          </w:p>
        </w:tc>
        <w:tc>
          <w:tcPr>
            <w:tcW w:w="1560" w:type="dxa"/>
            <w:tcBorders>
              <w:top w:val="single" w:sz="18" w:space="0" w:color="auto"/>
              <w:bottom w:val="nil"/>
            </w:tcBorders>
            <w:vAlign w:val="center"/>
          </w:tcPr>
          <w:p w14:paraId="7081ED04" w14:textId="77777777" w:rsidR="00FA4342" w:rsidRPr="00A77203" w:rsidRDefault="00FA4342" w:rsidP="00742F7F">
            <w:pPr>
              <w:pStyle w:val="3TxtFT"/>
              <w:spacing w:after="0" w:line="240" w:lineRule="auto"/>
            </w:pPr>
            <w:r w:rsidRPr="00A77203">
              <w:t>1.31</w:t>
            </w:r>
          </w:p>
        </w:tc>
      </w:tr>
      <w:tr w:rsidR="00FA4342" w:rsidRPr="00A77203" w14:paraId="23D5ECD8" w14:textId="77777777" w:rsidTr="004C7895">
        <w:trPr>
          <w:jc w:val="center"/>
        </w:trPr>
        <w:tc>
          <w:tcPr>
            <w:tcW w:w="1170" w:type="dxa"/>
            <w:tcBorders>
              <w:top w:val="nil"/>
            </w:tcBorders>
            <w:shd w:val="clear" w:color="auto" w:fill="auto"/>
            <w:vAlign w:val="center"/>
          </w:tcPr>
          <w:p w14:paraId="2348DFF5" w14:textId="77777777" w:rsidR="00FA4342" w:rsidRPr="00A77203" w:rsidRDefault="00FA4342" w:rsidP="00742F7F">
            <w:pPr>
              <w:pStyle w:val="3TxtFT"/>
              <w:spacing w:after="0" w:line="240" w:lineRule="auto"/>
            </w:pPr>
            <w:r w:rsidRPr="00A77203">
              <w:t>Energy consumption (MJ/kg)</w:t>
            </w:r>
          </w:p>
        </w:tc>
        <w:tc>
          <w:tcPr>
            <w:tcW w:w="708" w:type="dxa"/>
            <w:tcBorders>
              <w:top w:val="nil"/>
            </w:tcBorders>
            <w:vAlign w:val="center"/>
          </w:tcPr>
          <w:p w14:paraId="3DC46C6E" w14:textId="77777777" w:rsidR="00FA4342" w:rsidRPr="00A77203" w:rsidRDefault="00FA4342" w:rsidP="00742F7F">
            <w:pPr>
              <w:pStyle w:val="3TxtFT"/>
              <w:spacing w:after="0" w:line="240" w:lineRule="auto"/>
            </w:pPr>
            <w:r w:rsidRPr="00A77203">
              <w:t>3.60</w:t>
            </w:r>
          </w:p>
        </w:tc>
        <w:tc>
          <w:tcPr>
            <w:tcW w:w="927" w:type="dxa"/>
            <w:tcBorders>
              <w:top w:val="nil"/>
            </w:tcBorders>
            <w:vAlign w:val="center"/>
          </w:tcPr>
          <w:p w14:paraId="33809B2B" w14:textId="77777777" w:rsidR="00FA4342" w:rsidRPr="00A77203" w:rsidRDefault="00FA4342" w:rsidP="00742F7F">
            <w:pPr>
              <w:pStyle w:val="3TxtFT"/>
              <w:spacing w:after="0" w:line="240" w:lineRule="auto"/>
            </w:pPr>
            <w:r w:rsidRPr="00A77203">
              <w:t>1.67</w:t>
            </w:r>
          </w:p>
        </w:tc>
        <w:tc>
          <w:tcPr>
            <w:tcW w:w="1061" w:type="dxa"/>
            <w:tcBorders>
              <w:top w:val="nil"/>
            </w:tcBorders>
            <w:vAlign w:val="center"/>
          </w:tcPr>
          <w:p w14:paraId="67CD86FA" w14:textId="77777777" w:rsidR="00FA4342" w:rsidRPr="00A77203" w:rsidRDefault="00FA4342" w:rsidP="00742F7F">
            <w:pPr>
              <w:pStyle w:val="3TxtFT"/>
              <w:spacing w:after="0" w:line="240" w:lineRule="auto"/>
            </w:pPr>
            <w:r w:rsidRPr="00A77203">
              <w:t>0.04</w:t>
            </w:r>
          </w:p>
        </w:tc>
        <w:tc>
          <w:tcPr>
            <w:tcW w:w="894" w:type="dxa"/>
            <w:tcBorders>
              <w:top w:val="nil"/>
            </w:tcBorders>
            <w:vAlign w:val="center"/>
          </w:tcPr>
          <w:p w14:paraId="52C0142A" w14:textId="77777777" w:rsidR="00FA4342" w:rsidRPr="00A77203" w:rsidRDefault="00FA4342" w:rsidP="00742F7F">
            <w:pPr>
              <w:pStyle w:val="3TxtFT"/>
              <w:spacing w:after="0" w:line="240" w:lineRule="auto"/>
            </w:pPr>
            <w:r w:rsidRPr="00A77203">
              <w:t>1.64</w:t>
            </w:r>
          </w:p>
        </w:tc>
        <w:tc>
          <w:tcPr>
            <w:tcW w:w="1161" w:type="dxa"/>
            <w:tcBorders>
              <w:top w:val="nil"/>
            </w:tcBorders>
            <w:vAlign w:val="center"/>
          </w:tcPr>
          <w:p w14:paraId="2DD265F4" w14:textId="77777777" w:rsidR="00FA4342" w:rsidRPr="00A77203" w:rsidRDefault="00FA4342" w:rsidP="00742F7F">
            <w:pPr>
              <w:pStyle w:val="3TxtFT"/>
              <w:spacing w:after="0" w:line="240" w:lineRule="auto"/>
            </w:pPr>
            <w:r w:rsidRPr="00A77203">
              <w:t>0</w:t>
            </w:r>
          </w:p>
        </w:tc>
        <w:tc>
          <w:tcPr>
            <w:tcW w:w="826" w:type="dxa"/>
            <w:tcBorders>
              <w:top w:val="nil"/>
            </w:tcBorders>
            <w:vAlign w:val="center"/>
          </w:tcPr>
          <w:p w14:paraId="7B9DFB2F" w14:textId="77777777" w:rsidR="00FA4342" w:rsidRPr="00A77203" w:rsidRDefault="00FA4342" w:rsidP="00742F7F">
            <w:pPr>
              <w:pStyle w:val="3TxtFT"/>
              <w:spacing w:after="0" w:line="240" w:lineRule="auto"/>
            </w:pPr>
            <w:r w:rsidRPr="00A77203">
              <w:t>0</w:t>
            </w:r>
          </w:p>
        </w:tc>
        <w:tc>
          <w:tcPr>
            <w:tcW w:w="826" w:type="dxa"/>
            <w:tcBorders>
              <w:top w:val="nil"/>
            </w:tcBorders>
            <w:vAlign w:val="center"/>
          </w:tcPr>
          <w:p w14:paraId="76BA2718" w14:textId="77777777" w:rsidR="00FA4342" w:rsidRPr="00A77203" w:rsidRDefault="00FA4342" w:rsidP="00742F7F">
            <w:pPr>
              <w:pStyle w:val="3TxtFT"/>
              <w:spacing w:after="0" w:line="240" w:lineRule="auto"/>
            </w:pPr>
            <w:r w:rsidRPr="00A77203">
              <w:t>0.2</w:t>
            </w:r>
          </w:p>
        </w:tc>
        <w:tc>
          <w:tcPr>
            <w:tcW w:w="1560" w:type="dxa"/>
            <w:tcBorders>
              <w:top w:val="nil"/>
            </w:tcBorders>
            <w:vAlign w:val="center"/>
          </w:tcPr>
          <w:p w14:paraId="5E7AA8A5" w14:textId="77777777" w:rsidR="00FA4342" w:rsidRPr="00A77203" w:rsidRDefault="00FA4342" w:rsidP="00742F7F">
            <w:pPr>
              <w:pStyle w:val="3TxtFT"/>
              <w:spacing w:after="0" w:line="240" w:lineRule="auto"/>
            </w:pPr>
            <w:r w:rsidRPr="00A77203">
              <w:t>29.4</w:t>
            </w:r>
          </w:p>
        </w:tc>
      </w:tr>
    </w:tbl>
    <w:p w14:paraId="39970E71" w14:textId="3233D7D9" w:rsidR="00943078" w:rsidRPr="00A77203" w:rsidRDefault="008741C9">
      <w:pPr>
        <w:pStyle w:val="2CapFT"/>
        <w:spacing w:before="120" w:after="240"/>
      </w:pPr>
      <w:bookmarkStart w:id="8" w:name="_Ref118534143"/>
      <w:r w:rsidRPr="00A77203">
        <w:lastRenderedPageBreak/>
        <w:t xml:space="preserve">Table </w:t>
      </w:r>
      <w:r w:rsidRPr="00A77203">
        <w:fldChar w:fldCharType="begin"/>
      </w:r>
      <w:r w:rsidRPr="00A77203">
        <w:instrText xml:space="preserve"> SEQ Table \* ARABIC </w:instrText>
      </w:r>
      <w:r w:rsidRPr="00A77203">
        <w:fldChar w:fldCharType="separate"/>
      </w:r>
      <w:r w:rsidR="005F35E2" w:rsidRPr="00A77203">
        <w:rPr>
          <w:noProof/>
        </w:rPr>
        <w:t>5</w:t>
      </w:r>
      <w:r w:rsidRPr="00A77203">
        <w:fldChar w:fldCharType="end"/>
      </w:r>
      <w:bookmarkEnd w:id="8"/>
      <w:r w:rsidRPr="00A77203">
        <w:t xml:space="preserve"> Critical pore structure parameters from MIP test results</w:t>
      </w:r>
    </w:p>
    <w:tbl>
      <w:tblPr>
        <w:tblW w:w="5000" w:type="pct"/>
        <w:jc w:val="center"/>
        <w:tblBorders>
          <w:top w:val="single" w:sz="18" w:space="0" w:color="auto"/>
          <w:bottom w:val="single" w:sz="18" w:space="0" w:color="auto"/>
        </w:tblBorders>
        <w:tblLook w:val="04A0" w:firstRow="1" w:lastRow="0" w:firstColumn="1" w:lastColumn="0" w:noHBand="0" w:noVBand="1"/>
      </w:tblPr>
      <w:tblGrid>
        <w:gridCol w:w="1041"/>
        <w:gridCol w:w="1053"/>
        <w:gridCol w:w="1183"/>
        <w:gridCol w:w="1354"/>
        <w:gridCol w:w="1141"/>
        <w:gridCol w:w="1482"/>
        <w:gridCol w:w="1052"/>
      </w:tblGrid>
      <w:tr w:rsidR="00943078" w:rsidRPr="00A77203" w14:paraId="37D3B34A" w14:textId="77777777">
        <w:trPr>
          <w:jc w:val="center"/>
        </w:trPr>
        <w:tc>
          <w:tcPr>
            <w:tcW w:w="627" w:type="pct"/>
            <w:vMerge w:val="restart"/>
            <w:tcBorders>
              <w:top w:val="single" w:sz="18" w:space="0" w:color="auto"/>
              <w:right w:val="nil"/>
            </w:tcBorders>
            <w:shd w:val="clear" w:color="auto" w:fill="auto"/>
            <w:vAlign w:val="center"/>
          </w:tcPr>
          <w:p w14:paraId="7311C64F" w14:textId="77777777" w:rsidR="00943078" w:rsidRPr="00A77203" w:rsidRDefault="008741C9" w:rsidP="00051BD1">
            <w:pPr>
              <w:pStyle w:val="3TxtFT"/>
              <w:spacing w:after="0" w:line="240" w:lineRule="auto"/>
            </w:pPr>
            <w:r w:rsidRPr="00A77203">
              <w:t>Group</w:t>
            </w:r>
          </w:p>
        </w:tc>
        <w:tc>
          <w:tcPr>
            <w:tcW w:w="2161" w:type="pct"/>
            <w:gridSpan w:val="3"/>
            <w:tcBorders>
              <w:top w:val="single" w:sz="18" w:space="0" w:color="auto"/>
              <w:left w:val="nil"/>
              <w:bottom w:val="nil"/>
            </w:tcBorders>
            <w:vAlign w:val="center"/>
          </w:tcPr>
          <w:p w14:paraId="0BF1CCEC" w14:textId="77777777" w:rsidR="00943078" w:rsidRPr="00A77203" w:rsidRDefault="008741C9" w:rsidP="00051BD1">
            <w:pPr>
              <w:pStyle w:val="3TxtFT"/>
              <w:spacing w:after="0" w:line="240" w:lineRule="auto"/>
            </w:pPr>
            <w:r w:rsidRPr="00A77203">
              <w:t>Day 3</w:t>
            </w:r>
          </w:p>
        </w:tc>
        <w:tc>
          <w:tcPr>
            <w:tcW w:w="2212" w:type="pct"/>
            <w:gridSpan w:val="3"/>
            <w:tcBorders>
              <w:top w:val="single" w:sz="18" w:space="0" w:color="auto"/>
              <w:bottom w:val="nil"/>
            </w:tcBorders>
            <w:vAlign w:val="center"/>
          </w:tcPr>
          <w:p w14:paraId="564F35E7" w14:textId="77777777" w:rsidR="00943078" w:rsidRPr="00A77203" w:rsidRDefault="008741C9" w:rsidP="00051BD1">
            <w:pPr>
              <w:pStyle w:val="3TxtFT"/>
              <w:spacing w:after="0" w:line="240" w:lineRule="auto"/>
            </w:pPr>
            <w:r w:rsidRPr="00A77203">
              <w:t>Day 28</w:t>
            </w:r>
          </w:p>
        </w:tc>
      </w:tr>
      <w:tr w:rsidR="00943078" w:rsidRPr="00A77203" w14:paraId="750A1F30" w14:textId="77777777">
        <w:trPr>
          <w:jc w:val="center"/>
        </w:trPr>
        <w:tc>
          <w:tcPr>
            <w:tcW w:w="627" w:type="pct"/>
            <w:vMerge/>
            <w:tcBorders>
              <w:bottom w:val="single" w:sz="18" w:space="0" w:color="auto"/>
            </w:tcBorders>
            <w:shd w:val="clear" w:color="auto" w:fill="auto"/>
            <w:vAlign w:val="center"/>
          </w:tcPr>
          <w:p w14:paraId="4F91E597" w14:textId="77777777" w:rsidR="00943078" w:rsidRPr="00A77203" w:rsidRDefault="00943078" w:rsidP="00051BD1">
            <w:pPr>
              <w:pStyle w:val="3TxtFT"/>
              <w:spacing w:after="0" w:line="240" w:lineRule="auto"/>
            </w:pPr>
          </w:p>
        </w:tc>
        <w:tc>
          <w:tcPr>
            <w:tcW w:w="634" w:type="pct"/>
            <w:tcBorders>
              <w:top w:val="nil"/>
              <w:bottom w:val="single" w:sz="18" w:space="0" w:color="auto"/>
            </w:tcBorders>
            <w:vAlign w:val="center"/>
          </w:tcPr>
          <w:p w14:paraId="2B21A52D" w14:textId="77777777" w:rsidR="00943078" w:rsidRPr="00A77203" w:rsidRDefault="008741C9" w:rsidP="00051BD1">
            <w:pPr>
              <w:pStyle w:val="3TxtFT"/>
              <w:spacing w:after="0" w:line="240" w:lineRule="auto"/>
            </w:pPr>
            <w:r w:rsidRPr="00A77203">
              <w:t>Overall porosity</w:t>
            </w:r>
            <w:r w:rsidRPr="00A77203">
              <w:br/>
              <w:t>(%)</w:t>
            </w:r>
          </w:p>
        </w:tc>
        <w:tc>
          <w:tcPr>
            <w:tcW w:w="712" w:type="pct"/>
            <w:tcBorders>
              <w:top w:val="nil"/>
              <w:bottom w:val="single" w:sz="18" w:space="0" w:color="auto"/>
            </w:tcBorders>
            <w:vAlign w:val="center"/>
          </w:tcPr>
          <w:p w14:paraId="44CA8896" w14:textId="77777777" w:rsidR="00943078" w:rsidRPr="00A77203" w:rsidRDefault="008741C9" w:rsidP="00051BD1">
            <w:pPr>
              <w:pStyle w:val="3TxtFT"/>
              <w:spacing w:after="0" w:line="240" w:lineRule="auto"/>
            </w:pPr>
            <w:r w:rsidRPr="00A77203">
              <w:t>Intrudable porosity</w:t>
            </w:r>
            <w:r w:rsidRPr="00A77203">
              <w:br/>
              <w:t>(%)</w:t>
            </w:r>
          </w:p>
        </w:tc>
        <w:tc>
          <w:tcPr>
            <w:tcW w:w="815" w:type="pct"/>
            <w:tcBorders>
              <w:top w:val="nil"/>
              <w:bottom w:val="single" w:sz="18" w:space="0" w:color="auto"/>
            </w:tcBorders>
            <w:vAlign w:val="center"/>
          </w:tcPr>
          <w:p w14:paraId="28E6C925" w14:textId="77777777" w:rsidR="00943078" w:rsidRPr="00A77203" w:rsidRDefault="008741C9" w:rsidP="00051BD1">
            <w:pPr>
              <w:pStyle w:val="3TxtFT"/>
              <w:spacing w:after="0" w:line="240" w:lineRule="auto"/>
            </w:pPr>
            <w:r w:rsidRPr="00A77203">
              <w:t>Critical pore diameter</w:t>
            </w:r>
            <w:r w:rsidRPr="00A77203">
              <w:br/>
              <w:t>(um)</w:t>
            </w:r>
          </w:p>
        </w:tc>
        <w:tc>
          <w:tcPr>
            <w:tcW w:w="687" w:type="pct"/>
            <w:tcBorders>
              <w:top w:val="nil"/>
              <w:bottom w:val="single" w:sz="18" w:space="0" w:color="auto"/>
            </w:tcBorders>
            <w:vAlign w:val="center"/>
          </w:tcPr>
          <w:p w14:paraId="38BF6470" w14:textId="77777777" w:rsidR="00943078" w:rsidRPr="00A77203" w:rsidRDefault="008741C9" w:rsidP="00051BD1">
            <w:pPr>
              <w:pStyle w:val="3TxtFT"/>
              <w:spacing w:after="0" w:line="240" w:lineRule="auto"/>
            </w:pPr>
            <w:r w:rsidRPr="00A77203">
              <w:t>Overall porosity</w:t>
            </w:r>
            <w:r w:rsidRPr="00A77203">
              <w:br/>
              <w:t>(%)</w:t>
            </w:r>
          </w:p>
        </w:tc>
        <w:tc>
          <w:tcPr>
            <w:tcW w:w="892" w:type="pct"/>
            <w:tcBorders>
              <w:top w:val="nil"/>
              <w:bottom w:val="single" w:sz="18" w:space="0" w:color="auto"/>
            </w:tcBorders>
            <w:vAlign w:val="center"/>
          </w:tcPr>
          <w:p w14:paraId="217CE7EB" w14:textId="77777777" w:rsidR="00943078" w:rsidRPr="00A77203" w:rsidRDefault="008741C9" w:rsidP="00051BD1">
            <w:pPr>
              <w:pStyle w:val="3TxtFT"/>
              <w:spacing w:after="0" w:line="240" w:lineRule="auto"/>
            </w:pPr>
            <w:r w:rsidRPr="00A77203">
              <w:t>Intrudable porosity</w:t>
            </w:r>
            <w:r w:rsidRPr="00A77203">
              <w:br/>
              <w:t>(%)</w:t>
            </w:r>
          </w:p>
        </w:tc>
        <w:tc>
          <w:tcPr>
            <w:tcW w:w="633" w:type="pct"/>
            <w:tcBorders>
              <w:top w:val="nil"/>
              <w:bottom w:val="single" w:sz="18" w:space="0" w:color="auto"/>
            </w:tcBorders>
            <w:vAlign w:val="center"/>
          </w:tcPr>
          <w:p w14:paraId="4FD9E3EF" w14:textId="77777777" w:rsidR="00943078" w:rsidRPr="00A77203" w:rsidRDefault="008741C9" w:rsidP="00051BD1">
            <w:pPr>
              <w:pStyle w:val="3TxtFT"/>
              <w:spacing w:after="0" w:line="240" w:lineRule="auto"/>
            </w:pPr>
            <w:r w:rsidRPr="00A77203">
              <w:t>Critical pore diameter</w:t>
            </w:r>
            <w:r w:rsidRPr="00A77203">
              <w:br/>
              <w:t>(um)</w:t>
            </w:r>
          </w:p>
        </w:tc>
      </w:tr>
      <w:tr w:rsidR="00943078" w:rsidRPr="00A77203" w14:paraId="3706812A" w14:textId="77777777">
        <w:trPr>
          <w:jc w:val="center"/>
        </w:trPr>
        <w:tc>
          <w:tcPr>
            <w:tcW w:w="627" w:type="pct"/>
            <w:tcBorders>
              <w:top w:val="single" w:sz="18" w:space="0" w:color="auto"/>
              <w:bottom w:val="nil"/>
            </w:tcBorders>
            <w:shd w:val="clear" w:color="auto" w:fill="auto"/>
            <w:vAlign w:val="center"/>
          </w:tcPr>
          <w:p w14:paraId="205B6CB3" w14:textId="77777777" w:rsidR="00943078" w:rsidRPr="00A77203" w:rsidRDefault="008741C9" w:rsidP="00051BD1">
            <w:pPr>
              <w:pStyle w:val="3TxtFT"/>
              <w:spacing w:after="0" w:line="240" w:lineRule="auto"/>
            </w:pPr>
            <w:r w:rsidRPr="00A77203">
              <w:t>ULCC</w:t>
            </w:r>
          </w:p>
        </w:tc>
        <w:tc>
          <w:tcPr>
            <w:tcW w:w="634" w:type="pct"/>
            <w:tcBorders>
              <w:top w:val="single" w:sz="18" w:space="0" w:color="auto"/>
              <w:bottom w:val="nil"/>
            </w:tcBorders>
            <w:vAlign w:val="center"/>
          </w:tcPr>
          <w:p w14:paraId="6E65D708" w14:textId="77777777" w:rsidR="00943078" w:rsidRPr="00A77203" w:rsidRDefault="008741C9" w:rsidP="00051BD1">
            <w:pPr>
              <w:pStyle w:val="3TxtFT"/>
              <w:spacing w:after="0" w:line="240" w:lineRule="auto"/>
            </w:pPr>
            <w:r w:rsidRPr="00A77203">
              <w:t>44.59</w:t>
            </w:r>
          </w:p>
        </w:tc>
        <w:tc>
          <w:tcPr>
            <w:tcW w:w="712" w:type="pct"/>
            <w:tcBorders>
              <w:top w:val="single" w:sz="18" w:space="0" w:color="auto"/>
              <w:bottom w:val="nil"/>
            </w:tcBorders>
          </w:tcPr>
          <w:p w14:paraId="53F73D19" w14:textId="77777777" w:rsidR="00943078" w:rsidRPr="00A77203" w:rsidRDefault="008741C9" w:rsidP="00051BD1">
            <w:pPr>
              <w:pStyle w:val="3TxtFT"/>
              <w:spacing w:after="0" w:line="240" w:lineRule="auto"/>
            </w:pPr>
            <w:r w:rsidRPr="00A77203">
              <w:t>31.76</w:t>
            </w:r>
          </w:p>
        </w:tc>
        <w:tc>
          <w:tcPr>
            <w:tcW w:w="815" w:type="pct"/>
            <w:tcBorders>
              <w:top w:val="single" w:sz="18" w:space="0" w:color="auto"/>
              <w:bottom w:val="nil"/>
            </w:tcBorders>
          </w:tcPr>
          <w:p w14:paraId="4EEFD733" w14:textId="77777777" w:rsidR="00943078" w:rsidRPr="00A77203" w:rsidRDefault="008741C9" w:rsidP="00051BD1">
            <w:pPr>
              <w:pStyle w:val="3TxtFT"/>
              <w:spacing w:after="0" w:line="240" w:lineRule="auto"/>
            </w:pPr>
            <w:r w:rsidRPr="00A77203">
              <w:t>0.03530</w:t>
            </w:r>
          </w:p>
        </w:tc>
        <w:tc>
          <w:tcPr>
            <w:tcW w:w="687" w:type="pct"/>
            <w:tcBorders>
              <w:top w:val="single" w:sz="18" w:space="0" w:color="auto"/>
              <w:bottom w:val="nil"/>
            </w:tcBorders>
          </w:tcPr>
          <w:p w14:paraId="621FA7AD" w14:textId="77777777" w:rsidR="00943078" w:rsidRPr="00A77203" w:rsidRDefault="008741C9" w:rsidP="00051BD1">
            <w:pPr>
              <w:pStyle w:val="3TxtFT"/>
              <w:spacing w:after="0" w:line="240" w:lineRule="auto"/>
            </w:pPr>
            <w:r w:rsidRPr="00A77203">
              <w:t>42.48</w:t>
            </w:r>
          </w:p>
        </w:tc>
        <w:tc>
          <w:tcPr>
            <w:tcW w:w="892" w:type="pct"/>
            <w:tcBorders>
              <w:top w:val="single" w:sz="18" w:space="0" w:color="auto"/>
              <w:bottom w:val="nil"/>
            </w:tcBorders>
          </w:tcPr>
          <w:p w14:paraId="7370841E" w14:textId="77777777" w:rsidR="00943078" w:rsidRPr="00A77203" w:rsidRDefault="008741C9" w:rsidP="00051BD1">
            <w:pPr>
              <w:pStyle w:val="3TxtFT"/>
              <w:spacing w:after="0" w:line="240" w:lineRule="auto"/>
            </w:pPr>
            <w:r w:rsidRPr="00A77203">
              <w:t>30.28</w:t>
            </w:r>
          </w:p>
        </w:tc>
        <w:tc>
          <w:tcPr>
            <w:tcW w:w="633" w:type="pct"/>
            <w:tcBorders>
              <w:top w:val="single" w:sz="18" w:space="0" w:color="auto"/>
              <w:bottom w:val="nil"/>
            </w:tcBorders>
          </w:tcPr>
          <w:p w14:paraId="3E895ECC" w14:textId="77777777" w:rsidR="00943078" w:rsidRPr="00A77203" w:rsidRDefault="008741C9" w:rsidP="00051BD1">
            <w:pPr>
              <w:pStyle w:val="3TxtFT"/>
              <w:spacing w:after="0" w:line="240" w:lineRule="auto"/>
            </w:pPr>
            <w:r w:rsidRPr="00A77203">
              <w:t>0.00409</w:t>
            </w:r>
          </w:p>
        </w:tc>
      </w:tr>
      <w:tr w:rsidR="00943078" w:rsidRPr="00A77203" w14:paraId="6D838388" w14:textId="77777777">
        <w:trPr>
          <w:jc w:val="center"/>
        </w:trPr>
        <w:tc>
          <w:tcPr>
            <w:tcW w:w="627" w:type="pct"/>
            <w:tcBorders>
              <w:top w:val="nil"/>
              <w:bottom w:val="nil"/>
            </w:tcBorders>
            <w:shd w:val="clear" w:color="auto" w:fill="auto"/>
            <w:vAlign w:val="center"/>
          </w:tcPr>
          <w:p w14:paraId="0F9605EC" w14:textId="77777777" w:rsidR="00943078" w:rsidRPr="00A77203" w:rsidRDefault="008741C9" w:rsidP="00051BD1">
            <w:pPr>
              <w:pStyle w:val="3TxtFT"/>
              <w:spacing w:after="0" w:line="240" w:lineRule="auto"/>
            </w:pPr>
            <w:r w:rsidRPr="00A77203">
              <w:t>50-1:1</w:t>
            </w:r>
          </w:p>
        </w:tc>
        <w:tc>
          <w:tcPr>
            <w:tcW w:w="634" w:type="pct"/>
            <w:tcBorders>
              <w:top w:val="nil"/>
              <w:bottom w:val="nil"/>
            </w:tcBorders>
            <w:vAlign w:val="center"/>
          </w:tcPr>
          <w:p w14:paraId="096DE429" w14:textId="77777777" w:rsidR="00943078" w:rsidRPr="00A77203" w:rsidRDefault="008741C9" w:rsidP="00051BD1">
            <w:pPr>
              <w:pStyle w:val="3TxtFT"/>
              <w:spacing w:after="0" w:line="240" w:lineRule="auto"/>
            </w:pPr>
            <w:r w:rsidRPr="00A77203">
              <w:t>46.91</w:t>
            </w:r>
          </w:p>
        </w:tc>
        <w:tc>
          <w:tcPr>
            <w:tcW w:w="712" w:type="pct"/>
            <w:tcBorders>
              <w:top w:val="nil"/>
              <w:bottom w:val="nil"/>
            </w:tcBorders>
          </w:tcPr>
          <w:p w14:paraId="57D6BFED" w14:textId="77777777" w:rsidR="00943078" w:rsidRPr="00A77203" w:rsidRDefault="008741C9" w:rsidP="00051BD1">
            <w:pPr>
              <w:pStyle w:val="3TxtFT"/>
              <w:spacing w:after="0" w:line="240" w:lineRule="auto"/>
            </w:pPr>
            <w:r w:rsidRPr="00A77203">
              <w:t>34.92</w:t>
            </w:r>
          </w:p>
        </w:tc>
        <w:tc>
          <w:tcPr>
            <w:tcW w:w="815" w:type="pct"/>
            <w:tcBorders>
              <w:top w:val="nil"/>
              <w:bottom w:val="nil"/>
            </w:tcBorders>
          </w:tcPr>
          <w:p w14:paraId="648DC86D" w14:textId="77777777" w:rsidR="00943078" w:rsidRPr="00A77203" w:rsidRDefault="008741C9" w:rsidP="00051BD1">
            <w:pPr>
              <w:pStyle w:val="3TxtFT"/>
              <w:spacing w:after="0" w:line="240" w:lineRule="auto"/>
            </w:pPr>
            <w:r w:rsidRPr="00A77203">
              <w:t>0.02062</w:t>
            </w:r>
          </w:p>
        </w:tc>
        <w:tc>
          <w:tcPr>
            <w:tcW w:w="687" w:type="pct"/>
            <w:tcBorders>
              <w:top w:val="nil"/>
              <w:bottom w:val="nil"/>
            </w:tcBorders>
          </w:tcPr>
          <w:p w14:paraId="2E4EFBEE" w14:textId="77777777" w:rsidR="00943078" w:rsidRPr="00A77203" w:rsidRDefault="008741C9" w:rsidP="00051BD1">
            <w:pPr>
              <w:pStyle w:val="3TxtFT"/>
              <w:spacing w:after="0" w:line="240" w:lineRule="auto"/>
            </w:pPr>
            <w:r w:rsidRPr="00A77203">
              <w:t>46.03</w:t>
            </w:r>
          </w:p>
        </w:tc>
        <w:tc>
          <w:tcPr>
            <w:tcW w:w="892" w:type="pct"/>
            <w:tcBorders>
              <w:top w:val="nil"/>
              <w:bottom w:val="nil"/>
            </w:tcBorders>
          </w:tcPr>
          <w:p w14:paraId="27239661" w14:textId="77777777" w:rsidR="00943078" w:rsidRPr="00A77203" w:rsidRDefault="008741C9" w:rsidP="00051BD1">
            <w:pPr>
              <w:pStyle w:val="3TxtFT"/>
              <w:spacing w:after="0" w:line="240" w:lineRule="auto"/>
            </w:pPr>
            <w:r w:rsidRPr="00A77203">
              <w:t>34.82</w:t>
            </w:r>
          </w:p>
        </w:tc>
        <w:tc>
          <w:tcPr>
            <w:tcW w:w="633" w:type="pct"/>
            <w:tcBorders>
              <w:top w:val="nil"/>
              <w:bottom w:val="nil"/>
            </w:tcBorders>
          </w:tcPr>
          <w:p w14:paraId="1B4CD491" w14:textId="77777777" w:rsidR="00943078" w:rsidRPr="00A77203" w:rsidRDefault="008741C9" w:rsidP="00051BD1">
            <w:pPr>
              <w:pStyle w:val="3TxtFT"/>
              <w:spacing w:after="0" w:line="240" w:lineRule="auto"/>
            </w:pPr>
            <w:r w:rsidRPr="00A77203">
              <w:t>0.00497</w:t>
            </w:r>
          </w:p>
        </w:tc>
      </w:tr>
      <w:tr w:rsidR="00943078" w:rsidRPr="00A77203" w14:paraId="28EF385C" w14:textId="77777777">
        <w:trPr>
          <w:jc w:val="center"/>
        </w:trPr>
        <w:tc>
          <w:tcPr>
            <w:tcW w:w="627" w:type="pct"/>
            <w:tcBorders>
              <w:top w:val="nil"/>
              <w:bottom w:val="nil"/>
            </w:tcBorders>
            <w:shd w:val="clear" w:color="auto" w:fill="auto"/>
            <w:vAlign w:val="center"/>
          </w:tcPr>
          <w:p w14:paraId="6959F5D6" w14:textId="77777777" w:rsidR="00943078" w:rsidRPr="00A77203" w:rsidRDefault="008741C9" w:rsidP="00051BD1">
            <w:pPr>
              <w:pStyle w:val="3TxtFT"/>
              <w:spacing w:after="0" w:line="240" w:lineRule="auto"/>
            </w:pPr>
            <w:r w:rsidRPr="00A77203">
              <w:t>50-2:1</w:t>
            </w:r>
          </w:p>
        </w:tc>
        <w:tc>
          <w:tcPr>
            <w:tcW w:w="634" w:type="pct"/>
            <w:tcBorders>
              <w:top w:val="nil"/>
              <w:bottom w:val="nil"/>
            </w:tcBorders>
            <w:vAlign w:val="center"/>
          </w:tcPr>
          <w:p w14:paraId="3B38EF47" w14:textId="77777777" w:rsidR="00943078" w:rsidRPr="00A77203" w:rsidRDefault="008741C9" w:rsidP="00051BD1">
            <w:pPr>
              <w:pStyle w:val="3TxtFT"/>
              <w:spacing w:after="0" w:line="240" w:lineRule="auto"/>
            </w:pPr>
            <w:r w:rsidRPr="00A77203">
              <w:t>46.53</w:t>
            </w:r>
          </w:p>
        </w:tc>
        <w:tc>
          <w:tcPr>
            <w:tcW w:w="712" w:type="pct"/>
            <w:tcBorders>
              <w:top w:val="nil"/>
              <w:bottom w:val="nil"/>
            </w:tcBorders>
          </w:tcPr>
          <w:p w14:paraId="12405D26" w14:textId="77777777" w:rsidR="00943078" w:rsidRPr="00A77203" w:rsidRDefault="008741C9" w:rsidP="00051BD1">
            <w:pPr>
              <w:pStyle w:val="3TxtFT"/>
              <w:spacing w:after="0" w:line="240" w:lineRule="auto"/>
            </w:pPr>
            <w:r w:rsidRPr="00A77203">
              <w:t>34.57</w:t>
            </w:r>
          </w:p>
        </w:tc>
        <w:tc>
          <w:tcPr>
            <w:tcW w:w="815" w:type="pct"/>
            <w:tcBorders>
              <w:top w:val="nil"/>
              <w:bottom w:val="nil"/>
            </w:tcBorders>
          </w:tcPr>
          <w:p w14:paraId="4A4232ED" w14:textId="77777777" w:rsidR="00943078" w:rsidRPr="00A77203" w:rsidRDefault="008741C9" w:rsidP="00051BD1">
            <w:pPr>
              <w:pStyle w:val="3TxtFT"/>
              <w:spacing w:after="0" w:line="240" w:lineRule="auto"/>
            </w:pPr>
            <w:r w:rsidRPr="00A77203">
              <w:t>0.01762</w:t>
            </w:r>
          </w:p>
        </w:tc>
        <w:tc>
          <w:tcPr>
            <w:tcW w:w="687" w:type="pct"/>
            <w:tcBorders>
              <w:top w:val="nil"/>
              <w:bottom w:val="nil"/>
            </w:tcBorders>
          </w:tcPr>
          <w:p w14:paraId="68A889CF" w14:textId="77777777" w:rsidR="00943078" w:rsidRPr="00A77203" w:rsidRDefault="008741C9" w:rsidP="00051BD1">
            <w:pPr>
              <w:pStyle w:val="3TxtFT"/>
              <w:spacing w:after="0" w:line="240" w:lineRule="auto"/>
            </w:pPr>
            <w:r w:rsidRPr="00A77203">
              <w:t>43.57</w:t>
            </w:r>
          </w:p>
        </w:tc>
        <w:tc>
          <w:tcPr>
            <w:tcW w:w="892" w:type="pct"/>
            <w:tcBorders>
              <w:top w:val="nil"/>
              <w:bottom w:val="nil"/>
            </w:tcBorders>
          </w:tcPr>
          <w:p w14:paraId="24BBB0A1" w14:textId="77777777" w:rsidR="00943078" w:rsidRPr="00A77203" w:rsidRDefault="008741C9" w:rsidP="00051BD1">
            <w:pPr>
              <w:pStyle w:val="3TxtFT"/>
              <w:spacing w:after="0" w:line="240" w:lineRule="auto"/>
            </w:pPr>
            <w:r w:rsidRPr="00A77203">
              <w:t>32.18</w:t>
            </w:r>
          </w:p>
        </w:tc>
        <w:tc>
          <w:tcPr>
            <w:tcW w:w="633" w:type="pct"/>
            <w:tcBorders>
              <w:top w:val="nil"/>
              <w:bottom w:val="nil"/>
            </w:tcBorders>
          </w:tcPr>
          <w:p w14:paraId="4F73CF94" w14:textId="77777777" w:rsidR="00943078" w:rsidRPr="00A77203" w:rsidRDefault="008741C9" w:rsidP="00051BD1">
            <w:pPr>
              <w:pStyle w:val="3TxtFT"/>
              <w:spacing w:after="0" w:line="240" w:lineRule="auto"/>
            </w:pPr>
            <w:r w:rsidRPr="00A77203">
              <w:t>0.00431</w:t>
            </w:r>
          </w:p>
        </w:tc>
      </w:tr>
      <w:tr w:rsidR="00943078" w:rsidRPr="00A77203" w14:paraId="1EF8943F" w14:textId="77777777">
        <w:trPr>
          <w:jc w:val="center"/>
        </w:trPr>
        <w:tc>
          <w:tcPr>
            <w:tcW w:w="627" w:type="pct"/>
            <w:tcBorders>
              <w:top w:val="nil"/>
            </w:tcBorders>
            <w:shd w:val="clear" w:color="auto" w:fill="auto"/>
            <w:vAlign w:val="center"/>
          </w:tcPr>
          <w:p w14:paraId="7C51E1DB" w14:textId="77777777" w:rsidR="00943078" w:rsidRPr="00A77203" w:rsidRDefault="008741C9" w:rsidP="00051BD1">
            <w:pPr>
              <w:pStyle w:val="3TxtFT"/>
              <w:spacing w:after="0" w:line="240" w:lineRule="auto"/>
            </w:pPr>
            <w:r w:rsidRPr="00A77203">
              <w:t>50-3:1</w:t>
            </w:r>
          </w:p>
        </w:tc>
        <w:tc>
          <w:tcPr>
            <w:tcW w:w="634" w:type="pct"/>
            <w:tcBorders>
              <w:top w:val="nil"/>
            </w:tcBorders>
            <w:vAlign w:val="center"/>
          </w:tcPr>
          <w:p w14:paraId="6C5296DA" w14:textId="77777777" w:rsidR="00943078" w:rsidRPr="00A77203" w:rsidRDefault="008741C9" w:rsidP="00051BD1">
            <w:pPr>
              <w:pStyle w:val="3TxtFT"/>
              <w:spacing w:after="0" w:line="240" w:lineRule="auto"/>
            </w:pPr>
            <w:r w:rsidRPr="00A77203">
              <w:t>49.12</w:t>
            </w:r>
          </w:p>
        </w:tc>
        <w:tc>
          <w:tcPr>
            <w:tcW w:w="712" w:type="pct"/>
            <w:tcBorders>
              <w:top w:val="nil"/>
            </w:tcBorders>
          </w:tcPr>
          <w:p w14:paraId="3772129F" w14:textId="77777777" w:rsidR="00943078" w:rsidRPr="00A77203" w:rsidRDefault="008741C9" w:rsidP="00051BD1">
            <w:pPr>
              <w:pStyle w:val="3TxtFT"/>
              <w:spacing w:after="0" w:line="240" w:lineRule="auto"/>
            </w:pPr>
            <w:r w:rsidRPr="00A77203">
              <w:t>36.96</w:t>
            </w:r>
          </w:p>
        </w:tc>
        <w:tc>
          <w:tcPr>
            <w:tcW w:w="815" w:type="pct"/>
            <w:tcBorders>
              <w:top w:val="nil"/>
            </w:tcBorders>
          </w:tcPr>
          <w:p w14:paraId="2E41271E" w14:textId="77777777" w:rsidR="00943078" w:rsidRPr="00A77203" w:rsidRDefault="008741C9" w:rsidP="00051BD1">
            <w:pPr>
              <w:pStyle w:val="3TxtFT"/>
              <w:spacing w:after="0" w:line="240" w:lineRule="auto"/>
            </w:pPr>
            <w:r w:rsidRPr="00A77203">
              <w:t>0.02108</w:t>
            </w:r>
          </w:p>
        </w:tc>
        <w:tc>
          <w:tcPr>
            <w:tcW w:w="687" w:type="pct"/>
            <w:tcBorders>
              <w:top w:val="nil"/>
            </w:tcBorders>
          </w:tcPr>
          <w:p w14:paraId="14867D12" w14:textId="77777777" w:rsidR="00943078" w:rsidRPr="00A77203" w:rsidRDefault="008741C9" w:rsidP="00051BD1">
            <w:pPr>
              <w:pStyle w:val="3TxtFT"/>
              <w:spacing w:after="0" w:line="240" w:lineRule="auto"/>
            </w:pPr>
            <w:r w:rsidRPr="00A77203">
              <w:t>44.06</w:t>
            </w:r>
          </w:p>
        </w:tc>
        <w:tc>
          <w:tcPr>
            <w:tcW w:w="892" w:type="pct"/>
            <w:tcBorders>
              <w:top w:val="nil"/>
            </w:tcBorders>
          </w:tcPr>
          <w:p w14:paraId="0678E6D9" w14:textId="77777777" w:rsidR="00943078" w:rsidRPr="00A77203" w:rsidRDefault="008741C9" w:rsidP="00051BD1">
            <w:pPr>
              <w:pStyle w:val="3TxtFT"/>
              <w:spacing w:after="0" w:line="240" w:lineRule="auto"/>
            </w:pPr>
            <w:r w:rsidRPr="00A77203">
              <w:t>32.93</w:t>
            </w:r>
          </w:p>
        </w:tc>
        <w:tc>
          <w:tcPr>
            <w:tcW w:w="633" w:type="pct"/>
            <w:tcBorders>
              <w:top w:val="nil"/>
            </w:tcBorders>
          </w:tcPr>
          <w:p w14:paraId="673CB4FF" w14:textId="77777777" w:rsidR="00943078" w:rsidRPr="00A77203" w:rsidRDefault="008741C9" w:rsidP="00051BD1">
            <w:pPr>
              <w:pStyle w:val="3TxtFT"/>
              <w:spacing w:after="0" w:line="240" w:lineRule="auto"/>
            </w:pPr>
            <w:r w:rsidRPr="00A77203">
              <w:t>0.00948</w:t>
            </w:r>
          </w:p>
        </w:tc>
      </w:tr>
      <w:tr w:rsidR="00943078" w:rsidRPr="00A77203" w14:paraId="1D5DBDAF" w14:textId="77777777">
        <w:trPr>
          <w:jc w:val="center"/>
        </w:trPr>
        <w:tc>
          <w:tcPr>
            <w:tcW w:w="627" w:type="pct"/>
            <w:tcBorders>
              <w:top w:val="nil"/>
            </w:tcBorders>
            <w:shd w:val="clear" w:color="auto" w:fill="auto"/>
            <w:vAlign w:val="center"/>
          </w:tcPr>
          <w:p w14:paraId="415C0729" w14:textId="77777777" w:rsidR="00943078" w:rsidRPr="00A77203" w:rsidRDefault="008741C9" w:rsidP="00051BD1">
            <w:pPr>
              <w:pStyle w:val="3TxtFT"/>
              <w:spacing w:after="0" w:line="240" w:lineRule="auto"/>
            </w:pPr>
            <w:r w:rsidRPr="00A77203">
              <w:t>45-2:1</w:t>
            </w:r>
          </w:p>
        </w:tc>
        <w:tc>
          <w:tcPr>
            <w:tcW w:w="634" w:type="pct"/>
            <w:tcBorders>
              <w:top w:val="nil"/>
            </w:tcBorders>
            <w:vAlign w:val="center"/>
          </w:tcPr>
          <w:p w14:paraId="028B744F" w14:textId="77777777" w:rsidR="00943078" w:rsidRPr="00A77203" w:rsidRDefault="008741C9" w:rsidP="00051BD1">
            <w:pPr>
              <w:pStyle w:val="3TxtFT"/>
              <w:spacing w:after="0" w:line="240" w:lineRule="auto"/>
            </w:pPr>
            <w:r w:rsidRPr="00A77203">
              <w:t>48.31</w:t>
            </w:r>
          </w:p>
        </w:tc>
        <w:tc>
          <w:tcPr>
            <w:tcW w:w="712" w:type="pct"/>
            <w:tcBorders>
              <w:top w:val="nil"/>
            </w:tcBorders>
          </w:tcPr>
          <w:p w14:paraId="3AF9A7F5" w14:textId="77777777" w:rsidR="00943078" w:rsidRPr="00A77203" w:rsidRDefault="008741C9" w:rsidP="00051BD1">
            <w:pPr>
              <w:pStyle w:val="3TxtFT"/>
              <w:spacing w:after="0" w:line="240" w:lineRule="auto"/>
            </w:pPr>
            <w:r w:rsidRPr="00A77203">
              <w:t>37.58</w:t>
            </w:r>
          </w:p>
        </w:tc>
        <w:tc>
          <w:tcPr>
            <w:tcW w:w="815" w:type="pct"/>
            <w:tcBorders>
              <w:top w:val="nil"/>
            </w:tcBorders>
          </w:tcPr>
          <w:p w14:paraId="16AD30C2" w14:textId="77777777" w:rsidR="00943078" w:rsidRPr="00A77203" w:rsidRDefault="008741C9" w:rsidP="00051BD1">
            <w:pPr>
              <w:pStyle w:val="3TxtFT"/>
              <w:spacing w:after="0" w:line="240" w:lineRule="auto"/>
            </w:pPr>
            <w:r w:rsidRPr="00A77203">
              <w:t>0.01370</w:t>
            </w:r>
          </w:p>
        </w:tc>
        <w:tc>
          <w:tcPr>
            <w:tcW w:w="687" w:type="pct"/>
            <w:tcBorders>
              <w:top w:val="nil"/>
            </w:tcBorders>
          </w:tcPr>
          <w:p w14:paraId="0D34494A" w14:textId="77777777" w:rsidR="00943078" w:rsidRPr="00A77203" w:rsidRDefault="008741C9" w:rsidP="00051BD1">
            <w:pPr>
              <w:pStyle w:val="3TxtFT"/>
              <w:spacing w:after="0" w:line="240" w:lineRule="auto"/>
            </w:pPr>
            <w:r w:rsidRPr="00A77203">
              <w:t>43.85</w:t>
            </w:r>
          </w:p>
        </w:tc>
        <w:tc>
          <w:tcPr>
            <w:tcW w:w="892" w:type="pct"/>
            <w:tcBorders>
              <w:top w:val="nil"/>
            </w:tcBorders>
          </w:tcPr>
          <w:p w14:paraId="29EC41F3" w14:textId="77777777" w:rsidR="00943078" w:rsidRPr="00A77203" w:rsidRDefault="008741C9" w:rsidP="00051BD1">
            <w:pPr>
              <w:pStyle w:val="3TxtFT"/>
              <w:spacing w:after="0" w:line="240" w:lineRule="auto"/>
            </w:pPr>
            <w:r w:rsidRPr="00A77203">
              <w:t>32.77</w:t>
            </w:r>
          </w:p>
        </w:tc>
        <w:tc>
          <w:tcPr>
            <w:tcW w:w="633" w:type="pct"/>
            <w:tcBorders>
              <w:top w:val="nil"/>
            </w:tcBorders>
          </w:tcPr>
          <w:p w14:paraId="67AAC53E" w14:textId="77777777" w:rsidR="00943078" w:rsidRPr="00A77203" w:rsidRDefault="008741C9" w:rsidP="00051BD1">
            <w:pPr>
              <w:pStyle w:val="3TxtFT"/>
              <w:spacing w:after="0" w:line="240" w:lineRule="auto"/>
            </w:pPr>
            <w:r w:rsidRPr="00A77203">
              <w:t>0.00942</w:t>
            </w:r>
          </w:p>
        </w:tc>
      </w:tr>
      <w:tr w:rsidR="00943078" w:rsidRPr="00A77203" w14:paraId="579CEF78" w14:textId="77777777">
        <w:trPr>
          <w:jc w:val="center"/>
        </w:trPr>
        <w:tc>
          <w:tcPr>
            <w:tcW w:w="627" w:type="pct"/>
            <w:tcBorders>
              <w:top w:val="nil"/>
            </w:tcBorders>
            <w:shd w:val="clear" w:color="auto" w:fill="auto"/>
            <w:vAlign w:val="center"/>
          </w:tcPr>
          <w:p w14:paraId="3042941A" w14:textId="77777777" w:rsidR="00943078" w:rsidRPr="00A77203" w:rsidRDefault="008741C9" w:rsidP="00051BD1">
            <w:pPr>
              <w:pStyle w:val="3TxtFT"/>
              <w:spacing w:after="0" w:line="240" w:lineRule="auto"/>
            </w:pPr>
            <w:r w:rsidRPr="00A77203">
              <w:t>65-2:1</w:t>
            </w:r>
          </w:p>
        </w:tc>
        <w:tc>
          <w:tcPr>
            <w:tcW w:w="634" w:type="pct"/>
            <w:tcBorders>
              <w:top w:val="nil"/>
            </w:tcBorders>
            <w:vAlign w:val="center"/>
          </w:tcPr>
          <w:p w14:paraId="053885C3" w14:textId="77777777" w:rsidR="00943078" w:rsidRPr="00A77203" w:rsidRDefault="008741C9" w:rsidP="00051BD1">
            <w:pPr>
              <w:pStyle w:val="3TxtFT"/>
              <w:spacing w:after="0" w:line="240" w:lineRule="auto"/>
            </w:pPr>
            <w:r w:rsidRPr="00A77203">
              <w:t>45.54</w:t>
            </w:r>
          </w:p>
        </w:tc>
        <w:tc>
          <w:tcPr>
            <w:tcW w:w="712" w:type="pct"/>
            <w:tcBorders>
              <w:top w:val="nil"/>
            </w:tcBorders>
          </w:tcPr>
          <w:p w14:paraId="647034EC" w14:textId="77777777" w:rsidR="00943078" w:rsidRPr="00A77203" w:rsidRDefault="008741C9" w:rsidP="00051BD1">
            <w:pPr>
              <w:pStyle w:val="3TxtFT"/>
              <w:spacing w:after="0" w:line="240" w:lineRule="auto"/>
            </w:pPr>
            <w:r w:rsidRPr="00A77203">
              <w:t>34.26</w:t>
            </w:r>
          </w:p>
        </w:tc>
        <w:tc>
          <w:tcPr>
            <w:tcW w:w="815" w:type="pct"/>
            <w:tcBorders>
              <w:top w:val="nil"/>
            </w:tcBorders>
          </w:tcPr>
          <w:p w14:paraId="3FAB2C95" w14:textId="77777777" w:rsidR="00943078" w:rsidRPr="00A77203" w:rsidRDefault="008741C9" w:rsidP="00051BD1">
            <w:pPr>
              <w:pStyle w:val="3TxtFT"/>
              <w:spacing w:after="0" w:line="240" w:lineRule="auto"/>
            </w:pPr>
            <w:r w:rsidRPr="00A77203">
              <w:t>0.02181</w:t>
            </w:r>
          </w:p>
        </w:tc>
        <w:tc>
          <w:tcPr>
            <w:tcW w:w="687" w:type="pct"/>
            <w:tcBorders>
              <w:top w:val="nil"/>
            </w:tcBorders>
          </w:tcPr>
          <w:p w14:paraId="24DA2AB8" w14:textId="77777777" w:rsidR="00943078" w:rsidRPr="00A77203" w:rsidRDefault="008741C9" w:rsidP="00051BD1">
            <w:pPr>
              <w:pStyle w:val="3TxtFT"/>
              <w:spacing w:after="0" w:line="240" w:lineRule="auto"/>
            </w:pPr>
            <w:r w:rsidRPr="00A77203">
              <w:t>41.78</w:t>
            </w:r>
          </w:p>
        </w:tc>
        <w:tc>
          <w:tcPr>
            <w:tcW w:w="892" w:type="pct"/>
            <w:tcBorders>
              <w:top w:val="nil"/>
            </w:tcBorders>
          </w:tcPr>
          <w:p w14:paraId="60A59F78" w14:textId="77777777" w:rsidR="00943078" w:rsidRPr="00A77203" w:rsidRDefault="008741C9" w:rsidP="00051BD1">
            <w:pPr>
              <w:pStyle w:val="3TxtFT"/>
              <w:spacing w:after="0" w:line="240" w:lineRule="auto"/>
            </w:pPr>
            <w:r w:rsidRPr="00A77203">
              <w:t>30.28</w:t>
            </w:r>
          </w:p>
        </w:tc>
        <w:tc>
          <w:tcPr>
            <w:tcW w:w="633" w:type="pct"/>
            <w:tcBorders>
              <w:top w:val="nil"/>
            </w:tcBorders>
          </w:tcPr>
          <w:p w14:paraId="4CE3BB80" w14:textId="77777777" w:rsidR="00943078" w:rsidRPr="00A77203" w:rsidRDefault="008741C9" w:rsidP="00051BD1">
            <w:pPr>
              <w:pStyle w:val="3TxtFT"/>
              <w:spacing w:after="0" w:line="240" w:lineRule="auto"/>
            </w:pPr>
            <w:r w:rsidRPr="00A77203">
              <w:t>0.00413</w:t>
            </w:r>
          </w:p>
        </w:tc>
      </w:tr>
    </w:tbl>
    <w:p w14:paraId="3A9BC3DB" w14:textId="77777777" w:rsidR="00943078" w:rsidRPr="00A77203" w:rsidRDefault="00943078">
      <w:pPr>
        <w:spacing w:before="120"/>
        <w:rPr>
          <w:lang w:eastAsia="zh-CN"/>
        </w:rPr>
      </w:pPr>
    </w:p>
    <w:p w14:paraId="43E22302" w14:textId="25D9DCD2" w:rsidR="00943078" w:rsidRPr="00A77203" w:rsidRDefault="008741C9">
      <w:pPr>
        <w:pStyle w:val="2CapFT"/>
        <w:spacing w:before="120" w:after="240"/>
      </w:pPr>
      <w:bookmarkStart w:id="9" w:name="_Ref118624341"/>
      <w:r w:rsidRPr="00A77203">
        <w:t xml:space="preserve">Table </w:t>
      </w:r>
      <w:r w:rsidRPr="00A77203">
        <w:fldChar w:fldCharType="begin"/>
      </w:r>
      <w:r w:rsidRPr="00A77203">
        <w:instrText xml:space="preserve"> SEQ Table \* ARABIC </w:instrText>
      </w:r>
      <w:r w:rsidRPr="00A77203">
        <w:fldChar w:fldCharType="separate"/>
      </w:r>
      <w:r w:rsidR="005F35E2" w:rsidRPr="00A77203">
        <w:rPr>
          <w:noProof/>
        </w:rPr>
        <w:t>6</w:t>
      </w:r>
      <w:r w:rsidRPr="00A77203">
        <w:fldChar w:fldCharType="end"/>
      </w:r>
      <w:bookmarkEnd w:id="9"/>
      <w:r w:rsidRPr="00A77203">
        <w:t xml:space="preserve"> Contents of chemically bound water and CH from TGA test results</w:t>
      </w:r>
    </w:p>
    <w:tbl>
      <w:tblPr>
        <w:tblW w:w="5000" w:type="pct"/>
        <w:jc w:val="center"/>
        <w:tblBorders>
          <w:top w:val="single" w:sz="18" w:space="0" w:color="auto"/>
          <w:bottom w:val="single" w:sz="18" w:space="0" w:color="auto"/>
        </w:tblBorders>
        <w:tblLook w:val="04A0" w:firstRow="1" w:lastRow="0" w:firstColumn="1" w:lastColumn="0" w:noHBand="0" w:noVBand="1"/>
      </w:tblPr>
      <w:tblGrid>
        <w:gridCol w:w="1465"/>
        <w:gridCol w:w="1482"/>
        <w:gridCol w:w="1666"/>
        <w:gridCol w:w="1608"/>
        <w:gridCol w:w="2085"/>
      </w:tblGrid>
      <w:tr w:rsidR="00943078" w:rsidRPr="00A77203" w14:paraId="4B36639E" w14:textId="77777777">
        <w:trPr>
          <w:jc w:val="center"/>
        </w:trPr>
        <w:tc>
          <w:tcPr>
            <w:tcW w:w="882" w:type="pct"/>
            <w:vMerge w:val="restart"/>
            <w:shd w:val="clear" w:color="auto" w:fill="auto"/>
            <w:vAlign w:val="center"/>
          </w:tcPr>
          <w:p w14:paraId="5565E7FB" w14:textId="77777777" w:rsidR="00943078" w:rsidRPr="00A77203" w:rsidRDefault="008741C9" w:rsidP="00051BD1">
            <w:pPr>
              <w:pStyle w:val="3TxtFT"/>
              <w:spacing w:after="0" w:line="240" w:lineRule="auto"/>
            </w:pPr>
            <w:r w:rsidRPr="00A77203">
              <w:t>Group</w:t>
            </w:r>
          </w:p>
        </w:tc>
        <w:tc>
          <w:tcPr>
            <w:tcW w:w="1895" w:type="pct"/>
            <w:gridSpan w:val="2"/>
            <w:tcBorders>
              <w:top w:val="single" w:sz="18" w:space="0" w:color="auto"/>
              <w:bottom w:val="nil"/>
            </w:tcBorders>
            <w:vAlign w:val="center"/>
          </w:tcPr>
          <w:p w14:paraId="4181635F" w14:textId="77777777" w:rsidR="00943078" w:rsidRPr="00A77203" w:rsidRDefault="008741C9" w:rsidP="00051BD1">
            <w:pPr>
              <w:pStyle w:val="3TxtFT"/>
              <w:spacing w:after="0" w:line="240" w:lineRule="auto"/>
            </w:pPr>
            <w:r w:rsidRPr="00A77203">
              <w:t>Chemically bound water (%)</w:t>
            </w:r>
          </w:p>
        </w:tc>
        <w:tc>
          <w:tcPr>
            <w:tcW w:w="2223" w:type="pct"/>
            <w:gridSpan w:val="2"/>
            <w:tcBorders>
              <w:top w:val="single" w:sz="18" w:space="0" w:color="auto"/>
              <w:bottom w:val="nil"/>
            </w:tcBorders>
            <w:vAlign w:val="center"/>
          </w:tcPr>
          <w:p w14:paraId="1BCE0F87" w14:textId="77777777" w:rsidR="00943078" w:rsidRPr="00A77203" w:rsidRDefault="008741C9" w:rsidP="00051BD1">
            <w:pPr>
              <w:pStyle w:val="3TxtFT"/>
              <w:spacing w:after="0" w:line="240" w:lineRule="auto"/>
            </w:pPr>
            <w:r w:rsidRPr="00A77203">
              <w:t>CH</w:t>
            </w:r>
            <w:r w:rsidRPr="00A77203">
              <w:br/>
              <w:t>(%)</w:t>
            </w:r>
          </w:p>
        </w:tc>
      </w:tr>
      <w:tr w:rsidR="00943078" w:rsidRPr="00A77203" w14:paraId="261855B9" w14:textId="77777777">
        <w:trPr>
          <w:jc w:val="center"/>
        </w:trPr>
        <w:tc>
          <w:tcPr>
            <w:tcW w:w="882" w:type="pct"/>
            <w:vMerge/>
            <w:tcBorders>
              <w:bottom w:val="single" w:sz="18" w:space="0" w:color="auto"/>
            </w:tcBorders>
            <w:shd w:val="clear" w:color="auto" w:fill="auto"/>
            <w:vAlign w:val="center"/>
          </w:tcPr>
          <w:p w14:paraId="0098795F" w14:textId="77777777" w:rsidR="00943078" w:rsidRPr="00A77203" w:rsidRDefault="00943078" w:rsidP="00051BD1">
            <w:pPr>
              <w:pStyle w:val="3TxtFT"/>
              <w:spacing w:after="0" w:line="240" w:lineRule="auto"/>
            </w:pPr>
          </w:p>
        </w:tc>
        <w:tc>
          <w:tcPr>
            <w:tcW w:w="892" w:type="pct"/>
            <w:tcBorders>
              <w:top w:val="nil"/>
              <w:bottom w:val="single" w:sz="18" w:space="0" w:color="auto"/>
            </w:tcBorders>
            <w:vAlign w:val="center"/>
          </w:tcPr>
          <w:p w14:paraId="7474E43C" w14:textId="77777777" w:rsidR="00943078" w:rsidRPr="00A77203" w:rsidRDefault="008741C9" w:rsidP="00051BD1">
            <w:pPr>
              <w:pStyle w:val="3TxtFT"/>
              <w:spacing w:after="0" w:line="240" w:lineRule="auto"/>
            </w:pPr>
            <w:r w:rsidRPr="00A77203">
              <w:t>Day 3</w:t>
            </w:r>
          </w:p>
        </w:tc>
        <w:tc>
          <w:tcPr>
            <w:tcW w:w="1003" w:type="pct"/>
            <w:tcBorders>
              <w:top w:val="nil"/>
              <w:bottom w:val="single" w:sz="18" w:space="0" w:color="auto"/>
            </w:tcBorders>
            <w:vAlign w:val="center"/>
          </w:tcPr>
          <w:p w14:paraId="4364D0E0" w14:textId="77777777" w:rsidR="00943078" w:rsidRPr="00A77203" w:rsidRDefault="008741C9" w:rsidP="00051BD1">
            <w:pPr>
              <w:pStyle w:val="3TxtFT"/>
              <w:spacing w:after="0" w:line="240" w:lineRule="auto"/>
            </w:pPr>
            <w:r w:rsidRPr="00A77203">
              <w:t>Day 28</w:t>
            </w:r>
          </w:p>
        </w:tc>
        <w:tc>
          <w:tcPr>
            <w:tcW w:w="968" w:type="pct"/>
            <w:tcBorders>
              <w:top w:val="nil"/>
              <w:bottom w:val="single" w:sz="18" w:space="0" w:color="auto"/>
            </w:tcBorders>
            <w:vAlign w:val="center"/>
          </w:tcPr>
          <w:p w14:paraId="0DAE0927" w14:textId="77777777" w:rsidR="00943078" w:rsidRPr="00A77203" w:rsidRDefault="008741C9" w:rsidP="00051BD1">
            <w:pPr>
              <w:pStyle w:val="3TxtFT"/>
              <w:spacing w:after="0" w:line="240" w:lineRule="auto"/>
            </w:pPr>
            <w:r w:rsidRPr="00A77203">
              <w:t>Day 3</w:t>
            </w:r>
          </w:p>
        </w:tc>
        <w:tc>
          <w:tcPr>
            <w:tcW w:w="1255" w:type="pct"/>
            <w:tcBorders>
              <w:top w:val="nil"/>
              <w:bottom w:val="single" w:sz="18" w:space="0" w:color="auto"/>
            </w:tcBorders>
            <w:vAlign w:val="center"/>
          </w:tcPr>
          <w:p w14:paraId="68A1E698" w14:textId="77777777" w:rsidR="00943078" w:rsidRPr="00A77203" w:rsidRDefault="008741C9" w:rsidP="00051BD1">
            <w:pPr>
              <w:pStyle w:val="3TxtFT"/>
              <w:spacing w:after="0" w:line="240" w:lineRule="auto"/>
            </w:pPr>
            <w:r w:rsidRPr="00A77203">
              <w:t>Day 28</w:t>
            </w:r>
          </w:p>
        </w:tc>
      </w:tr>
      <w:tr w:rsidR="00943078" w:rsidRPr="00A77203" w14:paraId="070A206A" w14:textId="77777777">
        <w:trPr>
          <w:jc w:val="center"/>
        </w:trPr>
        <w:tc>
          <w:tcPr>
            <w:tcW w:w="882" w:type="pct"/>
            <w:tcBorders>
              <w:top w:val="single" w:sz="18" w:space="0" w:color="auto"/>
              <w:bottom w:val="nil"/>
            </w:tcBorders>
            <w:shd w:val="clear" w:color="auto" w:fill="auto"/>
            <w:vAlign w:val="center"/>
          </w:tcPr>
          <w:p w14:paraId="0E9D6164" w14:textId="77777777" w:rsidR="00943078" w:rsidRPr="00A77203" w:rsidRDefault="008741C9" w:rsidP="00051BD1">
            <w:pPr>
              <w:pStyle w:val="3TxtFT"/>
              <w:spacing w:after="0" w:line="240" w:lineRule="auto"/>
            </w:pPr>
            <w:r w:rsidRPr="00A77203">
              <w:t>ULCC</w:t>
            </w:r>
          </w:p>
        </w:tc>
        <w:tc>
          <w:tcPr>
            <w:tcW w:w="892" w:type="pct"/>
            <w:tcBorders>
              <w:top w:val="single" w:sz="18" w:space="0" w:color="auto"/>
              <w:bottom w:val="nil"/>
            </w:tcBorders>
            <w:vAlign w:val="center"/>
          </w:tcPr>
          <w:p w14:paraId="46AE023C" w14:textId="77777777" w:rsidR="00943078" w:rsidRPr="00A77203" w:rsidRDefault="008741C9" w:rsidP="00051BD1">
            <w:pPr>
              <w:pStyle w:val="3TxtFT"/>
              <w:spacing w:after="0" w:line="240" w:lineRule="auto"/>
            </w:pPr>
            <w:r w:rsidRPr="00A77203">
              <w:t>8.47</w:t>
            </w:r>
          </w:p>
        </w:tc>
        <w:tc>
          <w:tcPr>
            <w:tcW w:w="1003" w:type="pct"/>
            <w:tcBorders>
              <w:top w:val="single" w:sz="18" w:space="0" w:color="auto"/>
              <w:bottom w:val="nil"/>
            </w:tcBorders>
          </w:tcPr>
          <w:p w14:paraId="1C988786" w14:textId="77777777" w:rsidR="00943078" w:rsidRPr="00A77203" w:rsidRDefault="008741C9" w:rsidP="00051BD1">
            <w:pPr>
              <w:pStyle w:val="3TxtFT"/>
              <w:spacing w:after="0" w:line="240" w:lineRule="auto"/>
            </w:pPr>
            <w:r w:rsidRPr="00A77203">
              <w:t>14.89</w:t>
            </w:r>
          </w:p>
        </w:tc>
        <w:tc>
          <w:tcPr>
            <w:tcW w:w="968" w:type="pct"/>
            <w:tcBorders>
              <w:top w:val="single" w:sz="18" w:space="0" w:color="auto"/>
              <w:bottom w:val="nil"/>
            </w:tcBorders>
          </w:tcPr>
          <w:p w14:paraId="2293DD59" w14:textId="77777777" w:rsidR="00943078" w:rsidRPr="00A77203" w:rsidRDefault="008741C9" w:rsidP="00051BD1">
            <w:pPr>
              <w:pStyle w:val="3TxtFT"/>
              <w:spacing w:after="0" w:line="240" w:lineRule="auto"/>
            </w:pPr>
            <w:r w:rsidRPr="00A77203">
              <w:t>7.07</w:t>
            </w:r>
          </w:p>
        </w:tc>
        <w:tc>
          <w:tcPr>
            <w:tcW w:w="1255" w:type="pct"/>
            <w:tcBorders>
              <w:top w:val="single" w:sz="18" w:space="0" w:color="auto"/>
              <w:bottom w:val="nil"/>
            </w:tcBorders>
          </w:tcPr>
          <w:p w14:paraId="1D9F659E" w14:textId="77777777" w:rsidR="00943078" w:rsidRPr="00A77203" w:rsidRDefault="008741C9" w:rsidP="00051BD1">
            <w:pPr>
              <w:pStyle w:val="3TxtFT"/>
              <w:spacing w:after="0" w:line="240" w:lineRule="auto"/>
            </w:pPr>
            <w:r w:rsidRPr="00A77203">
              <w:t>6.65</w:t>
            </w:r>
          </w:p>
        </w:tc>
      </w:tr>
      <w:tr w:rsidR="00943078" w:rsidRPr="00A77203" w14:paraId="196E6517" w14:textId="77777777">
        <w:trPr>
          <w:jc w:val="center"/>
        </w:trPr>
        <w:tc>
          <w:tcPr>
            <w:tcW w:w="882" w:type="pct"/>
            <w:tcBorders>
              <w:top w:val="nil"/>
              <w:bottom w:val="nil"/>
            </w:tcBorders>
            <w:shd w:val="clear" w:color="auto" w:fill="auto"/>
            <w:vAlign w:val="center"/>
          </w:tcPr>
          <w:p w14:paraId="2A8A36F6" w14:textId="77777777" w:rsidR="00943078" w:rsidRPr="00A77203" w:rsidRDefault="008741C9" w:rsidP="00051BD1">
            <w:pPr>
              <w:pStyle w:val="3TxtFT"/>
              <w:spacing w:after="0" w:line="240" w:lineRule="auto"/>
            </w:pPr>
            <w:r w:rsidRPr="00A77203">
              <w:t>50-1:1</w:t>
            </w:r>
          </w:p>
        </w:tc>
        <w:tc>
          <w:tcPr>
            <w:tcW w:w="892" w:type="pct"/>
            <w:tcBorders>
              <w:top w:val="nil"/>
              <w:bottom w:val="nil"/>
            </w:tcBorders>
            <w:vAlign w:val="center"/>
          </w:tcPr>
          <w:p w14:paraId="136B348A" w14:textId="77777777" w:rsidR="00943078" w:rsidRPr="00A77203" w:rsidRDefault="008741C9" w:rsidP="00051BD1">
            <w:pPr>
              <w:pStyle w:val="3TxtFT"/>
              <w:spacing w:after="0" w:line="240" w:lineRule="auto"/>
            </w:pPr>
            <w:r w:rsidRPr="00A77203">
              <w:t>7.51</w:t>
            </w:r>
          </w:p>
        </w:tc>
        <w:tc>
          <w:tcPr>
            <w:tcW w:w="1003" w:type="pct"/>
            <w:tcBorders>
              <w:top w:val="nil"/>
              <w:bottom w:val="nil"/>
            </w:tcBorders>
          </w:tcPr>
          <w:p w14:paraId="12CB5C51" w14:textId="77777777" w:rsidR="00943078" w:rsidRPr="00A77203" w:rsidRDefault="008741C9" w:rsidP="00051BD1">
            <w:pPr>
              <w:pStyle w:val="3TxtFT"/>
              <w:spacing w:after="0" w:line="240" w:lineRule="auto"/>
            </w:pPr>
            <w:r w:rsidRPr="00A77203">
              <w:t>9.95</w:t>
            </w:r>
          </w:p>
        </w:tc>
        <w:tc>
          <w:tcPr>
            <w:tcW w:w="968" w:type="pct"/>
            <w:tcBorders>
              <w:top w:val="nil"/>
              <w:bottom w:val="nil"/>
            </w:tcBorders>
          </w:tcPr>
          <w:p w14:paraId="1EA13C29" w14:textId="77777777" w:rsidR="00943078" w:rsidRPr="00A77203" w:rsidRDefault="008741C9" w:rsidP="00051BD1">
            <w:pPr>
              <w:pStyle w:val="3TxtFT"/>
              <w:spacing w:after="0" w:line="240" w:lineRule="auto"/>
            </w:pPr>
            <w:r w:rsidRPr="00A77203">
              <w:t>3.08</w:t>
            </w:r>
          </w:p>
        </w:tc>
        <w:tc>
          <w:tcPr>
            <w:tcW w:w="1255" w:type="pct"/>
            <w:tcBorders>
              <w:top w:val="nil"/>
              <w:bottom w:val="nil"/>
            </w:tcBorders>
          </w:tcPr>
          <w:p w14:paraId="2A8DB53B" w14:textId="77777777" w:rsidR="00943078" w:rsidRPr="00A77203" w:rsidRDefault="008741C9" w:rsidP="00051BD1">
            <w:pPr>
              <w:pStyle w:val="3TxtFT"/>
              <w:spacing w:after="0" w:line="240" w:lineRule="auto"/>
            </w:pPr>
            <w:r w:rsidRPr="00A77203">
              <w:t>3.35</w:t>
            </w:r>
          </w:p>
        </w:tc>
      </w:tr>
      <w:tr w:rsidR="00943078" w:rsidRPr="00A77203" w14:paraId="6C8EF5E5" w14:textId="77777777">
        <w:trPr>
          <w:jc w:val="center"/>
        </w:trPr>
        <w:tc>
          <w:tcPr>
            <w:tcW w:w="882" w:type="pct"/>
            <w:tcBorders>
              <w:top w:val="nil"/>
              <w:bottom w:val="nil"/>
            </w:tcBorders>
            <w:shd w:val="clear" w:color="auto" w:fill="auto"/>
            <w:vAlign w:val="center"/>
          </w:tcPr>
          <w:p w14:paraId="3B28CFDD" w14:textId="77777777" w:rsidR="00943078" w:rsidRPr="00A77203" w:rsidRDefault="008741C9" w:rsidP="00051BD1">
            <w:pPr>
              <w:pStyle w:val="3TxtFT"/>
              <w:spacing w:after="0" w:line="240" w:lineRule="auto"/>
            </w:pPr>
            <w:r w:rsidRPr="00A77203">
              <w:t>50-2:1</w:t>
            </w:r>
          </w:p>
        </w:tc>
        <w:tc>
          <w:tcPr>
            <w:tcW w:w="892" w:type="pct"/>
            <w:tcBorders>
              <w:top w:val="nil"/>
              <w:bottom w:val="nil"/>
            </w:tcBorders>
            <w:vAlign w:val="center"/>
          </w:tcPr>
          <w:p w14:paraId="27BB2714" w14:textId="77777777" w:rsidR="00943078" w:rsidRPr="00A77203" w:rsidRDefault="008741C9" w:rsidP="00051BD1">
            <w:pPr>
              <w:pStyle w:val="3TxtFT"/>
              <w:spacing w:after="0" w:line="240" w:lineRule="auto"/>
            </w:pPr>
            <w:r w:rsidRPr="00A77203">
              <w:t>6.25</w:t>
            </w:r>
          </w:p>
        </w:tc>
        <w:tc>
          <w:tcPr>
            <w:tcW w:w="1003" w:type="pct"/>
            <w:tcBorders>
              <w:top w:val="nil"/>
              <w:bottom w:val="nil"/>
            </w:tcBorders>
          </w:tcPr>
          <w:p w14:paraId="51D70348" w14:textId="77777777" w:rsidR="00943078" w:rsidRPr="00A77203" w:rsidRDefault="008741C9" w:rsidP="00051BD1">
            <w:pPr>
              <w:pStyle w:val="3TxtFT"/>
              <w:spacing w:after="0" w:line="240" w:lineRule="auto"/>
            </w:pPr>
            <w:r w:rsidRPr="00A77203">
              <w:t>9.15</w:t>
            </w:r>
          </w:p>
        </w:tc>
        <w:tc>
          <w:tcPr>
            <w:tcW w:w="968" w:type="pct"/>
            <w:tcBorders>
              <w:top w:val="nil"/>
              <w:bottom w:val="nil"/>
            </w:tcBorders>
          </w:tcPr>
          <w:p w14:paraId="40A5B2E7" w14:textId="77777777" w:rsidR="00943078" w:rsidRPr="00A77203" w:rsidRDefault="008741C9" w:rsidP="00051BD1">
            <w:pPr>
              <w:pStyle w:val="3TxtFT"/>
              <w:spacing w:after="0" w:line="240" w:lineRule="auto"/>
            </w:pPr>
            <w:r w:rsidRPr="00A77203">
              <w:t>3.02</w:t>
            </w:r>
          </w:p>
        </w:tc>
        <w:tc>
          <w:tcPr>
            <w:tcW w:w="1255" w:type="pct"/>
            <w:tcBorders>
              <w:top w:val="nil"/>
              <w:bottom w:val="nil"/>
            </w:tcBorders>
          </w:tcPr>
          <w:p w14:paraId="2FCD2847" w14:textId="77777777" w:rsidR="00943078" w:rsidRPr="00A77203" w:rsidRDefault="008741C9" w:rsidP="00051BD1">
            <w:pPr>
              <w:pStyle w:val="3TxtFT"/>
              <w:spacing w:after="0" w:line="240" w:lineRule="auto"/>
            </w:pPr>
            <w:r w:rsidRPr="00A77203">
              <w:t>2.31</w:t>
            </w:r>
          </w:p>
        </w:tc>
      </w:tr>
      <w:tr w:rsidR="00943078" w:rsidRPr="00A77203" w14:paraId="088294A2" w14:textId="77777777">
        <w:trPr>
          <w:jc w:val="center"/>
        </w:trPr>
        <w:tc>
          <w:tcPr>
            <w:tcW w:w="882" w:type="pct"/>
            <w:tcBorders>
              <w:top w:val="nil"/>
            </w:tcBorders>
            <w:shd w:val="clear" w:color="auto" w:fill="auto"/>
            <w:vAlign w:val="center"/>
          </w:tcPr>
          <w:p w14:paraId="437C44AF" w14:textId="77777777" w:rsidR="00943078" w:rsidRPr="00A77203" w:rsidRDefault="008741C9" w:rsidP="00051BD1">
            <w:pPr>
              <w:pStyle w:val="3TxtFT"/>
              <w:spacing w:after="0" w:line="240" w:lineRule="auto"/>
            </w:pPr>
            <w:r w:rsidRPr="00A77203">
              <w:t>50-3:1</w:t>
            </w:r>
          </w:p>
        </w:tc>
        <w:tc>
          <w:tcPr>
            <w:tcW w:w="892" w:type="pct"/>
            <w:tcBorders>
              <w:top w:val="nil"/>
            </w:tcBorders>
            <w:vAlign w:val="center"/>
          </w:tcPr>
          <w:p w14:paraId="1163B608" w14:textId="77777777" w:rsidR="00943078" w:rsidRPr="00A77203" w:rsidRDefault="008741C9" w:rsidP="00051BD1">
            <w:pPr>
              <w:pStyle w:val="3TxtFT"/>
              <w:spacing w:after="0" w:line="240" w:lineRule="auto"/>
            </w:pPr>
            <w:r w:rsidRPr="00A77203">
              <w:t>6.78</w:t>
            </w:r>
          </w:p>
        </w:tc>
        <w:tc>
          <w:tcPr>
            <w:tcW w:w="1003" w:type="pct"/>
            <w:tcBorders>
              <w:top w:val="nil"/>
            </w:tcBorders>
          </w:tcPr>
          <w:p w14:paraId="394B1D2F" w14:textId="77777777" w:rsidR="00943078" w:rsidRPr="00A77203" w:rsidRDefault="008741C9" w:rsidP="00051BD1">
            <w:pPr>
              <w:pStyle w:val="3TxtFT"/>
              <w:spacing w:after="0" w:line="240" w:lineRule="auto"/>
            </w:pPr>
            <w:r w:rsidRPr="00A77203">
              <w:t>8.88</w:t>
            </w:r>
          </w:p>
        </w:tc>
        <w:tc>
          <w:tcPr>
            <w:tcW w:w="968" w:type="pct"/>
            <w:tcBorders>
              <w:top w:val="nil"/>
            </w:tcBorders>
          </w:tcPr>
          <w:p w14:paraId="11AB6A78" w14:textId="77777777" w:rsidR="00943078" w:rsidRPr="00A77203" w:rsidRDefault="008741C9" w:rsidP="00051BD1">
            <w:pPr>
              <w:pStyle w:val="3TxtFT"/>
              <w:spacing w:after="0" w:line="240" w:lineRule="auto"/>
            </w:pPr>
            <w:r w:rsidRPr="00A77203">
              <w:t>3.53</w:t>
            </w:r>
          </w:p>
        </w:tc>
        <w:tc>
          <w:tcPr>
            <w:tcW w:w="1255" w:type="pct"/>
            <w:tcBorders>
              <w:top w:val="nil"/>
            </w:tcBorders>
          </w:tcPr>
          <w:p w14:paraId="782041A0" w14:textId="77777777" w:rsidR="00943078" w:rsidRPr="00A77203" w:rsidRDefault="008741C9" w:rsidP="00051BD1">
            <w:pPr>
              <w:pStyle w:val="3TxtFT"/>
              <w:spacing w:after="0" w:line="240" w:lineRule="auto"/>
            </w:pPr>
            <w:r w:rsidRPr="00A77203">
              <w:t>2.10</w:t>
            </w:r>
          </w:p>
        </w:tc>
      </w:tr>
      <w:tr w:rsidR="00943078" w:rsidRPr="00A77203" w14:paraId="11EDB6B0" w14:textId="77777777">
        <w:trPr>
          <w:jc w:val="center"/>
        </w:trPr>
        <w:tc>
          <w:tcPr>
            <w:tcW w:w="882" w:type="pct"/>
            <w:tcBorders>
              <w:top w:val="nil"/>
            </w:tcBorders>
            <w:shd w:val="clear" w:color="auto" w:fill="auto"/>
            <w:vAlign w:val="center"/>
          </w:tcPr>
          <w:p w14:paraId="148CC7EC" w14:textId="77777777" w:rsidR="00943078" w:rsidRPr="00A77203" w:rsidRDefault="008741C9" w:rsidP="00051BD1">
            <w:pPr>
              <w:pStyle w:val="3TxtFT"/>
              <w:spacing w:after="0" w:line="240" w:lineRule="auto"/>
            </w:pPr>
            <w:r w:rsidRPr="00A77203">
              <w:t>45-2:1</w:t>
            </w:r>
          </w:p>
        </w:tc>
        <w:tc>
          <w:tcPr>
            <w:tcW w:w="892" w:type="pct"/>
            <w:tcBorders>
              <w:top w:val="nil"/>
            </w:tcBorders>
            <w:vAlign w:val="center"/>
          </w:tcPr>
          <w:p w14:paraId="77DE5DA1" w14:textId="77777777" w:rsidR="00943078" w:rsidRPr="00A77203" w:rsidRDefault="008741C9" w:rsidP="00051BD1">
            <w:pPr>
              <w:pStyle w:val="3TxtFT"/>
              <w:spacing w:after="0" w:line="240" w:lineRule="auto"/>
            </w:pPr>
            <w:r w:rsidRPr="00A77203">
              <w:t>7.76</w:t>
            </w:r>
          </w:p>
        </w:tc>
        <w:tc>
          <w:tcPr>
            <w:tcW w:w="1003" w:type="pct"/>
            <w:tcBorders>
              <w:top w:val="nil"/>
            </w:tcBorders>
          </w:tcPr>
          <w:p w14:paraId="28BAF2D5" w14:textId="77777777" w:rsidR="00943078" w:rsidRPr="00A77203" w:rsidRDefault="008741C9" w:rsidP="00051BD1">
            <w:pPr>
              <w:pStyle w:val="3TxtFT"/>
              <w:spacing w:after="0" w:line="240" w:lineRule="auto"/>
            </w:pPr>
            <w:r w:rsidRPr="00A77203">
              <w:t>9.33</w:t>
            </w:r>
          </w:p>
        </w:tc>
        <w:tc>
          <w:tcPr>
            <w:tcW w:w="968" w:type="pct"/>
            <w:tcBorders>
              <w:top w:val="nil"/>
            </w:tcBorders>
          </w:tcPr>
          <w:p w14:paraId="2702AD46" w14:textId="77777777" w:rsidR="00943078" w:rsidRPr="00A77203" w:rsidRDefault="008741C9" w:rsidP="00051BD1">
            <w:pPr>
              <w:pStyle w:val="3TxtFT"/>
              <w:spacing w:after="0" w:line="240" w:lineRule="auto"/>
            </w:pPr>
            <w:r w:rsidRPr="00A77203">
              <w:t>2.50</w:t>
            </w:r>
          </w:p>
        </w:tc>
        <w:tc>
          <w:tcPr>
            <w:tcW w:w="1255" w:type="pct"/>
            <w:tcBorders>
              <w:top w:val="nil"/>
            </w:tcBorders>
          </w:tcPr>
          <w:p w14:paraId="2CBE0C61" w14:textId="77777777" w:rsidR="00943078" w:rsidRPr="00A77203" w:rsidRDefault="008741C9" w:rsidP="00051BD1">
            <w:pPr>
              <w:pStyle w:val="3TxtFT"/>
              <w:spacing w:after="0" w:line="240" w:lineRule="auto"/>
            </w:pPr>
            <w:r w:rsidRPr="00A77203">
              <w:t>3.21</w:t>
            </w:r>
          </w:p>
        </w:tc>
      </w:tr>
      <w:tr w:rsidR="00943078" w:rsidRPr="00A77203" w14:paraId="739ADFE6" w14:textId="77777777">
        <w:trPr>
          <w:jc w:val="center"/>
        </w:trPr>
        <w:tc>
          <w:tcPr>
            <w:tcW w:w="882" w:type="pct"/>
            <w:tcBorders>
              <w:top w:val="nil"/>
            </w:tcBorders>
            <w:shd w:val="clear" w:color="auto" w:fill="auto"/>
            <w:vAlign w:val="center"/>
          </w:tcPr>
          <w:p w14:paraId="6786426B" w14:textId="77777777" w:rsidR="00943078" w:rsidRPr="00A77203" w:rsidRDefault="008741C9" w:rsidP="00051BD1">
            <w:pPr>
              <w:pStyle w:val="3TxtFT"/>
              <w:spacing w:after="0" w:line="240" w:lineRule="auto"/>
            </w:pPr>
            <w:r w:rsidRPr="00A77203">
              <w:t>65-2:1</w:t>
            </w:r>
          </w:p>
        </w:tc>
        <w:tc>
          <w:tcPr>
            <w:tcW w:w="892" w:type="pct"/>
            <w:tcBorders>
              <w:top w:val="nil"/>
            </w:tcBorders>
            <w:vAlign w:val="center"/>
          </w:tcPr>
          <w:p w14:paraId="24AF03D3" w14:textId="77777777" w:rsidR="00943078" w:rsidRPr="00A77203" w:rsidRDefault="008741C9" w:rsidP="00051BD1">
            <w:pPr>
              <w:pStyle w:val="3TxtFT"/>
              <w:spacing w:after="0" w:line="240" w:lineRule="auto"/>
            </w:pPr>
            <w:r w:rsidRPr="00A77203">
              <w:t>6.67</w:t>
            </w:r>
          </w:p>
        </w:tc>
        <w:tc>
          <w:tcPr>
            <w:tcW w:w="1003" w:type="pct"/>
            <w:tcBorders>
              <w:top w:val="nil"/>
            </w:tcBorders>
          </w:tcPr>
          <w:p w14:paraId="69328047" w14:textId="77777777" w:rsidR="00943078" w:rsidRPr="00A77203" w:rsidRDefault="008741C9" w:rsidP="00051BD1">
            <w:pPr>
              <w:pStyle w:val="3TxtFT"/>
              <w:spacing w:after="0" w:line="240" w:lineRule="auto"/>
            </w:pPr>
            <w:r w:rsidRPr="00A77203">
              <w:t>9.40</w:t>
            </w:r>
          </w:p>
        </w:tc>
        <w:tc>
          <w:tcPr>
            <w:tcW w:w="968" w:type="pct"/>
            <w:tcBorders>
              <w:top w:val="nil"/>
            </w:tcBorders>
          </w:tcPr>
          <w:p w14:paraId="517020B3" w14:textId="77777777" w:rsidR="00943078" w:rsidRPr="00A77203" w:rsidRDefault="008741C9" w:rsidP="00051BD1">
            <w:pPr>
              <w:pStyle w:val="3TxtFT"/>
              <w:spacing w:after="0" w:line="240" w:lineRule="auto"/>
            </w:pPr>
            <w:r w:rsidRPr="00A77203">
              <w:t>3.94</w:t>
            </w:r>
          </w:p>
        </w:tc>
        <w:tc>
          <w:tcPr>
            <w:tcW w:w="1255" w:type="pct"/>
            <w:tcBorders>
              <w:top w:val="nil"/>
            </w:tcBorders>
          </w:tcPr>
          <w:p w14:paraId="55A344FF" w14:textId="77777777" w:rsidR="00943078" w:rsidRPr="00A77203" w:rsidRDefault="008741C9" w:rsidP="00051BD1">
            <w:pPr>
              <w:pStyle w:val="3TxtFT"/>
              <w:spacing w:after="0" w:line="240" w:lineRule="auto"/>
            </w:pPr>
            <w:r w:rsidRPr="00A77203">
              <w:t>3.53</w:t>
            </w:r>
          </w:p>
        </w:tc>
      </w:tr>
    </w:tbl>
    <w:p w14:paraId="552CE49F" w14:textId="1EBD4489" w:rsidR="00943078" w:rsidRPr="00A77203" w:rsidRDefault="008741C9">
      <w:pPr>
        <w:pStyle w:val="2CapFT"/>
        <w:spacing w:before="120" w:after="240"/>
      </w:pPr>
      <w:bookmarkStart w:id="10" w:name="_Ref118318058"/>
      <w:r w:rsidRPr="00A77203">
        <w:t xml:space="preserve">Table </w:t>
      </w:r>
      <w:r w:rsidRPr="00A77203">
        <w:fldChar w:fldCharType="begin"/>
      </w:r>
      <w:r w:rsidRPr="00A77203">
        <w:instrText xml:space="preserve"> SEQ Table \* ARABIC </w:instrText>
      </w:r>
      <w:r w:rsidRPr="00A77203">
        <w:fldChar w:fldCharType="separate"/>
      </w:r>
      <w:r w:rsidR="005F35E2" w:rsidRPr="00A77203">
        <w:rPr>
          <w:noProof/>
        </w:rPr>
        <w:t>7</w:t>
      </w:r>
      <w:r w:rsidRPr="00A77203">
        <w:fldChar w:fldCharType="end"/>
      </w:r>
      <w:bookmarkEnd w:id="10"/>
      <w:r w:rsidRPr="00A77203">
        <w:t xml:space="preserve"> Results of RCM tests</w:t>
      </w:r>
    </w:p>
    <w:tbl>
      <w:tblPr>
        <w:tblW w:w="5689" w:type="pct"/>
        <w:jc w:val="center"/>
        <w:tblBorders>
          <w:top w:val="single" w:sz="18" w:space="0" w:color="auto"/>
          <w:bottom w:val="single" w:sz="18" w:space="0" w:color="auto"/>
        </w:tblBorders>
        <w:tblLook w:val="04A0" w:firstRow="1" w:lastRow="0" w:firstColumn="1" w:lastColumn="0" w:noHBand="0" w:noVBand="1"/>
      </w:tblPr>
      <w:tblGrid>
        <w:gridCol w:w="750"/>
        <w:gridCol w:w="1005"/>
        <w:gridCol w:w="1225"/>
        <w:gridCol w:w="1006"/>
        <w:gridCol w:w="1127"/>
        <w:gridCol w:w="802"/>
        <w:gridCol w:w="824"/>
        <w:gridCol w:w="1068"/>
        <w:gridCol w:w="1644"/>
      </w:tblGrid>
      <w:tr w:rsidR="00943078" w:rsidRPr="00A77203" w14:paraId="6E87AF4C" w14:textId="77777777">
        <w:trPr>
          <w:jc w:val="center"/>
        </w:trPr>
        <w:tc>
          <w:tcPr>
            <w:tcW w:w="397" w:type="pct"/>
            <w:tcBorders>
              <w:top w:val="single" w:sz="18" w:space="0" w:color="auto"/>
              <w:bottom w:val="nil"/>
            </w:tcBorders>
            <w:shd w:val="clear" w:color="auto" w:fill="auto"/>
            <w:vAlign w:val="center"/>
          </w:tcPr>
          <w:p w14:paraId="364B8B6B" w14:textId="77777777" w:rsidR="00943078" w:rsidRPr="00A77203" w:rsidRDefault="008741C9" w:rsidP="00051BD1">
            <w:pPr>
              <w:pStyle w:val="3TxtFT"/>
              <w:spacing w:after="0" w:line="240" w:lineRule="auto"/>
            </w:pPr>
            <w:r w:rsidRPr="00A77203">
              <w:t xml:space="preserve">Group </w:t>
            </w:r>
          </w:p>
        </w:tc>
        <w:tc>
          <w:tcPr>
            <w:tcW w:w="532" w:type="pct"/>
            <w:tcBorders>
              <w:top w:val="single" w:sz="18" w:space="0" w:color="auto"/>
              <w:bottom w:val="nil"/>
            </w:tcBorders>
            <w:vAlign w:val="center"/>
          </w:tcPr>
          <w:p w14:paraId="0B3051AE" w14:textId="77777777" w:rsidR="00943078" w:rsidRPr="00A77203" w:rsidRDefault="008741C9" w:rsidP="00051BD1">
            <w:pPr>
              <w:pStyle w:val="3TxtFT"/>
              <w:spacing w:after="0" w:line="240" w:lineRule="auto"/>
            </w:pPr>
            <w:r w:rsidRPr="00A77203">
              <w:t>Specimen</w:t>
            </w:r>
          </w:p>
        </w:tc>
        <w:tc>
          <w:tcPr>
            <w:tcW w:w="648" w:type="pct"/>
            <w:tcBorders>
              <w:top w:val="single" w:sz="18" w:space="0" w:color="auto"/>
              <w:bottom w:val="nil"/>
            </w:tcBorders>
            <w:vAlign w:val="center"/>
          </w:tcPr>
          <w:p w14:paraId="57BA3077" w14:textId="77777777" w:rsidR="00943078" w:rsidRPr="00A77203" w:rsidRDefault="008741C9" w:rsidP="00051BD1">
            <w:pPr>
              <w:pStyle w:val="3TxtFT"/>
              <w:spacing w:after="0" w:line="240" w:lineRule="auto"/>
            </w:pPr>
            <w:r w:rsidRPr="00A77203">
              <w:t>Temperature</w:t>
            </w:r>
            <w:r w:rsidRPr="00A77203">
              <w:br/>
              <w:t>(</w:t>
            </w:r>
            <w:r w:rsidRPr="00A77203">
              <w:rPr>
                <w:rFonts w:cs="Times New Roman"/>
              </w:rPr>
              <w:t>°</w:t>
            </w:r>
            <w:r w:rsidRPr="00A77203">
              <w:t>C)</w:t>
            </w:r>
          </w:p>
        </w:tc>
        <w:tc>
          <w:tcPr>
            <w:tcW w:w="532" w:type="pct"/>
            <w:tcBorders>
              <w:top w:val="single" w:sz="18" w:space="0" w:color="auto"/>
              <w:bottom w:val="nil"/>
            </w:tcBorders>
            <w:vAlign w:val="center"/>
          </w:tcPr>
          <w:p w14:paraId="1CE21E2C" w14:textId="77777777" w:rsidR="00943078" w:rsidRPr="00A77203" w:rsidRDefault="008741C9" w:rsidP="00051BD1">
            <w:pPr>
              <w:pStyle w:val="3TxtFT"/>
              <w:spacing w:after="0" w:line="240" w:lineRule="auto"/>
            </w:pPr>
            <w:r w:rsidRPr="00A77203">
              <w:t xml:space="preserve">Specimen thickness </w:t>
            </w:r>
            <w:r w:rsidRPr="00A77203">
              <w:br/>
              <w:t>(mm)</w:t>
            </w:r>
          </w:p>
        </w:tc>
        <w:tc>
          <w:tcPr>
            <w:tcW w:w="596" w:type="pct"/>
            <w:tcBorders>
              <w:top w:val="single" w:sz="18" w:space="0" w:color="auto"/>
              <w:bottom w:val="nil"/>
            </w:tcBorders>
            <w:vAlign w:val="center"/>
          </w:tcPr>
          <w:p w14:paraId="29AC48C4" w14:textId="77777777" w:rsidR="00943078" w:rsidRPr="00A77203" w:rsidRDefault="008741C9" w:rsidP="00051BD1">
            <w:pPr>
              <w:pStyle w:val="3TxtFT"/>
              <w:spacing w:after="0" w:line="240" w:lineRule="auto"/>
            </w:pPr>
            <w:r w:rsidRPr="00A77203">
              <w:t>Penetration depth</w:t>
            </w:r>
            <w:r w:rsidRPr="00A77203">
              <w:br/>
              <w:t>(mm)</w:t>
            </w:r>
          </w:p>
        </w:tc>
        <w:tc>
          <w:tcPr>
            <w:tcW w:w="424" w:type="pct"/>
            <w:tcBorders>
              <w:top w:val="single" w:sz="18" w:space="0" w:color="auto"/>
              <w:bottom w:val="nil"/>
            </w:tcBorders>
            <w:vAlign w:val="center"/>
          </w:tcPr>
          <w:p w14:paraId="51704551" w14:textId="77777777" w:rsidR="00943078" w:rsidRPr="00A77203" w:rsidRDefault="008741C9" w:rsidP="00051BD1">
            <w:pPr>
              <w:pStyle w:val="3TxtFT"/>
              <w:spacing w:after="0" w:line="240" w:lineRule="auto"/>
            </w:pPr>
            <w:r w:rsidRPr="00A77203">
              <w:t>Testing period</w:t>
            </w:r>
            <w:r w:rsidRPr="00A77203">
              <w:br/>
              <w:t>(h)</w:t>
            </w:r>
          </w:p>
        </w:tc>
        <w:tc>
          <w:tcPr>
            <w:tcW w:w="436" w:type="pct"/>
            <w:tcBorders>
              <w:top w:val="single" w:sz="18" w:space="0" w:color="auto"/>
              <w:bottom w:val="nil"/>
            </w:tcBorders>
            <w:vAlign w:val="center"/>
          </w:tcPr>
          <w:p w14:paraId="5B202484" w14:textId="77777777" w:rsidR="00943078" w:rsidRPr="00A77203" w:rsidRDefault="008741C9" w:rsidP="00051BD1">
            <w:pPr>
              <w:pStyle w:val="3TxtFT"/>
              <w:spacing w:after="0" w:line="240" w:lineRule="auto"/>
            </w:pPr>
            <w:r w:rsidRPr="00A77203">
              <w:t>Voltage</w:t>
            </w:r>
            <w:r w:rsidRPr="00A77203">
              <w:br/>
              <w:t>(V)</w:t>
            </w:r>
          </w:p>
        </w:tc>
        <w:tc>
          <w:tcPr>
            <w:tcW w:w="565" w:type="pct"/>
            <w:tcBorders>
              <w:top w:val="single" w:sz="18" w:space="0" w:color="auto"/>
              <w:bottom w:val="nil"/>
            </w:tcBorders>
            <w:vAlign w:val="center"/>
          </w:tcPr>
          <w:p w14:paraId="7B25D1F6" w14:textId="77777777" w:rsidR="00943078" w:rsidRPr="00A77203" w:rsidRDefault="008741C9" w:rsidP="00051BD1">
            <w:pPr>
              <w:pStyle w:val="3TxtFT"/>
              <w:spacing w:after="0" w:line="240" w:lineRule="auto"/>
            </w:pPr>
            <w:r w:rsidRPr="00A77203">
              <w:t>Chloride ion migration coefficient</w:t>
            </w:r>
          </w:p>
        </w:tc>
        <w:tc>
          <w:tcPr>
            <w:tcW w:w="870" w:type="pct"/>
            <w:tcBorders>
              <w:top w:val="single" w:sz="18" w:space="0" w:color="auto"/>
              <w:bottom w:val="nil"/>
            </w:tcBorders>
            <w:vAlign w:val="center"/>
          </w:tcPr>
          <w:p w14:paraId="74F4CDCA" w14:textId="77777777" w:rsidR="00943078" w:rsidRPr="00A77203" w:rsidRDefault="008741C9" w:rsidP="00051BD1">
            <w:pPr>
              <w:pStyle w:val="3TxtFT"/>
              <w:spacing w:after="0" w:line="240" w:lineRule="auto"/>
            </w:pPr>
            <w:r w:rsidRPr="00A77203">
              <w:t xml:space="preserve">Average migration coefficient </w:t>
            </w:r>
          </w:p>
        </w:tc>
      </w:tr>
      <w:tr w:rsidR="00943078" w:rsidRPr="00A77203" w14:paraId="36FCEBC0" w14:textId="77777777">
        <w:trPr>
          <w:jc w:val="center"/>
        </w:trPr>
        <w:tc>
          <w:tcPr>
            <w:tcW w:w="397" w:type="pct"/>
            <w:vMerge w:val="restart"/>
            <w:tcBorders>
              <w:top w:val="single" w:sz="18" w:space="0" w:color="auto"/>
            </w:tcBorders>
            <w:shd w:val="clear" w:color="auto" w:fill="auto"/>
            <w:vAlign w:val="center"/>
          </w:tcPr>
          <w:p w14:paraId="665CEC9F" w14:textId="77777777" w:rsidR="00943078" w:rsidRPr="00A77203" w:rsidRDefault="008741C9" w:rsidP="00051BD1">
            <w:pPr>
              <w:pStyle w:val="3TxtFT"/>
              <w:spacing w:after="0" w:line="240" w:lineRule="auto"/>
            </w:pPr>
            <w:r w:rsidRPr="00A77203">
              <w:t>ULCC</w:t>
            </w:r>
          </w:p>
        </w:tc>
        <w:tc>
          <w:tcPr>
            <w:tcW w:w="532" w:type="pct"/>
            <w:tcBorders>
              <w:top w:val="single" w:sz="18" w:space="0" w:color="auto"/>
              <w:bottom w:val="nil"/>
            </w:tcBorders>
            <w:vAlign w:val="center"/>
          </w:tcPr>
          <w:p w14:paraId="15EE6CE7" w14:textId="77777777" w:rsidR="00943078" w:rsidRPr="00A77203" w:rsidRDefault="008741C9" w:rsidP="00051BD1">
            <w:pPr>
              <w:pStyle w:val="3TxtFT"/>
              <w:spacing w:after="0" w:line="240" w:lineRule="auto"/>
            </w:pPr>
            <w:r w:rsidRPr="00A77203">
              <w:t>1</w:t>
            </w:r>
          </w:p>
        </w:tc>
        <w:tc>
          <w:tcPr>
            <w:tcW w:w="648" w:type="pct"/>
            <w:tcBorders>
              <w:top w:val="single" w:sz="18" w:space="0" w:color="auto"/>
              <w:bottom w:val="nil"/>
            </w:tcBorders>
            <w:vAlign w:val="center"/>
          </w:tcPr>
          <w:p w14:paraId="76D484EC" w14:textId="77777777" w:rsidR="00943078" w:rsidRPr="00A77203" w:rsidRDefault="008741C9" w:rsidP="00051BD1">
            <w:pPr>
              <w:pStyle w:val="3TxtFT"/>
              <w:spacing w:after="0" w:line="240" w:lineRule="auto"/>
            </w:pPr>
            <w:r w:rsidRPr="00A77203">
              <w:t>24.40</w:t>
            </w:r>
          </w:p>
        </w:tc>
        <w:tc>
          <w:tcPr>
            <w:tcW w:w="532" w:type="pct"/>
            <w:tcBorders>
              <w:top w:val="single" w:sz="18" w:space="0" w:color="auto"/>
              <w:bottom w:val="nil"/>
            </w:tcBorders>
            <w:vAlign w:val="center"/>
          </w:tcPr>
          <w:p w14:paraId="51FC5BFA" w14:textId="77777777" w:rsidR="00943078" w:rsidRPr="00A77203" w:rsidRDefault="008741C9" w:rsidP="00051BD1">
            <w:pPr>
              <w:pStyle w:val="3TxtFT"/>
              <w:spacing w:after="0" w:line="240" w:lineRule="auto"/>
            </w:pPr>
            <w:r w:rsidRPr="00A77203">
              <w:t>51.3</w:t>
            </w:r>
          </w:p>
        </w:tc>
        <w:tc>
          <w:tcPr>
            <w:tcW w:w="596" w:type="pct"/>
            <w:tcBorders>
              <w:top w:val="single" w:sz="18" w:space="0" w:color="auto"/>
              <w:bottom w:val="nil"/>
            </w:tcBorders>
            <w:vAlign w:val="center"/>
          </w:tcPr>
          <w:p w14:paraId="5961649A" w14:textId="77777777" w:rsidR="00943078" w:rsidRPr="00A77203" w:rsidRDefault="008741C9" w:rsidP="00051BD1">
            <w:pPr>
              <w:pStyle w:val="3TxtFT"/>
              <w:spacing w:after="0" w:line="240" w:lineRule="auto"/>
            </w:pPr>
            <w:r w:rsidRPr="00A77203">
              <w:t>9.6</w:t>
            </w:r>
          </w:p>
        </w:tc>
        <w:tc>
          <w:tcPr>
            <w:tcW w:w="424" w:type="pct"/>
            <w:tcBorders>
              <w:top w:val="single" w:sz="18" w:space="0" w:color="auto"/>
              <w:bottom w:val="nil"/>
            </w:tcBorders>
            <w:vAlign w:val="center"/>
          </w:tcPr>
          <w:p w14:paraId="085D5F89" w14:textId="77777777" w:rsidR="00943078" w:rsidRPr="00A77203" w:rsidRDefault="008741C9" w:rsidP="00051BD1">
            <w:pPr>
              <w:pStyle w:val="3TxtFT"/>
              <w:spacing w:after="0" w:line="240" w:lineRule="auto"/>
            </w:pPr>
            <w:r w:rsidRPr="00A77203">
              <w:t>24</w:t>
            </w:r>
          </w:p>
        </w:tc>
        <w:tc>
          <w:tcPr>
            <w:tcW w:w="436" w:type="pct"/>
            <w:tcBorders>
              <w:top w:val="single" w:sz="18" w:space="0" w:color="auto"/>
              <w:bottom w:val="nil"/>
            </w:tcBorders>
            <w:vAlign w:val="center"/>
          </w:tcPr>
          <w:p w14:paraId="0126BA5A" w14:textId="77777777" w:rsidR="00943078" w:rsidRPr="00A77203" w:rsidRDefault="008741C9" w:rsidP="00051BD1">
            <w:pPr>
              <w:pStyle w:val="3TxtFT"/>
              <w:spacing w:after="0" w:line="240" w:lineRule="auto"/>
            </w:pPr>
            <w:r w:rsidRPr="00A77203">
              <w:t>60</w:t>
            </w:r>
          </w:p>
        </w:tc>
        <w:tc>
          <w:tcPr>
            <w:tcW w:w="565" w:type="pct"/>
            <w:tcBorders>
              <w:top w:val="single" w:sz="18" w:space="0" w:color="auto"/>
              <w:bottom w:val="nil"/>
            </w:tcBorders>
            <w:vAlign w:val="center"/>
          </w:tcPr>
          <w:p w14:paraId="45C7CF49" w14:textId="77777777" w:rsidR="00943078" w:rsidRPr="00A77203" w:rsidRDefault="008741C9" w:rsidP="00051BD1">
            <w:pPr>
              <w:pStyle w:val="3TxtFT"/>
              <w:spacing w:after="0" w:line="240" w:lineRule="auto"/>
            </w:pPr>
            <w:r w:rsidRPr="00A77203">
              <w:t>2.2</w:t>
            </w:r>
          </w:p>
        </w:tc>
        <w:tc>
          <w:tcPr>
            <w:tcW w:w="870" w:type="pct"/>
            <w:vMerge w:val="restart"/>
            <w:tcBorders>
              <w:top w:val="single" w:sz="18" w:space="0" w:color="auto"/>
            </w:tcBorders>
            <w:vAlign w:val="center"/>
          </w:tcPr>
          <w:p w14:paraId="1D67ED07" w14:textId="3B9352D5" w:rsidR="00943078" w:rsidRPr="00A77203" w:rsidRDefault="008741C9" w:rsidP="00051BD1">
            <w:pPr>
              <w:pStyle w:val="3TxtFT"/>
              <w:spacing w:after="0" w:line="240" w:lineRule="auto"/>
            </w:pPr>
            <w:r w:rsidRPr="00A77203">
              <w:t>1.5</w:t>
            </w:r>
          </w:p>
        </w:tc>
      </w:tr>
      <w:tr w:rsidR="00943078" w:rsidRPr="00A77203" w14:paraId="25C15421" w14:textId="77777777">
        <w:trPr>
          <w:jc w:val="center"/>
        </w:trPr>
        <w:tc>
          <w:tcPr>
            <w:tcW w:w="397" w:type="pct"/>
            <w:vMerge/>
            <w:shd w:val="clear" w:color="auto" w:fill="auto"/>
            <w:vAlign w:val="center"/>
          </w:tcPr>
          <w:p w14:paraId="1FED0629" w14:textId="77777777" w:rsidR="00943078" w:rsidRPr="00A77203" w:rsidRDefault="00943078" w:rsidP="00051BD1">
            <w:pPr>
              <w:pStyle w:val="3TxtFT"/>
              <w:spacing w:after="0" w:line="240" w:lineRule="auto"/>
              <w:rPr>
                <w:vertAlign w:val="subscript"/>
              </w:rPr>
            </w:pPr>
          </w:p>
        </w:tc>
        <w:tc>
          <w:tcPr>
            <w:tcW w:w="532" w:type="pct"/>
            <w:tcBorders>
              <w:top w:val="nil"/>
              <w:bottom w:val="nil"/>
            </w:tcBorders>
            <w:vAlign w:val="center"/>
          </w:tcPr>
          <w:p w14:paraId="63120B77" w14:textId="77777777" w:rsidR="00943078" w:rsidRPr="00A77203" w:rsidRDefault="008741C9" w:rsidP="00051BD1">
            <w:pPr>
              <w:pStyle w:val="3TxtFT"/>
              <w:spacing w:after="0" w:line="240" w:lineRule="auto"/>
            </w:pPr>
            <w:r w:rsidRPr="00A77203">
              <w:t>2</w:t>
            </w:r>
          </w:p>
        </w:tc>
        <w:tc>
          <w:tcPr>
            <w:tcW w:w="648" w:type="pct"/>
            <w:tcBorders>
              <w:top w:val="nil"/>
              <w:bottom w:val="nil"/>
            </w:tcBorders>
            <w:vAlign w:val="center"/>
          </w:tcPr>
          <w:p w14:paraId="464EB364" w14:textId="77777777" w:rsidR="00943078" w:rsidRPr="00A77203" w:rsidRDefault="008741C9" w:rsidP="00051BD1">
            <w:pPr>
              <w:pStyle w:val="3TxtFT"/>
              <w:spacing w:after="0" w:line="240" w:lineRule="auto"/>
            </w:pPr>
            <w:r w:rsidRPr="00A77203">
              <w:t>24.45</w:t>
            </w:r>
          </w:p>
        </w:tc>
        <w:tc>
          <w:tcPr>
            <w:tcW w:w="532" w:type="pct"/>
            <w:tcBorders>
              <w:top w:val="nil"/>
              <w:bottom w:val="nil"/>
            </w:tcBorders>
            <w:vAlign w:val="center"/>
          </w:tcPr>
          <w:p w14:paraId="5444D107" w14:textId="77777777" w:rsidR="00943078" w:rsidRPr="00A77203" w:rsidRDefault="008741C9" w:rsidP="00051BD1">
            <w:pPr>
              <w:pStyle w:val="3TxtFT"/>
              <w:spacing w:after="0" w:line="240" w:lineRule="auto"/>
            </w:pPr>
            <w:r w:rsidRPr="00A77203">
              <w:t>51.3</w:t>
            </w:r>
          </w:p>
        </w:tc>
        <w:tc>
          <w:tcPr>
            <w:tcW w:w="596" w:type="pct"/>
            <w:tcBorders>
              <w:top w:val="nil"/>
              <w:bottom w:val="nil"/>
            </w:tcBorders>
            <w:vAlign w:val="center"/>
          </w:tcPr>
          <w:p w14:paraId="6F13E13E" w14:textId="77777777" w:rsidR="00943078" w:rsidRPr="00A77203" w:rsidRDefault="008741C9" w:rsidP="00051BD1">
            <w:pPr>
              <w:pStyle w:val="3TxtFT"/>
              <w:spacing w:after="0" w:line="240" w:lineRule="auto"/>
            </w:pPr>
            <w:r w:rsidRPr="00A77203">
              <w:t>5.3</w:t>
            </w:r>
          </w:p>
        </w:tc>
        <w:tc>
          <w:tcPr>
            <w:tcW w:w="424" w:type="pct"/>
            <w:tcBorders>
              <w:top w:val="nil"/>
              <w:bottom w:val="nil"/>
            </w:tcBorders>
            <w:vAlign w:val="center"/>
          </w:tcPr>
          <w:p w14:paraId="68B4F059" w14:textId="77777777" w:rsidR="00943078" w:rsidRPr="00A77203" w:rsidRDefault="008741C9" w:rsidP="00051BD1">
            <w:pPr>
              <w:pStyle w:val="3TxtFT"/>
              <w:spacing w:after="0" w:line="240" w:lineRule="auto"/>
            </w:pPr>
            <w:r w:rsidRPr="00A77203">
              <w:t>24</w:t>
            </w:r>
          </w:p>
        </w:tc>
        <w:tc>
          <w:tcPr>
            <w:tcW w:w="436" w:type="pct"/>
            <w:tcBorders>
              <w:top w:val="nil"/>
              <w:bottom w:val="nil"/>
            </w:tcBorders>
            <w:vAlign w:val="center"/>
          </w:tcPr>
          <w:p w14:paraId="007564AC" w14:textId="77777777" w:rsidR="00943078" w:rsidRPr="00A77203" w:rsidRDefault="008741C9" w:rsidP="00051BD1">
            <w:pPr>
              <w:pStyle w:val="3TxtFT"/>
              <w:spacing w:after="0" w:line="240" w:lineRule="auto"/>
            </w:pPr>
            <w:r w:rsidRPr="00A77203">
              <w:t>60</w:t>
            </w:r>
          </w:p>
        </w:tc>
        <w:tc>
          <w:tcPr>
            <w:tcW w:w="565" w:type="pct"/>
            <w:tcBorders>
              <w:top w:val="nil"/>
              <w:bottom w:val="nil"/>
            </w:tcBorders>
            <w:vAlign w:val="center"/>
          </w:tcPr>
          <w:p w14:paraId="32A3C1E6" w14:textId="77777777" w:rsidR="00943078" w:rsidRPr="00A77203" w:rsidRDefault="008741C9" w:rsidP="00051BD1">
            <w:pPr>
              <w:pStyle w:val="3TxtFT"/>
              <w:spacing w:after="0" w:line="240" w:lineRule="auto"/>
            </w:pPr>
            <w:r w:rsidRPr="00A77203">
              <w:t>1.2</w:t>
            </w:r>
          </w:p>
        </w:tc>
        <w:tc>
          <w:tcPr>
            <w:tcW w:w="870" w:type="pct"/>
            <w:vMerge/>
            <w:vAlign w:val="center"/>
          </w:tcPr>
          <w:p w14:paraId="4F525CDC" w14:textId="77777777" w:rsidR="00943078" w:rsidRPr="00A77203" w:rsidRDefault="00943078" w:rsidP="00051BD1">
            <w:pPr>
              <w:pStyle w:val="3TxtFT"/>
              <w:spacing w:after="0" w:line="240" w:lineRule="auto"/>
            </w:pPr>
          </w:p>
        </w:tc>
      </w:tr>
      <w:tr w:rsidR="00943078" w:rsidRPr="00A77203" w14:paraId="03255DD3" w14:textId="77777777">
        <w:trPr>
          <w:jc w:val="center"/>
        </w:trPr>
        <w:tc>
          <w:tcPr>
            <w:tcW w:w="397" w:type="pct"/>
            <w:vMerge/>
            <w:tcBorders>
              <w:bottom w:val="nil"/>
            </w:tcBorders>
            <w:shd w:val="clear" w:color="auto" w:fill="auto"/>
            <w:vAlign w:val="center"/>
          </w:tcPr>
          <w:p w14:paraId="04C53CE0" w14:textId="77777777" w:rsidR="00943078" w:rsidRPr="00A77203" w:rsidRDefault="00943078" w:rsidP="00051BD1">
            <w:pPr>
              <w:pStyle w:val="3TxtFT"/>
              <w:spacing w:after="0" w:line="240" w:lineRule="auto"/>
            </w:pPr>
          </w:p>
        </w:tc>
        <w:tc>
          <w:tcPr>
            <w:tcW w:w="532" w:type="pct"/>
            <w:tcBorders>
              <w:top w:val="nil"/>
              <w:bottom w:val="nil"/>
            </w:tcBorders>
            <w:vAlign w:val="center"/>
          </w:tcPr>
          <w:p w14:paraId="1DBD0A69" w14:textId="77777777" w:rsidR="00943078" w:rsidRPr="00A77203" w:rsidRDefault="008741C9" w:rsidP="00051BD1">
            <w:pPr>
              <w:pStyle w:val="3TxtFT"/>
              <w:spacing w:after="0" w:line="240" w:lineRule="auto"/>
            </w:pPr>
            <w:r w:rsidRPr="00A77203">
              <w:t>3</w:t>
            </w:r>
          </w:p>
        </w:tc>
        <w:tc>
          <w:tcPr>
            <w:tcW w:w="648" w:type="pct"/>
            <w:tcBorders>
              <w:top w:val="nil"/>
              <w:bottom w:val="nil"/>
            </w:tcBorders>
            <w:vAlign w:val="center"/>
          </w:tcPr>
          <w:p w14:paraId="784517FC" w14:textId="77777777" w:rsidR="00943078" w:rsidRPr="00A77203" w:rsidRDefault="008741C9" w:rsidP="00051BD1">
            <w:pPr>
              <w:pStyle w:val="3TxtFT"/>
              <w:spacing w:after="0" w:line="240" w:lineRule="auto"/>
            </w:pPr>
            <w:r w:rsidRPr="00A77203">
              <w:t>24.40</w:t>
            </w:r>
          </w:p>
        </w:tc>
        <w:tc>
          <w:tcPr>
            <w:tcW w:w="532" w:type="pct"/>
            <w:tcBorders>
              <w:top w:val="nil"/>
              <w:bottom w:val="nil"/>
            </w:tcBorders>
            <w:vAlign w:val="center"/>
          </w:tcPr>
          <w:p w14:paraId="0DB62772" w14:textId="77777777" w:rsidR="00943078" w:rsidRPr="00A77203" w:rsidRDefault="008741C9" w:rsidP="00051BD1">
            <w:pPr>
              <w:pStyle w:val="3TxtFT"/>
              <w:spacing w:after="0" w:line="240" w:lineRule="auto"/>
            </w:pPr>
            <w:r w:rsidRPr="00A77203">
              <w:t>51.5</w:t>
            </w:r>
          </w:p>
        </w:tc>
        <w:tc>
          <w:tcPr>
            <w:tcW w:w="596" w:type="pct"/>
            <w:tcBorders>
              <w:top w:val="nil"/>
              <w:bottom w:val="nil"/>
            </w:tcBorders>
            <w:vAlign w:val="center"/>
          </w:tcPr>
          <w:p w14:paraId="2013EE7F" w14:textId="77777777" w:rsidR="00943078" w:rsidRPr="00A77203" w:rsidRDefault="008741C9" w:rsidP="00051BD1">
            <w:pPr>
              <w:pStyle w:val="3TxtFT"/>
              <w:spacing w:after="0" w:line="240" w:lineRule="auto"/>
            </w:pPr>
            <w:r w:rsidRPr="00A77203">
              <w:t>5.2</w:t>
            </w:r>
          </w:p>
        </w:tc>
        <w:tc>
          <w:tcPr>
            <w:tcW w:w="424" w:type="pct"/>
            <w:tcBorders>
              <w:top w:val="nil"/>
              <w:bottom w:val="nil"/>
            </w:tcBorders>
            <w:vAlign w:val="center"/>
          </w:tcPr>
          <w:p w14:paraId="37B14CD0" w14:textId="77777777" w:rsidR="00943078" w:rsidRPr="00A77203" w:rsidRDefault="008741C9" w:rsidP="00051BD1">
            <w:pPr>
              <w:pStyle w:val="3TxtFT"/>
              <w:spacing w:after="0" w:line="240" w:lineRule="auto"/>
            </w:pPr>
            <w:r w:rsidRPr="00A77203">
              <w:t>24</w:t>
            </w:r>
          </w:p>
        </w:tc>
        <w:tc>
          <w:tcPr>
            <w:tcW w:w="436" w:type="pct"/>
            <w:tcBorders>
              <w:top w:val="nil"/>
              <w:bottom w:val="nil"/>
            </w:tcBorders>
            <w:vAlign w:val="center"/>
          </w:tcPr>
          <w:p w14:paraId="27DC96C3" w14:textId="77777777" w:rsidR="00943078" w:rsidRPr="00A77203" w:rsidRDefault="008741C9" w:rsidP="00051BD1">
            <w:pPr>
              <w:pStyle w:val="3TxtFT"/>
              <w:spacing w:after="0" w:line="240" w:lineRule="auto"/>
            </w:pPr>
            <w:r w:rsidRPr="00A77203">
              <w:t>60</w:t>
            </w:r>
          </w:p>
        </w:tc>
        <w:tc>
          <w:tcPr>
            <w:tcW w:w="565" w:type="pct"/>
            <w:tcBorders>
              <w:top w:val="nil"/>
              <w:bottom w:val="nil"/>
            </w:tcBorders>
            <w:vAlign w:val="center"/>
          </w:tcPr>
          <w:p w14:paraId="54909074" w14:textId="77777777" w:rsidR="00943078" w:rsidRPr="00A77203" w:rsidRDefault="008741C9" w:rsidP="00051BD1">
            <w:pPr>
              <w:pStyle w:val="3TxtFT"/>
              <w:spacing w:after="0" w:line="240" w:lineRule="auto"/>
            </w:pPr>
            <w:r w:rsidRPr="00A77203">
              <w:t>1.1</w:t>
            </w:r>
          </w:p>
        </w:tc>
        <w:tc>
          <w:tcPr>
            <w:tcW w:w="870" w:type="pct"/>
            <w:vMerge/>
            <w:tcBorders>
              <w:bottom w:val="nil"/>
            </w:tcBorders>
            <w:vAlign w:val="center"/>
          </w:tcPr>
          <w:p w14:paraId="49029545" w14:textId="77777777" w:rsidR="00943078" w:rsidRPr="00A77203" w:rsidRDefault="00943078" w:rsidP="00051BD1">
            <w:pPr>
              <w:pStyle w:val="3TxtFT"/>
              <w:spacing w:after="0" w:line="240" w:lineRule="auto"/>
            </w:pPr>
          </w:p>
        </w:tc>
      </w:tr>
      <w:tr w:rsidR="00943078" w:rsidRPr="00A77203" w14:paraId="1D909007" w14:textId="77777777">
        <w:trPr>
          <w:jc w:val="center"/>
        </w:trPr>
        <w:tc>
          <w:tcPr>
            <w:tcW w:w="397" w:type="pct"/>
            <w:vMerge w:val="restart"/>
            <w:tcBorders>
              <w:top w:val="nil"/>
            </w:tcBorders>
            <w:shd w:val="clear" w:color="auto" w:fill="auto"/>
            <w:vAlign w:val="center"/>
          </w:tcPr>
          <w:p w14:paraId="4B8D0E64" w14:textId="77777777" w:rsidR="00943078" w:rsidRPr="00A77203" w:rsidRDefault="008741C9" w:rsidP="00051BD1">
            <w:pPr>
              <w:pStyle w:val="3TxtFT"/>
              <w:spacing w:after="0" w:line="240" w:lineRule="auto"/>
            </w:pPr>
            <w:r w:rsidRPr="00A77203">
              <w:t>50-1:1</w:t>
            </w:r>
          </w:p>
        </w:tc>
        <w:tc>
          <w:tcPr>
            <w:tcW w:w="532" w:type="pct"/>
            <w:tcBorders>
              <w:top w:val="nil"/>
            </w:tcBorders>
            <w:vAlign w:val="center"/>
          </w:tcPr>
          <w:p w14:paraId="7D6DE8A5" w14:textId="77777777" w:rsidR="00943078" w:rsidRPr="00A77203" w:rsidRDefault="008741C9" w:rsidP="00051BD1">
            <w:pPr>
              <w:pStyle w:val="3TxtFT"/>
              <w:spacing w:after="0" w:line="240" w:lineRule="auto"/>
            </w:pPr>
            <w:r w:rsidRPr="00A77203">
              <w:t>1</w:t>
            </w:r>
          </w:p>
        </w:tc>
        <w:tc>
          <w:tcPr>
            <w:tcW w:w="648" w:type="pct"/>
            <w:tcBorders>
              <w:top w:val="nil"/>
            </w:tcBorders>
            <w:vAlign w:val="center"/>
          </w:tcPr>
          <w:p w14:paraId="7C82FC5F" w14:textId="77777777" w:rsidR="00943078" w:rsidRPr="00A77203" w:rsidRDefault="008741C9" w:rsidP="00051BD1">
            <w:pPr>
              <w:pStyle w:val="3TxtFT"/>
              <w:spacing w:after="0" w:line="240" w:lineRule="auto"/>
            </w:pPr>
            <w:r w:rsidRPr="00A77203">
              <w:t>25.35</w:t>
            </w:r>
          </w:p>
        </w:tc>
        <w:tc>
          <w:tcPr>
            <w:tcW w:w="532" w:type="pct"/>
            <w:tcBorders>
              <w:top w:val="nil"/>
            </w:tcBorders>
            <w:vAlign w:val="center"/>
          </w:tcPr>
          <w:p w14:paraId="4818C139" w14:textId="77777777" w:rsidR="00943078" w:rsidRPr="00A77203" w:rsidRDefault="008741C9" w:rsidP="00051BD1">
            <w:pPr>
              <w:pStyle w:val="3TxtFT"/>
              <w:spacing w:after="0" w:line="240" w:lineRule="auto"/>
            </w:pPr>
            <w:r w:rsidRPr="00A77203">
              <w:t>50.0</w:t>
            </w:r>
          </w:p>
        </w:tc>
        <w:tc>
          <w:tcPr>
            <w:tcW w:w="596" w:type="pct"/>
            <w:tcBorders>
              <w:top w:val="nil"/>
            </w:tcBorders>
            <w:vAlign w:val="center"/>
          </w:tcPr>
          <w:p w14:paraId="78B97328" w14:textId="77777777" w:rsidR="00943078" w:rsidRPr="00A77203" w:rsidRDefault="008741C9" w:rsidP="00051BD1">
            <w:pPr>
              <w:pStyle w:val="3TxtFT"/>
              <w:spacing w:after="0" w:line="240" w:lineRule="auto"/>
            </w:pPr>
            <w:r w:rsidRPr="00A77203">
              <w:t>4.4</w:t>
            </w:r>
          </w:p>
        </w:tc>
        <w:tc>
          <w:tcPr>
            <w:tcW w:w="424" w:type="pct"/>
            <w:tcBorders>
              <w:top w:val="nil"/>
            </w:tcBorders>
            <w:vAlign w:val="center"/>
          </w:tcPr>
          <w:p w14:paraId="7D83C25C" w14:textId="77777777" w:rsidR="00943078" w:rsidRPr="00A77203" w:rsidRDefault="008741C9" w:rsidP="00051BD1">
            <w:pPr>
              <w:pStyle w:val="3TxtFT"/>
              <w:spacing w:after="0" w:line="240" w:lineRule="auto"/>
            </w:pPr>
            <w:r w:rsidRPr="00A77203">
              <w:t>24</w:t>
            </w:r>
          </w:p>
        </w:tc>
        <w:tc>
          <w:tcPr>
            <w:tcW w:w="436" w:type="pct"/>
            <w:tcBorders>
              <w:top w:val="nil"/>
            </w:tcBorders>
            <w:vAlign w:val="center"/>
          </w:tcPr>
          <w:p w14:paraId="42C434F0" w14:textId="77777777" w:rsidR="00943078" w:rsidRPr="00A77203" w:rsidRDefault="008741C9" w:rsidP="00051BD1">
            <w:pPr>
              <w:pStyle w:val="3TxtFT"/>
              <w:spacing w:after="0" w:line="240" w:lineRule="auto"/>
            </w:pPr>
            <w:r w:rsidRPr="00A77203">
              <w:t>60</w:t>
            </w:r>
          </w:p>
        </w:tc>
        <w:tc>
          <w:tcPr>
            <w:tcW w:w="565" w:type="pct"/>
            <w:tcBorders>
              <w:top w:val="nil"/>
            </w:tcBorders>
            <w:vAlign w:val="center"/>
          </w:tcPr>
          <w:p w14:paraId="7C2FBC37" w14:textId="77777777" w:rsidR="00943078" w:rsidRPr="00A77203" w:rsidRDefault="008741C9" w:rsidP="00051BD1">
            <w:pPr>
              <w:pStyle w:val="3TxtFT"/>
              <w:spacing w:after="0" w:line="240" w:lineRule="auto"/>
            </w:pPr>
            <w:r w:rsidRPr="00A77203">
              <w:t>0.9</w:t>
            </w:r>
          </w:p>
        </w:tc>
        <w:tc>
          <w:tcPr>
            <w:tcW w:w="870" w:type="pct"/>
            <w:vMerge w:val="restart"/>
            <w:tcBorders>
              <w:top w:val="nil"/>
            </w:tcBorders>
            <w:vAlign w:val="center"/>
          </w:tcPr>
          <w:p w14:paraId="4E5492CD" w14:textId="77777777" w:rsidR="00943078" w:rsidRPr="00A77203" w:rsidRDefault="008741C9" w:rsidP="00051BD1">
            <w:pPr>
              <w:pStyle w:val="3TxtFT"/>
              <w:spacing w:after="0" w:line="240" w:lineRule="auto"/>
            </w:pPr>
            <w:r w:rsidRPr="00A77203">
              <w:t>0.8</w:t>
            </w:r>
          </w:p>
        </w:tc>
      </w:tr>
      <w:tr w:rsidR="00943078" w:rsidRPr="00A77203" w14:paraId="23EE52CB" w14:textId="77777777">
        <w:trPr>
          <w:jc w:val="center"/>
        </w:trPr>
        <w:tc>
          <w:tcPr>
            <w:tcW w:w="397" w:type="pct"/>
            <w:vMerge/>
            <w:shd w:val="clear" w:color="auto" w:fill="auto"/>
            <w:vAlign w:val="center"/>
          </w:tcPr>
          <w:p w14:paraId="4DF20FF1" w14:textId="77777777" w:rsidR="00943078" w:rsidRPr="00A77203" w:rsidRDefault="00943078" w:rsidP="00051BD1">
            <w:pPr>
              <w:pStyle w:val="3TxtFT"/>
              <w:spacing w:after="0" w:line="240" w:lineRule="auto"/>
              <w:jc w:val="left"/>
            </w:pPr>
          </w:p>
        </w:tc>
        <w:tc>
          <w:tcPr>
            <w:tcW w:w="532" w:type="pct"/>
            <w:tcBorders>
              <w:top w:val="nil"/>
            </w:tcBorders>
            <w:vAlign w:val="center"/>
          </w:tcPr>
          <w:p w14:paraId="5A5A819E" w14:textId="77777777" w:rsidR="00943078" w:rsidRPr="00A77203" w:rsidRDefault="008741C9" w:rsidP="00051BD1">
            <w:pPr>
              <w:pStyle w:val="3TxtFT"/>
              <w:spacing w:after="0" w:line="240" w:lineRule="auto"/>
            </w:pPr>
            <w:r w:rsidRPr="00A77203">
              <w:t>2</w:t>
            </w:r>
          </w:p>
        </w:tc>
        <w:tc>
          <w:tcPr>
            <w:tcW w:w="648" w:type="pct"/>
            <w:tcBorders>
              <w:top w:val="nil"/>
            </w:tcBorders>
            <w:vAlign w:val="center"/>
          </w:tcPr>
          <w:p w14:paraId="5D2B67E8" w14:textId="77777777" w:rsidR="00943078" w:rsidRPr="00A77203" w:rsidRDefault="008741C9" w:rsidP="00051BD1">
            <w:pPr>
              <w:pStyle w:val="3TxtFT"/>
              <w:spacing w:after="0" w:line="240" w:lineRule="auto"/>
            </w:pPr>
            <w:r w:rsidRPr="00A77203">
              <w:t>25.40</w:t>
            </w:r>
          </w:p>
        </w:tc>
        <w:tc>
          <w:tcPr>
            <w:tcW w:w="532" w:type="pct"/>
            <w:tcBorders>
              <w:top w:val="nil"/>
            </w:tcBorders>
            <w:vAlign w:val="center"/>
          </w:tcPr>
          <w:p w14:paraId="653E237E" w14:textId="77777777" w:rsidR="00943078" w:rsidRPr="00A77203" w:rsidRDefault="008741C9" w:rsidP="00051BD1">
            <w:pPr>
              <w:pStyle w:val="3TxtFT"/>
              <w:spacing w:after="0" w:line="240" w:lineRule="auto"/>
            </w:pPr>
            <w:r w:rsidRPr="00A77203">
              <w:t>50.3</w:t>
            </w:r>
          </w:p>
        </w:tc>
        <w:tc>
          <w:tcPr>
            <w:tcW w:w="596" w:type="pct"/>
            <w:tcBorders>
              <w:top w:val="nil"/>
            </w:tcBorders>
            <w:vAlign w:val="center"/>
          </w:tcPr>
          <w:p w14:paraId="1BE48E6A" w14:textId="77777777" w:rsidR="00943078" w:rsidRPr="00A77203" w:rsidRDefault="008741C9" w:rsidP="00051BD1">
            <w:pPr>
              <w:pStyle w:val="3TxtFT"/>
              <w:spacing w:after="0" w:line="240" w:lineRule="auto"/>
            </w:pPr>
            <w:r w:rsidRPr="00A77203">
              <w:t>4.0</w:t>
            </w:r>
          </w:p>
        </w:tc>
        <w:tc>
          <w:tcPr>
            <w:tcW w:w="424" w:type="pct"/>
            <w:tcBorders>
              <w:top w:val="nil"/>
            </w:tcBorders>
            <w:vAlign w:val="center"/>
          </w:tcPr>
          <w:p w14:paraId="2A3832BB" w14:textId="77777777" w:rsidR="00943078" w:rsidRPr="00A77203" w:rsidRDefault="008741C9" w:rsidP="00051BD1">
            <w:pPr>
              <w:pStyle w:val="3TxtFT"/>
              <w:spacing w:after="0" w:line="240" w:lineRule="auto"/>
            </w:pPr>
            <w:r w:rsidRPr="00A77203">
              <w:t>24</w:t>
            </w:r>
          </w:p>
        </w:tc>
        <w:tc>
          <w:tcPr>
            <w:tcW w:w="436" w:type="pct"/>
            <w:tcBorders>
              <w:top w:val="nil"/>
            </w:tcBorders>
            <w:vAlign w:val="center"/>
          </w:tcPr>
          <w:p w14:paraId="48FEE894" w14:textId="77777777" w:rsidR="00943078" w:rsidRPr="00A77203" w:rsidRDefault="008741C9" w:rsidP="00051BD1">
            <w:pPr>
              <w:pStyle w:val="3TxtFT"/>
              <w:spacing w:after="0" w:line="240" w:lineRule="auto"/>
            </w:pPr>
            <w:r w:rsidRPr="00A77203">
              <w:t>60</w:t>
            </w:r>
          </w:p>
        </w:tc>
        <w:tc>
          <w:tcPr>
            <w:tcW w:w="565" w:type="pct"/>
            <w:tcBorders>
              <w:top w:val="nil"/>
            </w:tcBorders>
            <w:vAlign w:val="center"/>
          </w:tcPr>
          <w:p w14:paraId="762D5BE4" w14:textId="77777777" w:rsidR="00943078" w:rsidRPr="00A77203" w:rsidRDefault="008741C9" w:rsidP="00051BD1">
            <w:pPr>
              <w:pStyle w:val="3TxtFT"/>
              <w:spacing w:after="0" w:line="240" w:lineRule="auto"/>
            </w:pPr>
            <w:r w:rsidRPr="00A77203">
              <w:t>0.8</w:t>
            </w:r>
          </w:p>
        </w:tc>
        <w:tc>
          <w:tcPr>
            <w:tcW w:w="870" w:type="pct"/>
            <w:vMerge/>
            <w:vAlign w:val="center"/>
          </w:tcPr>
          <w:p w14:paraId="452B29C5" w14:textId="77777777" w:rsidR="00943078" w:rsidRPr="00A77203" w:rsidRDefault="00943078" w:rsidP="00051BD1">
            <w:pPr>
              <w:pStyle w:val="3TxtFT"/>
              <w:spacing w:after="0" w:line="240" w:lineRule="auto"/>
            </w:pPr>
          </w:p>
        </w:tc>
      </w:tr>
      <w:tr w:rsidR="00943078" w:rsidRPr="00A77203" w14:paraId="2091B28B" w14:textId="77777777">
        <w:trPr>
          <w:jc w:val="center"/>
        </w:trPr>
        <w:tc>
          <w:tcPr>
            <w:tcW w:w="397" w:type="pct"/>
            <w:vMerge/>
            <w:shd w:val="clear" w:color="auto" w:fill="auto"/>
            <w:vAlign w:val="center"/>
          </w:tcPr>
          <w:p w14:paraId="08EB02A0" w14:textId="77777777" w:rsidR="00943078" w:rsidRPr="00A77203" w:rsidRDefault="00943078" w:rsidP="00051BD1">
            <w:pPr>
              <w:pStyle w:val="3TxtFT"/>
              <w:spacing w:after="0" w:line="240" w:lineRule="auto"/>
              <w:rPr>
                <w:vertAlign w:val="subscript"/>
              </w:rPr>
            </w:pPr>
          </w:p>
        </w:tc>
        <w:tc>
          <w:tcPr>
            <w:tcW w:w="532" w:type="pct"/>
            <w:tcBorders>
              <w:top w:val="nil"/>
            </w:tcBorders>
            <w:vAlign w:val="center"/>
          </w:tcPr>
          <w:p w14:paraId="3AD0758A" w14:textId="77777777" w:rsidR="00943078" w:rsidRPr="00A77203" w:rsidRDefault="008741C9" w:rsidP="00051BD1">
            <w:pPr>
              <w:pStyle w:val="3TxtFT"/>
              <w:spacing w:after="0" w:line="240" w:lineRule="auto"/>
            </w:pPr>
            <w:r w:rsidRPr="00A77203">
              <w:t>3</w:t>
            </w:r>
          </w:p>
        </w:tc>
        <w:tc>
          <w:tcPr>
            <w:tcW w:w="648" w:type="pct"/>
            <w:tcBorders>
              <w:top w:val="nil"/>
            </w:tcBorders>
            <w:vAlign w:val="center"/>
          </w:tcPr>
          <w:p w14:paraId="6A39F88F" w14:textId="77777777" w:rsidR="00943078" w:rsidRPr="00A77203" w:rsidRDefault="008741C9" w:rsidP="00051BD1">
            <w:pPr>
              <w:pStyle w:val="3TxtFT"/>
              <w:spacing w:after="0" w:line="240" w:lineRule="auto"/>
            </w:pPr>
            <w:r w:rsidRPr="00A77203">
              <w:t>25.35</w:t>
            </w:r>
          </w:p>
        </w:tc>
        <w:tc>
          <w:tcPr>
            <w:tcW w:w="532" w:type="pct"/>
            <w:tcBorders>
              <w:top w:val="nil"/>
            </w:tcBorders>
            <w:vAlign w:val="center"/>
          </w:tcPr>
          <w:p w14:paraId="4D018673" w14:textId="77777777" w:rsidR="00943078" w:rsidRPr="00A77203" w:rsidRDefault="008741C9" w:rsidP="00051BD1">
            <w:pPr>
              <w:pStyle w:val="3TxtFT"/>
              <w:spacing w:after="0" w:line="240" w:lineRule="auto"/>
            </w:pPr>
            <w:r w:rsidRPr="00A77203">
              <w:t>50.7</w:t>
            </w:r>
          </w:p>
        </w:tc>
        <w:tc>
          <w:tcPr>
            <w:tcW w:w="596" w:type="pct"/>
            <w:tcBorders>
              <w:top w:val="nil"/>
            </w:tcBorders>
            <w:vAlign w:val="center"/>
          </w:tcPr>
          <w:p w14:paraId="4E8FD752" w14:textId="77777777" w:rsidR="00943078" w:rsidRPr="00A77203" w:rsidRDefault="008741C9" w:rsidP="00051BD1">
            <w:pPr>
              <w:pStyle w:val="3TxtFT"/>
              <w:spacing w:after="0" w:line="240" w:lineRule="auto"/>
            </w:pPr>
            <w:r w:rsidRPr="00A77203">
              <w:t>2.9</w:t>
            </w:r>
          </w:p>
        </w:tc>
        <w:tc>
          <w:tcPr>
            <w:tcW w:w="424" w:type="pct"/>
            <w:tcBorders>
              <w:top w:val="nil"/>
            </w:tcBorders>
            <w:vAlign w:val="center"/>
          </w:tcPr>
          <w:p w14:paraId="7F44540E" w14:textId="77777777" w:rsidR="00943078" w:rsidRPr="00A77203" w:rsidRDefault="008741C9" w:rsidP="00051BD1">
            <w:pPr>
              <w:pStyle w:val="3TxtFT"/>
              <w:spacing w:after="0" w:line="240" w:lineRule="auto"/>
            </w:pPr>
            <w:r w:rsidRPr="00A77203">
              <w:t>24</w:t>
            </w:r>
          </w:p>
        </w:tc>
        <w:tc>
          <w:tcPr>
            <w:tcW w:w="436" w:type="pct"/>
            <w:tcBorders>
              <w:top w:val="nil"/>
            </w:tcBorders>
            <w:vAlign w:val="center"/>
          </w:tcPr>
          <w:p w14:paraId="7B59932B" w14:textId="77777777" w:rsidR="00943078" w:rsidRPr="00A77203" w:rsidRDefault="008741C9" w:rsidP="00051BD1">
            <w:pPr>
              <w:pStyle w:val="3TxtFT"/>
              <w:spacing w:after="0" w:line="240" w:lineRule="auto"/>
            </w:pPr>
            <w:r w:rsidRPr="00A77203">
              <w:t>60</w:t>
            </w:r>
          </w:p>
        </w:tc>
        <w:tc>
          <w:tcPr>
            <w:tcW w:w="565" w:type="pct"/>
            <w:tcBorders>
              <w:top w:val="nil"/>
            </w:tcBorders>
            <w:vAlign w:val="center"/>
          </w:tcPr>
          <w:p w14:paraId="366FE304" w14:textId="77777777" w:rsidR="00943078" w:rsidRPr="00A77203" w:rsidRDefault="008741C9" w:rsidP="00051BD1">
            <w:pPr>
              <w:pStyle w:val="3TxtFT"/>
              <w:spacing w:after="0" w:line="240" w:lineRule="auto"/>
            </w:pPr>
            <w:r w:rsidRPr="00A77203">
              <w:t>0.6</w:t>
            </w:r>
          </w:p>
        </w:tc>
        <w:tc>
          <w:tcPr>
            <w:tcW w:w="870" w:type="pct"/>
            <w:vMerge/>
            <w:vAlign w:val="center"/>
          </w:tcPr>
          <w:p w14:paraId="7D64D6CF" w14:textId="77777777" w:rsidR="00943078" w:rsidRPr="00A77203" w:rsidRDefault="00943078" w:rsidP="00051BD1">
            <w:pPr>
              <w:pStyle w:val="3TxtFT"/>
              <w:spacing w:after="0" w:line="240" w:lineRule="auto"/>
            </w:pPr>
          </w:p>
        </w:tc>
      </w:tr>
      <w:tr w:rsidR="00943078" w:rsidRPr="00A77203" w14:paraId="153E3423" w14:textId="77777777">
        <w:trPr>
          <w:jc w:val="center"/>
        </w:trPr>
        <w:tc>
          <w:tcPr>
            <w:tcW w:w="397" w:type="pct"/>
            <w:vMerge w:val="restart"/>
            <w:tcBorders>
              <w:top w:val="nil"/>
            </w:tcBorders>
            <w:shd w:val="clear" w:color="auto" w:fill="auto"/>
            <w:vAlign w:val="center"/>
          </w:tcPr>
          <w:p w14:paraId="107B5557" w14:textId="77777777" w:rsidR="00943078" w:rsidRPr="00A77203" w:rsidRDefault="008741C9" w:rsidP="00051BD1">
            <w:pPr>
              <w:pStyle w:val="3TxtFT"/>
              <w:spacing w:after="0" w:line="240" w:lineRule="auto"/>
            </w:pPr>
            <w:r w:rsidRPr="00A77203">
              <w:t>50-2:1</w:t>
            </w:r>
          </w:p>
        </w:tc>
        <w:tc>
          <w:tcPr>
            <w:tcW w:w="532" w:type="pct"/>
            <w:tcBorders>
              <w:top w:val="nil"/>
            </w:tcBorders>
            <w:vAlign w:val="center"/>
          </w:tcPr>
          <w:p w14:paraId="6685B216" w14:textId="77777777" w:rsidR="00943078" w:rsidRPr="00A77203" w:rsidRDefault="008741C9" w:rsidP="00051BD1">
            <w:pPr>
              <w:pStyle w:val="3TxtFT"/>
              <w:spacing w:after="0" w:line="240" w:lineRule="auto"/>
            </w:pPr>
            <w:r w:rsidRPr="00A77203">
              <w:t>1</w:t>
            </w:r>
          </w:p>
        </w:tc>
        <w:tc>
          <w:tcPr>
            <w:tcW w:w="648" w:type="pct"/>
            <w:tcBorders>
              <w:top w:val="nil"/>
            </w:tcBorders>
            <w:vAlign w:val="center"/>
          </w:tcPr>
          <w:p w14:paraId="320DDAC6" w14:textId="77777777" w:rsidR="00943078" w:rsidRPr="00A77203" w:rsidRDefault="008741C9" w:rsidP="00051BD1">
            <w:pPr>
              <w:pStyle w:val="3TxtFT"/>
              <w:spacing w:after="0" w:line="240" w:lineRule="auto"/>
            </w:pPr>
            <w:r w:rsidRPr="00A77203">
              <w:t>24.60</w:t>
            </w:r>
          </w:p>
        </w:tc>
        <w:tc>
          <w:tcPr>
            <w:tcW w:w="532" w:type="pct"/>
            <w:tcBorders>
              <w:top w:val="nil"/>
            </w:tcBorders>
            <w:vAlign w:val="center"/>
          </w:tcPr>
          <w:p w14:paraId="588E9D2B" w14:textId="77777777" w:rsidR="00943078" w:rsidRPr="00A77203" w:rsidRDefault="008741C9" w:rsidP="00051BD1">
            <w:pPr>
              <w:pStyle w:val="3TxtFT"/>
              <w:spacing w:after="0" w:line="240" w:lineRule="auto"/>
            </w:pPr>
            <w:r w:rsidRPr="00A77203">
              <w:t>51.8</w:t>
            </w:r>
          </w:p>
        </w:tc>
        <w:tc>
          <w:tcPr>
            <w:tcW w:w="596" w:type="pct"/>
            <w:tcBorders>
              <w:top w:val="nil"/>
            </w:tcBorders>
            <w:vAlign w:val="center"/>
          </w:tcPr>
          <w:p w14:paraId="72306025" w14:textId="77777777" w:rsidR="00943078" w:rsidRPr="00A77203" w:rsidRDefault="008741C9" w:rsidP="00051BD1">
            <w:pPr>
              <w:pStyle w:val="3TxtFT"/>
              <w:spacing w:after="0" w:line="240" w:lineRule="auto"/>
            </w:pPr>
            <w:r w:rsidRPr="00A77203">
              <w:t>2.6</w:t>
            </w:r>
          </w:p>
        </w:tc>
        <w:tc>
          <w:tcPr>
            <w:tcW w:w="424" w:type="pct"/>
            <w:tcBorders>
              <w:top w:val="nil"/>
            </w:tcBorders>
            <w:vAlign w:val="center"/>
          </w:tcPr>
          <w:p w14:paraId="44E5705D" w14:textId="77777777" w:rsidR="00943078" w:rsidRPr="00A77203" w:rsidRDefault="008741C9" w:rsidP="00051BD1">
            <w:pPr>
              <w:pStyle w:val="3TxtFT"/>
              <w:spacing w:after="0" w:line="240" w:lineRule="auto"/>
            </w:pPr>
            <w:r w:rsidRPr="00A77203">
              <w:t>24</w:t>
            </w:r>
          </w:p>
        </w:tc>
        <w:tc>
          <w:tcPr>
            <w:tcW w:w="436" w:type="pct"/>
            <w:tcBorders>
              <w:top w:val="nil"/>
            </w:tcBorders>
            <w:vAlign w:val="center"/>
          </w:tcPr>
          <w:p w14:paraId="3114829E" w14:textId="77777777" w:rsidR="00943078" w:rsidRPr="00A77203" w:rsidRDefault="008741C9" w:rsidP="00051BD1">
            <w:pPr>
              <w:pStyle w:val="3TxtFT"/>
              <w:spacing w:after="0" w:line="240" w:lineRule="auto"/>
            </w:pPr>
            <w:r w:rsidRPr="00A77203">
              <w:t>60</w:t>
            </w:r>
          </w:p>
        </w:tc>
        <w:tc>
          <w:tcPr>
            <w:tcW w:w="565" w:type="pct"/>
            <w:tcBorders>
              <w:top w:val="nil"/>
            </w:tcBorders>
            <w:vAlign w:val="center"/>
          </w:tcPr>
          <w:p w14:paraId="7AE3B146" w14:textId="77777777" w:rsidR="00943078" w:rsidRPr="00A77203" w:rsidRDefault="008741C9" w:rsidP="00051BD1">
            <w:pPr>
              <w:pStyle w:val="3TxtFT"/>
              <w:spacing w:after="0" w:line="240" w:lineRule="auto"/>
            </w:pPr>
            <w:r w:rsidRPr="00A77203">
              <w:t>0.5</w:t>
            </w:r>
          </w:p>
        </w:tc>
        <w:tc>
          <w:tcPr>
            <w:tcW w:w="870" w:type="pct"/>
            <w:vMerge w:val="restart"/>
            <w:tcBorders>
              <w:top w:val="nil"/>
            </w:tcBorders>
            <w:vAlign w:val="center"/>
          </w:tcPr>
          <w:p w14:paraId="0C14CE62" w14:textId="77777777" w:rsidR="00943078" w:rsidRPr="00A77203" w:rsidRDefault="008741C9" w:rsidP="00051BD1">
            <w:pPr>
              <w:pStyle w:val="3TxtFT"/>
              <w:spacing w:after="0" w:line="240" w:lineRule="auto"/>
            </w:pPr>
            <w:r w:rsidRPr="00A77203">
              <w:t>0.6</w:t>
            </w:r>
          </w:p>
        </w:tc>
      </w:tr>
      <w:tr w:rsidR="00943078" w:rsidRPr="00A77203" w14:paraId="7D222140" w14:textId="77777777">
        <w:trPr>
          <w:jc w:val="center"/>
        </w:trPr>
        <w:tc>
          <w:tcPr>
            <w:tcW w:w="397" w:type="pct"/>
            <w:vMerge/>
            <w:shd w:val="clear" w:color="auto" w:fill="auto"/>
            <w:vAlign w:val="center"/>
          </w:tcPr>
          <w:p w14:paraId="0E62CE7A" w14:textId="77777777" w:rsidR="00943078" w:rsidRPr="00A77203" w:rsidRDefault="00943078" w:rsidP="00051BD1">
            <w:pPr>
              <w:pStyle w:val="3TxtFT"/>
              <w:spacing w:after="0" w:line="240" w:lineRule="auto"/>
            </w:pPr>
          </w:p>
        </w:tc>
        <w:tc>
          <w:tcPr>
            <w:tcW w:w="532" w:type="pct"/>
            <w:tcBorders>
              <w:top w:val="nil"/>
            </w:tcBorders>
            <w:vAlign w:val="center"/>
          </w:tcPr>
          <w:p w14:paraId="7F97D4CA" w14:textId="77777777" w:rsidR="00943078" w:rsidRPr="00A77203" w:rsidRDefault="008741C9" w:rsidP="00051BD1">
            <w:pPr>
              <w:pStyle w:val="3TxtFT"/>
              <w:spacing w:after="0" w:line="240" w:lineRule="auto"/>
            </w:pPr>
            <w:r w:rsidRPr="00A77203">
              <w:t>2</w:t>
            </w:r>
          </w:p>
        </w:tc>
        <w:tc>
          <w:tcPr>
            <w:tcW w:w="648" w:type="pct"/>
            <w:tcBorders>
              <w:top w:val="nil"/>
            </w:tcBorders>
            <w:vAlign w:val="center"/>
          </w:tcPr>
          <w:p w14:paraId="7ECB4B9B" w14:textId="77777777" w:rsidR="00943078" w:rsidRPr="00A77203" w:rsidRDefault="008741C9" w:rsidP="00051BD1">
            <w:pPr>
              <w:pStyle w:val="3TxtFT"/>
              <w:spacing w:after="0" w:line="240" w:lineRule="auto"/>
            </w:pPr>
            <w:r w:rsidRPr="00A77203">
              <w:t>24.40</w:t>
            </w:r>
          </w:p>
        </w:tc>
        <w:tc>
          <w:tcPr>
            <w:tcW w:w="532" w:type="pct"/>
            <w:tcBorders>
              <w:top w:val="nil"/>
            </w:tcBorders>
            <w:vAlign w:val="center"/>
          </w:tcPr>
          <w:p w14:paraId="58206DD2" w14:textId="77777777" w:rsidR="00943078" w:rsidRPr="00A77203" w:rsidRDefault="008741C9" w:rsidP="00051BD1">
            <w:pPr>
              <w:pStyle w:val="3TxtFT"/>
              <w:spacing w:after="0" w:line="240" w:lineRule="auto"/>
            </w:pPr>
            <w:r w:rsidRPr="00A77203">
              <w:t>51.9</w:t>
            </w:r>
          </w:p>
        </w:tc>
        <w:tc>
          <w:tcPr>
            <w:tcW w:w="596" w:type="pct"/>
            <w:tcBorders>
              <w:top w:val="nil"/>
            </w:tcBorders>
            <w:vAlign w:val="center"/>
          </w:tcPr>
          <w:p w14:paraId="6F21FC82" w14:textId="77777777" w:rsidR="00943078" w:rsidRPr="00A77203" w:rsidRDefault="008741C9" w:rsidP="00051BD1">
            <w:pPr>
              <w:pStyle w:val="3TxtFT"/>
              <w:spacing w:after="0" w:line="240" w:lineRule="auto"/>
            </w:pPr>
            <w:r w:rsidRPr="00A77203">
              <w:t>3.3</w:t>
            </w:r>
          </w:p>
        </w:tc>
        <w:tc>
          <w:tcPr>
            <w:tcW w:w="424" w:type="pct"/>
            <w:tcBorders>
              <w:top w:val="nil"/>
            </w:tcBorders>
            <w:vAlign w:val="center"/>
          </w:tcPr>
          <w:p w14:paraId="05E104A9" w14:textId="77777777" w:rsidR="00943078" w:rsidRPr="00A77203" w:rsidRDefault="008741C9" w:rsidP="00051BD1">
            <w:pPr>
              <w:pStyle w:val="3TxtFT"/>
              <w:spacing w:after="0" w:line="240" w:lineRule="auto"/>
            </w:pPr>
            <w:r w:rsidRPr="00A77203">
              <w:t>24</w:t>
            </w:r>
          </w:p>
        </w:tc>
        <w:tc>
          <w:tcPr>
            <w:tcW w:w="436" w:type="pct"/>
            <w:tcBorders>
              <w:top w:val="nil"/>
            </w:tcBorders>
            <w:vAlign w:val="center"/>
          </w:tcPr>
          <w:p w14:paraId="247C7D92" w14:textId="77777777" w:rsidR="00943078" w:rsidRPr="00A77203" w:rsidRDefault="008741C9" w:rsidP="00051BD1">
            <w:pPr>
              <w:pStyle w:val="3TxtFT"/>
              <w:spacing w:after="0" w:line="240" w:lineRule="auto"/>
            </w:pPr>
            <w:r w:rsidRPr="00A77203">
              <w:t>60</w:t>
            </w:r>
          </w:p>
        </w:tc>
        <w:tc>
          <w:tcPr>
            <w:tcW w:w="565" w:type="pct"/>
            <w:tcBorders>
              <w:top w:val="nil"/>
            </w:tcBorders>
            <w:vAlign w:val="center"/>
          </w:tcPr>
          <w:p w14:paraId="56EA0A07" w14:textId="77777777" w:rsidR="00943078" w:rsidRPr="00A77203" w:rsidRDefault="008741C9" w:rsidP="00051BD1">
            <w:pPr>
              <w:pStyle w:val="3TxtFT"/>
              <w:spacing w:after="0" w:line="240" w:lineRule="auto"/>
            </w:pPr>
            <w:r w:rsidRPr="00A77203">
              <w:t>0.7</w:t>
            </w:r>
          </w:p>
        </w:tc>
        <w:tc>
          <w:tcPr>
            <w:tcW w:w="870" w:type="pct"/>
            <w:vMerge/>
            <w:vAlign w:val="center"/>
          </w:tcPr>
          <w:p w14:paraId="6B8F8D06" w14:textId="77777777" w:rsidR="00943078" w:rsidRPr="00A77203" w:rsidRDefault="00943078" w:rsidP="00051BD1">
            <w:pPr>
              <w:pStyle w:val="3TxtFT"/>
              <w:spacing w:after="0" w:line="240" w:lineRule="auto"/>
            </w:pPr>
          </w:p>
        </w:tc>
      </w:tr>
      <w:tr w:rsidR="00943078" w:rsidRPr="00A77203" w14:paraId="2FFCC6FC" w14:textId="77777777">
        <w:trPr>
          <w:jc w:val="center"/>
        </w:trPr>
        <w:tc>
          <w:tcPr>
            <w:tcW w:w="397" w:type="pct"/>
            <w:vMerge/>
            <w:shd w:val="clear" w:color="auto" w:fill="auto"/>
            <w:vAlign w:val="center"/>
          </w:tcPr>
          <w:p w14:paraId="2162A10B" w14:textId="77777777" w:rsidR="00943078" w:rsidRPr="00A77203" w:rsidRDefault="00943078" w:rsidP="00051BD1">
            <w:pPr>
              <w:pStyle w:val="3TxtFT"/>
              <w:spacing w:after="0" w:line="240" w:lineRule="auto"/>
            </w:pPr>
          </w:p>
        </w:tc>
        <w:tc>
          <w:tcPr>
            <w:tcW w:w="532" w:type="pct"/>
            <w:tcBorders>
              <w:top w:val="nil"/>
            </w:tcBorders>
            <w:vAlign w:val="center"/>
          </w:tcPr>
          <w:p w14:paraId="5FC8E229" w14:textId="77777777" w:rsidR="00943078" w:rsidRPr="00A77203" w:rsidRDefault="008741C9" w:rsidP="00051BD1">
            <w:pPr>
              <w:pStyle w:val="3TxtFT"/>
              <w:spacing w:after="0" w:line="240" w:lineRule="auto"/>
            </w:pPr>
            <w:r w:rsidRPr="00A77203">
              <w:t>3</w:t>
            </w:r>
          </w:p>
        </w:tc>
        <w:tc>
          <w:tcPr>
            <w:tcW w:w="648" w:type="pct"/>
            <w:tcBorders>
              <w:top w:val="nil"/>
            </w:tcBorders>
            <w:vAlign w:val="center"/>
          </w:tcPr>
          <w:p w14:paraId="38991D74" w14:textId="77777777" w:rsidR="00943078" w:rsidRPr="00A77203" w:rsidRDefault="008741C9" w:rsidP="00051BD1">
            <w:pPr>
              <w:pStyle w:val="3TxtFT"/>
              <w:spacing w:after="0" w:line="240" w:lineRule="auto"/>
            </w:pPr>
            <w:r w:rsidRPr="00A77203">
              <w:t>24.15</w:t>
            </w:r>
          </w:p>
        </w:tc>
        <w:tc>
          <w:tcPr>
            <w:tcW w:w="532" w:type="pct"/>
            <w:tcBorders>
              <w:top w:val="nil"/>
            </w:tcBorders>
            <w:vAlign w:val="center"/>
          </w:tcPr>
          <w:p w14:paraId="650BCDD2" w14:textId="77777777" w:rsidR="00943078" w:rsidRPr="00A77203" w:rsidRDefault="008741C9" w:rsidP="00051BD1">
            <w:pPr>
              <w:pStyle w:val="3TxtFT"/>
              <w:spacing w:after="0" w:line="240" w:lineRule="auto"/>
            </w:pPr>
            <w:r w:rsidRPr="00A77203">
              <w:t>50.1</w:t>
            </w:r>
          </w:p>
        </w:tc>
        <w:tc>
          <w:tcPr>
            <w:tcW w:w="596" w:type="pct"/>
            <w:tcBorders>
              <w:top w:val="nil"/>
            </w:tcBorders>
            <w:vAlign w:val="center"/>
          </w:tcPr>
          <w:p w14:paraId="10E3D399" w14:textId="77777777" w:rsidR="00943078" w:rsidRPr="00A77203" w:rsidRDefault="008741C9" w:rsidP="00051BD1">
            <w:pPr>
              <w:pStyle w:val="3TxtFT"/>
              <w:spacing w:after="0" w:line="240" w:lineRule="auto"/>
            </w:pPr>
            <w:r w:rsidRPr="00A77203">
              <w:t>3.5</w:t>
            </w:r>
          </w:p>
        </w:tc>
        <w:tc>
          <w:tcPr>
            <w:tcW w:w="424" w:type="pct"/>
            <w:tcBorders>
              <w:top w:val="nil"/>
            </w:tcBorders>
            <w:vAlign w:val="center"/>
          </w:tcPr>
          <w:p w14:paraId="0F39540D" w14:textId="77777777" w:rsidR="00943078" w:rsidRPr="00A77203" w:rsidRDefault="008741C9" w:rsidP="00051BD1">
            <w:pPr>
              <w:pStyle w:val="3TxtFT"/>
              <w:spacing w:after="0" w:line="240" w:lineRule="auto"/>
            </w:pPr>
            <w:r w:rsidRPr="00A77203">
              <w:t>24</w:t>
            </w:r>
          </w:p>
        </w:tc>
        <w:tc>
          <w:tcPr>
            <w:tcW w:w="436" w:type="pct"/>
            <w:tcBorders>
              <w:top w:val="nil"/>
            </w:tcBorders>
            <w:vAlign w:val="center"/>
          </w:tcPr>
          <w:p w14:paraId="255A246E" w14:textId="77777777" w:rsidR="00943078" w:rsidRPr="00A77203" w:rsidRDefault="008741C9" w:rsidP="00051BD1">
            <w:pPr>
              <w:pStyle w:val="3TxtFT"/>
              <w:spacing w:after="0" w:line="240" w:lineRule="auto"/>
            </w:pPr>
            <w:r w:rsidRPr="00A77203">
              <w:t>60</w:t>
            </w:r>
          </w:p>
        </w:tc>
        <w:tc>
          <w:tcPr>
            <w:tcW w:w="565" w:type="pct"/>
            <w:tcBorders>
              <w:top w:val="nil"/>
            </w:tcBorders>
            <w:vAlign w:val="center"/>
          </w:tcPr>
          <w:p w14:paraId="0E346229" w14:textId="77777777" w:rsidR="00943078" w:rsidRPr="00A77203" w:rsidRDefault="008741C9" w:rsidP="00051BD1">
            <w:pPr>
              <w:pStyle w:val="3TxtFT"/>
              <w:spacing w:after="0" w:line="240" w:lineRule="auto"/>
            </w:pPr>
            <w:r w:rsidRPr="00A77203">
              <w:t>0.7</w:t>
            </w:r>
          </w:p>
        </w:tc>
        <w:tc>
          <w:tcPr>
            <w:tcW w:w="870" w:type="pct"/>
            <w:vMerge/>
            <w:vAlign w:val="center"/>
          </w:tcPr>
          <w:p w14:paraId="0AA67C57" w14:textId="77777777" w:rsidR="00943078" w:rsidRPr="00A77203" w:rsidRDefault="00943078" w:rsidP="00051BD1">
            <w:pPr>
              <w:pStyle w:val="3TxtFT"/>
              <w:spacing w:after="0" w:line="240" w:lineRule="auto"/>
            </w:pPr>
          </w:p>
        </w:tc>
      </w:tr>
      <w:tr w:rsidR="00943078" w:rsidRPr="00A77203" w14:paraId="05DC59AC" w14:textId="77777777">
        <w:trPr>
          <w:jc w:val="center"/>
        </w:trPr>
        <w:tc>
          <w:tcPr>
            <w:tcW w:w="397" w:type="pct"/>
            <w:vMerge w:val="restart"/>
            <w:tcBorders>
              <w:top w:val="nil"/>
            </w:tcBorders>
            <w:shd w:val="clear" w:color="auto" w:fill="auto"/>
            <w:vAlign w:val="center"/>
          </w:tcPr>
          <w:p w14:paraId="0F6A7FED" w14:textId="77777777" w:rsidR="00943078" w:rsidRPr="00A77203" w:rsidRDefault="008741C9" w:rsidP="00051BD1">
            <w:pPr>
              <w:pStyle w:val="3TxtFT"/>
              <w:spacing w:after="0" w:line="240" w:lineRule="auto"/>
            </w:pPr>
            <w:r w:rsidRPr="00A77203">
              <w:t>50-3:1</w:t>
            </w:r>
          </w:p>
        </w:tc>
        <w:tc>
          <w:tcPr>
            <w:tcW w:w="532" w:type="pct"/>
            <w:tcBorders>
              <w:top w:val="nil"/>
            </w:tcBorders>
            <w:vAlign w:val="center"/>
          </w:tcPr>
          <w:p w14:paraId="03BA5A6D" w14:textId="77777777" w:rsidR="00943078" w:rsidRPr="00A77203" w:rsidRDefault="008741C9" w:rsidP="00051BD1">
            <w:pPr>
              <w:pStyle w:val="3TxtFT"/>
              <w:spacing w:after="0" w:line="240" w:lineRule="auto"/>
            </w:pPr>
            <w:r w:rsidRPr="00A77203">
              <w:t>1</w:t>
            </w:r>
          </w:p>
        </w:tc>
        <w:tc>
          <w:tcPr>
            <w:tcW w:w="648" w:type="pct"/>
            <w:tcBorders>
              <w:top w:val="nil"/>
            </w:tcBorders>
            <w:vAlign w:val="center"/>
          </w:tcPr>
          <w:p w14:paraId="1F2BCB56" w14:textId="77777777" w:rsidR="00943078" w:rsidRPr="00A77203" w:rsidRDefault="008741C9" w:rsidP="00051BD1">
            <w:pPr>
              <w:pStyle w:val="3TxtFT"/>
              <w:spacing w:after="0" w:line="240" w:lineRule="auto"/>
            </w:pPr>
            <w:r w:rsidRPr="00A77203">
              <w:t>24.50</w:t>
            </w:r>
          </w:p>
        </w:tc>
        <w:tc>
          <w:tcPr>
            <w:tcW w:w="532" w:type="pct"/>
            <w:tcBorders>
              <w:top w:val="nil"/>
            </w:tcBorders>
            <w:vAlign w:val="center"/>
          </w:tcPr>
          <w:p w14:paraId="6E245D82" w14:textId="77777777" w:rsidR="00943078" w:rsidRPr="00A77203" w:rsidRDefault="008741C9" w:rsidP="00051BD1">
            <w:pPr>
              <w:pStyle w:val="3TxtFT"/>
              <w:spacing w:after="0" w:line="240" w:lineRule="auto"/>
            </w:pPr>
            <w:r w:rsidRPr="00A77203">
              <w:t>51.7</w:t>
            </w:r>
          </w:p>
        </w:tc>
        <w:tc>
          <w:tcPr>
            <w:tcW w:w="596" w:type="pct"/>
            <w:tcBorders>
              <w:top w:val="nil"/>
            </w:tcBorders>
            <w:vAlign w:val="center"/>
          </w:tcPr>
          <w:p w14:paraId="04243812" w14:textId="77777777" w:rsidR="00943078" w:rsidRPr="00A77203" w:rsidRDefault="008741C9" w:rsidP="00051BD1">
            <w:pPr>
              <w:pStyle w:val="3TxtFT"/>
              <w:spacing w:after="0" w:line="240" w:lineRule="auto"/>
            </w:pPr>
            <w:r w:rsidRPr="00A77203">
              <w:t>2.1</w:t>
            </w:r>
          </w:p>
        </w:tc>
        <w:tc>
          <w:tcPr>
            <w:tcW w:w="424" w:type="pct"/>
            <w:tcBorders>
              <w:top w:val="nil"/>
            </w:tcBorders>
            <w:vAlign w:val="center"/>
          </w:tcPr>
          <w:p w14:paraId="7C87B71E" w14:textId="77777777" w:rsidR="00943078" w:rsidRPr="00A77203" w:rsidRDefault="008741C9" w:rsidP="00051BD1">
            <w:pPr>
              <w:pStyle w:val="3TxtFT"/>
              <w:spacing w:after="0" w:line="240" w:lineRule="auto"/>
            </w:pPr>
            <w:r w:rsidRPr="00A77203">
              <w:t>24</w:t>
            </w:r>
          </w:p>
        </w:tc>
        <w:tc>
          <w:tcPr>
            <w:tcW w:w="436" w:type="pct"/>
            <w:tcBorders>
              <w:top w:val="nil"/>
            </w:tcBorders>
            <w:vAlign w:val="center"/>
          </w:tcPr>
          <w:p w14:paraId="7D88FD05" w14:textId="77777777" w:rsidR="00943078" w:rsidRPr="00A77203" w:rsidRDefault="008741C9" w:rsidP="00051BD1">
            <w:pPr>
              <w:pStyle w:val="3TxtFT"/>
              <w:spacing w:after="0" w:line="240" w:lineRule="auto"/>
            </w:pPr>
            <w:r w:rsidRPr="00A77203">
              <w:t>60</w:t>
            </w:r>
          </w:p>
        </w:tc>
        <w:tc>
          <w:tcPr>
            <w:tcW w:w="565" w:type="pct"/>
            <w:tcBorders>
              <w:top w:val="nil"/>
            </w:tcBorders>
            <w:vAlign w:val="center"/>
          </w:tcPr>
          <w:p w14:paraId="0B5FA43A" w14:textId="77777777" w:rsidR="00943078" w:rsidRPr="00A77203" w:rsidRDefault="008741C9" w:rsidP="00051BD1">
            <w:pPr>
              <w:pStyle w:val="3TxtFT"/>
              <w:spacing w:after="0" w:line="240" w:lineRule="auto"/>
            </w:pPr>
            <w:r w:rsidRPr="00A77203">
              <w:t>0.4</w:t>
            </w:r>
          </w:p>
        </w:tc>
        <w:tc>
          <w:tcPr>
            <w:tcW w:w="870" w:type="pct"/>
            <w:vMerge w:val="restart"/>
            <w:tcBorders>
              <w:top w:val="nil"/>
            </w:tcBorders>
            <w:vAlign w:val="center"/>
          </w:tcPr>
          <w:p w14:paraId="6F2BFED6" w14:textId="77777777" w:rsidR="00943078" w:rsidRPr="00A77203" w:rsidRDefault="008741C9" w:rsidP="00051BD1">
            <w:pPr>
              <w:pStyle w:val="3TxtFT"/>
              <w:spacing w:after="0" w:line="240" w:lineRule="auto"/>
            </w:pPr>
            <w:r w:rsidRPr="00A77203">
              <w:t>0.5</w:t>
            </w:r>
          </w:p>
        </w:tc>
      </w:tr>
      <w:tr w:rsidR="00943078" w:rsidRPr="00A77203" w14:paraId="72E86EEC" w14:textId="77777777">
        <w:trPr>
          <w:jc w:val="center"/>
        </w:trPr>
        <w:tc>
          <w:tcPr>
            <w:tcW w:w="397" w:type="pct"/>
            <w:vMerge/>
            <w:shd w:val="clear" w:color="auto" w:fill="auto"/>
            <w:vAlign w:val="center"/>
          </w:tcPr>
          <w:p w14:paraId="7168CDC2" w14:textId="77777777" w:rsidR="00943078" w:rsidRPr="00A77203" w:rsidRDefault="00943078" w:rsidP="00051BD1">
            <w:pPr>
              <w:pStyle w:val="3TxtFT"/>
              <w:spacing w:after="0" w:line="240" w:lineRule="auto"/>
            </w:pPr>
          </w:p>
        </w:tc>
        <w:tc>
          <w:tcPr>
            <w:tcW w:w="532" w:type="pct"/>
            <w:tcBorders>
              <w:top w:val="nil"/>
            </w:tcBorders>
            <w:vAlign w:val="center"/>
          </w:tcPr>
          <w:p w14:paraId="5CAA871B" w14:textId="77777777" w:rsidR="00943078" w:rsidRPr="00A77203" w:rsidRDefault="008741C9" w:rsidP="00051BD1">
            <w:pPr>
              <w:pStyle w:val="3TxtFT"/>
              <w:spacing w:after="0" w:line="240" w:lineRule="auto"/>
            </w:pPr>
            <w:r w:rsidRPr="00A77203">
              <w:t>2</w:t>
            </w:r>
          </w:p>
        </w:tc>
        <w:tc>
          <w:tcPr>
            <w:tcW w:w="648" w:type="pct"/>
            <w:tcBorders>
              <w:top w:val="nil"/>
            </w:tcBorders>
            <w:vAlign w:val="center"/>
          </w:tcPr>
          <w:p w14:paraId="150E0BED" w14:textId="77777777" w:rsidR="00943078" w:rsidRPr="00A77203" w:rsidRDefault="008741C9" w:rsidP="00051BD1">
            <w:pPr>
              <w:pStyle w:val="3TxtFT"/>
              <w:spacing w:after="0" w:line="240" w:lineRule="auto"/>
            </w:pPr>
            <w:r w:rsidRPr="00A77203">
              <w:t>24.45</w:t>
            </w:r>
          </w:p>
        </w:tc>
        <w:tc>
          <w:tcPr>
            <w:tcW w:w="532" w:type="pct"/>
            <w:tcBorders>
              <w:top w:val="nil"/>
            </w:tcBorders>
            <w:vAlign w:val="center"/>
          </w:tcPr>
          <w:p w14:paraId="56EC32E7" w14:textId="77777777" w:rsidR="00943078" w:rsidRPr="00A77203" w:rsidRDefault="008741C9" w:rsidP="00051BD1">
            <w:pPr>
              <w:pStyle w:val="3TxtFT"/>
              <w:spacing w:after="0" w:line="240" w:lineRule="auto"/>
            </w:pPr>
            <w:r w:rsidRPr="00A77203">
              <w:t>51.5</w:t>
            </w:r>
          </w:p>
        </w:tc>
        <w:tc>
          <w:tcPr>
            <w:tcW w:w="596" w:type="pct"/>
            <w:tcBorders>
              <w:top w:val="nil"/>
            </w:tcBorders>
            <w:vAlign w:val="center"/>
          </w:tcPr>
          <w:p w14:paraId="3E699D69" w14:textId="77777777" w:rsidR="00943078" w:rsidRPr="00A77203" w:rsidRDefault="008741C9" w:rsidP="00051BD1">
            <w:pPr>
              <w:pStyle w:val="3TxtFT"/>
              <w:spacing w:after="0" w:line="240" w:lineRule="auto"/>
            </w:pPr>
            <w:r w:rsidRPr="00A77203">
              <w:t>2.9</w:t>
            </w:r>
          </w:p>
        </w:tc>
        <w:tc>
          <w:tcPr>
            <w:tcW w:w="424" w:type="pct"/>
            <w:tcBorders>
              <w:top w:val="nil"/>
            </w:tcBorders>
            <w:vAlign w:val="center"/>
          </w:tcPr>
          <w:p w14:paraId="74C8A8A5" w14:textId="77777777" w:rsidR="00943078" w:rsidRPr="00A77203" w:rsidRDefault="008741C9" w:rsidP="00051BD1">
            <w:pPr>
              <w:pStyle w:val="3TxtFT"/>
              <w:spacing w:after="0" w:line="240" w:lineRule="auto"/>
            </w:pPr>
            <w:r w:rsidRPr="00A77203">
              <w:t>24</w:t>
            </w:r>
          </w:p>
        </w:tc>
        <w:tc>
          <w:tcPr>
            <w:tcW w:w="436" w:type="pct"/>
            <w:tcBorders>
              <w:top w:val="nil"/>
            </w:tcBorders>
            <w:vAlign w:val="center"/>
          </w:tcPr>
          <w:p w14:paraId="50FACA89" w14:textId="77777777" w:rsidR="00943078" w:rsidRPr="00A77203" w:rsidRDefault="008741C9" w:rsidP="00051BD1">
            <w:pPr>
              <w:pStyle w:val="3TxtFT"/>
              <w:spacing w:after="0" w:line="240" w:lineRule="auto"/>
            </w:pPr>
            <w:r w:rsidRPr="00A77203">
              <w:t>60</w:t>
            </w:r>
          </w:p>
        </w:tc>
        <w:tc>
          <w:tcPr>
            <w:tcW w:w="565" w:type="pct"/>
            <w:tcBorders>
              <w:top w:val="nil"/>
            </w:tcBorders>
            <w:vAlign w:val="center"/>
          </w:tcPr>
          <w:p w14:paraId="4038C8B4" w14:textId="77777777" w:rsidR="00943078" w:rsidRPr="00A77203" w:rsidRDefault="008741C9" w:rsidP="00051BD1">
            <w:pPr>
              <w:pStyle w:val="3TxtFT"/>
              <w:spacing w:after="0" w:line="240" w:lineRule="auto"/>
            </w:pPr>
            <w:r w:rsidRPr="00A77203">
              <w:t>0.6</w:t>
            </w:r>
          </w:p>
        </w:tc>
        <w:tc>
          <w:tcPr>
            <w:tcW w:w="870" w:type="pct"/>
            <w:vMerge/>
            <w:vAlign w:val="center"/>
          </w:tcPr>
          <w:p w14:paraId="5D78808C" w14:textId="77777777" w:rsidR="00943078" w:rsidRPr="00A77203" w:rsidRDefault="00943078" w:rsidP="00051BD1">
            <w:pPr>
              <w:pStyle w:val="3TxtFT"/>
              <w:spacing w:after="0" w:line="240" w:lineRule="auto"/>
            </w:pPr>
          </w:p>
        </w:tc>
      </w:tr>
      <w:tr w:rsidR="00943078" w:rsidRPr="00A77203" w14:paraId="5DCFA167" w14:textId="77777777">
        <w:trPr>
          <w:jc w:val="center"/>
        </w:trPr>
        <w:tc>
          <w:tcPr>
            <w:tcW w:w="397" w:type="pct"/>
            <w:vMerge/>
            <w:shd w:val="clear" w:color="auto" w:fill="auto"/>
            <w:vAlign w:val="center"/>
          </w:tcPr>
          <w:p w14:paraId="59F43B6F" w14:textId="77777777" w:rsidR="00943078" w:rsidRPr="00A77203" w:rsidRDefault="00943078" w:rsidP="00051BD1">
            <w:pPr>
              <w:pStyle w:val="3TxtFT"/>
              <w:spacing w:after="0" w:line="240" w:lineRule="auto"/>
            </w:pPr>
          </w:p>
        </w:tc>
        <w:tc>
          <w:tcPr>
            <w:tcW w:w="532" w:type="pct"/>
            <w:tcBorders>
              <w:top w:val="nil"/>
            </w:tcBorders>
            <w:vAlign w:val="center"/>
          </w:tcPr>
          <w:p w14:paraId="0998FA27" w14:textId="77777777" w:rsidR="00943078" w:rsidRPr="00A77203" w:rsidRDefault="008741C9" w:rsidP="00051BD1">
            <w:pPr>
              <w:pStyle w:val="3TxtFT"/>
              <w:spacing w:after="0" w:line="240" w:lineRule="auto"/>
            </w:pPr>
            <w:r w:rsidRPr="00A77203">
              <w:t>3</w:t>
            </w:r>
          </w:p>
        </w:tc>
        <w:tc>
          <w:tcPr>
            <w:tcW w:w="648" w:type="pct"/>
            <w:tcBorders>
              <w:top w:val="nil"/>
            </w:tcBorders>
            <w:vAlign w:val="center"/>
          </w:tcPr>
          <w:p w14:paraId="4CC16210" w14:textId="77777777" w:rsidR="00943078" w:rsidRPr="00A77203" w:rsidRDefault="008741C9" w:rsidP="00051BD1">
            <w:pPr>
              <w:pStyle w:val="3TxtFT"/>
              <w:spacing w:after="0" w:line="240" w:lineRule="auto"/>
            </w:pPr>
            <w:r w:rsidRPr="00A77203">
              <w:t>24.50</w:t>
            </w:r>
          </w:p>
        </w:tc>
        <w:tc>
          <w:tcPr>
            <w:tcW w:w="532" w:type="pct"/>
            <w:tcBorders>
              <w:top w:val="nil"/>
            </w:tcBorders>
            <w:vAlign w:val="center"/>
          </w:tcPr>
          <w:p w14:paraId="31DBECFC" w14:textId="77777777" w:rsidR="00943078" w:rsidRPr="00A77203" w:rsidRDefault="008741C9" w:rsidP="00051BD1">
            <w:pPr>
              <w:pStyle w:val="3TxtFT"/>
              <w:spacing w:after="0" w:line="240" w:lineRule="auto"/>
            </w:pPr>
            <w:r w:rsidRPr="00A77203">
              <w:t>51.2</w:t>
            </w:r>
          </w:p>
        </w:tc>
        <w:tc>
          <w:tcPr>
            <w:tcW w:w="596" w:type="pct"/>
            <w:tcBorders>
              <w:top w:val="nil"/>
            </w:tcBorders>
            <w:vAlign w:val="center"/>
          </w:tcPr>
          <w:p w14:paraId="5D1F4BF9" w14:textId="77777777" w:rsidR="00943078" w:rsidRPr="00A77203" w:rsidRDefault="008741C9" w:rsidP="00051BD1">
            <w:pPr>
              <w:pStyle w:val="3TxtFT"/>
              <w:spacing w:after="0" w:line="240" w:lineRule="auto"/>
            </w:pPr>
            <w:r w:rsidRPr="00A77203">
              <w:t>2.2</w:t>
            </w:r>
          </w:p>
        </w:tc>
        <w:tc>
          <w:tcPr>
            <w:tcW w:w="424" w:type="pct"/>
            <w:tcBorders>
              <w:top w:val="nil"/>
            </w:tcBorders>
            <w:vAlign w:val="center"/>
          </w:tcPr>
          <w:p w14:paraId="14B273CA" w14:textId="77777777" w:rsidR="00943078" w:rsidRPr="00A77203" w:rsidRDefault="008741C9" w:rsidP="00051BD1">
            <w:pPr>
              <w:pStyle w:val="3TxtFT"/>
              <w:spacing w:after="0" w:line="240" w:lineRule="auto"/>
            </w:pPr>
            <w:r w:rsidRPr="00A77203">
              <w:t>24</w:t>
            </w:r>
          </w:p>
        </w:tc>
        <w:tc>
          <w:tcPr>
            <w:tcW w:w="436" w:type="pct"/>
            <w:tcBorders>
              <w:top w:val="nil"/>
            </w:tcBorders>
            <w:vAlign w:val="center"/>
          </w:tcPr>
          <w:p w14:paraId="1D10C82E" w14:textId="77777777" w:rsidR="00943078" w:rsidRPr="00A77203" w:rsidRDefault="008741C9" w:rsidP="00051BD1">
            <w:pPr>
              <w:pStyle w:val="3TxtFT"/>
              <w:spacing w:after="0" w:line="240" w:lineRule="auto"/>
            </w:pPr>
            <w:r w:rsidRPr="00A77203">
              <w:t>60</w:t>
            </w:r>
          </w:p>
        </w:tc>
        <w:tc>
          <w:tcPr>
            <w:tcW w:w="565" w:type="pct"/>
            <w:tcBorders>
              <w:top w:val="nil"/>
            </w:tcBorders>
            <w:vAlign w:val="center"/>
          </w:tcPr>
          <w:p w14:paraId="27DC3E3E" w14:textId="77777777" w:rsidR="00943078" w:rsidRPr="00A77203" w:rsidRDefault="008741C9" w:rsidP="00051BD1">
            <w:pPr>
              <w:pStyle w:val="3TxtFT"/>
              <w:spacing w:after="0" w:line="240" w:lineRule="auto"/>
            </w:pPr>
            <w:r w:rsidRPr="00A77203">
              <w:t>0.4</w:t>
            </w:r>
          </w:p>
        </w:tc>
        <w:tc>
          <w:tcPr>
            <w:tcW w:w="870" w:type="pct"/>
            <w:vMerge/>
            <w:vAlign w:val="center"/>
          </w:tcPr>
          <w:p w14:paraId="474C8679" w14:textId="77777777" w:rsidR="00943078" w:rsidRPr="00A77203" w:rsidRDefault="00943078" w:rsidP="00051BD1">
            <w:pPr>
              <w:pStyle w:val="3TxtFT"/>
              <w:spacing w:after="0" w:line="240" w:lineRule="auto"/>
            </w:pPr>
          </w:p>
        </w:tc>
      </w:tr>
      <w:tr w:rsidR="00943078" w:rsidRPr="00A77203" w14:paraId="030C7A75" w14:textId="77777777">
        <w:trPr>
          <w:jc w:val="center"/>
        </w:trPr>
        <w:tc>
          <w:tcPr>
            <w:tcW w:w="397" w:type="pct"/>
            <w:vMerge w:val="restart"/>
            <w:tcBorders>
              <w:top w:val="nil"/>
            </w:tcBorders>
            <w:shd w:val="clear" w:color="auto" w:fill="auto"/>
            <w:vAlign w:val="center"/>
          </w:tcPr>
          <w:p w14:paraId="016FD745" w14:textId="77777777" w:rsidR="00943078" w:rsidRPr="00A77203" w:rsidRDefault="008741C9" w:rsidP="00051BD1">
            <w:pPr>
              <w:pStyle w:val="3TxtFT"/>
              <w:spacing w:after="0" w:line="240" w:lineRule="auto"/>
            </w:pPr>
            <w:r w:rsidRPr="00A77203">
              <w:t>45-2:1</w:t>
            </w:r>
          </w:p>
        </w:tc>
        <w:tc>
          <w:tcPr>
            <w:tcW w:w="532" w:type="pct"/>
            <w:tcBorders>
              <w:top w:val="nil"/>
            </w:tcBorders>
            <w:vAlign w:val="center"/>
          </w:tcPr>
          <w:p w14:paraId="3AA2264B" w14:textId="77777777" w:rsidR="00943078" w:rsidRPr="00A77203" w:rsidRDefault="008741C9" w:rsidP="00051BD1">
            <w:pPr>
              <w:pStyle w:val="3TxtFT"/>
              <w:spacing w:after="0" w:line="240" w:lineRule="auto"/>
            </w:pPr>
            <w:r w:rsidRPr="00A77203">
              <w:t>1</w:t>
            </w:r>
          </w:p>
        </w:tc>
        <w:tc>
          <w:tcPr>
            <w:tcW w:w="648" w:type="pct"/>
            <w:tcBorders>
              <w:top w:val="nil"/>
            </w:tcBorders>
            <w:vAlign w:val="center"/>
          </w:tcPr>
          <w:p w14:paraId="79A3D5DF" w14:textId="77777777" w:rsidR="00943078" w:rsidRPr="00A77203" w:rsidRDefault="008741C9" w:rsidP="00051BD1">
            <w:pPr>
              <w:pStyle w:val="3TxtFT"/>
              <w:spacing w:after="0" w:line="240" w:lineRule="auto"/>
            </w:pPr>
            <w:r w:rsidRPr="00A77203">
              <w:t>25.05</w:t>
            </w:r>
          </w:p>
        </w:tc>
        <w:tc>
          <w:tcPr>
            <w:tcW w:w="532" w:type="pct"/>
            <w:tcBorders>
              <w:top w:val="nil"/>
            </w:tcBorders>
            <w:vAlign w:val="center"/>
          </w:tcPr>
          <w:p w14:paraId="1D50D462" w14:textId="77777777" w:rsidR="00943078" w:rsidRPr="00A77203" w:rsidRDefault="008741C9" w:rsidP="00051BD1">
            <w:pPr>
              <w:pStyle w:val="3TxtFT"/>
              <w:spacing w:after="0" w:line="240" w:lineRule="auto"/>
            </w:pPr>
            <w:r w:rsidRPr="00A77203">
              <w:t>50.1</w:t>
            </w:r>
          </w:p>
        </w:tc>
        <w:tc>
          <w:tcPr>
            <w:tcW w:w="596" w:type="pct"/>
            <w:tcBorders>
              <w:top w:val="nil"/>
            </w:tcBorders>
            <w:vAlign w:val="center"/>
          </w:tcPr>
          <w:p w14:paraId="40F07D8E" w14:textId="77777777" w:rsidR="00943078" w:rsidRPr="00A77203" w:rsidRDefault="008741C9" w:rsidP="00051BD1">
            <w:pPr>
              <w:pStyle w:val="3TxtFT"/>
              <w:spacing w:after="0" w:line="240" w:lineRule="auto"/>
            </w:pPr>
            <w:r w:rsidRPr="00A77203">
              <w:t>6.1</w:t>
            </w:r>
          </w:p>
        </w:tc>
        <w:tc>
          <w:tcPr>
            <w:tcW w:w="424" w:type="pct"/>
            <w:tcBorders>
              <w:top w:val="nil"/>
            </w:tcBorders>
            <w:vAlign w:val="center"/>
          </w:tcPr>
          <w:p w14:paraId="650D9523" w14:textId="77777777" w:rsidR="00943078" w:rsidRPr="00A77203" w:rsidRDefault="008741C9" w:rsidP="00051BD1">
            <w:pPr>
              <w:pStyle w:val="3TxtFT"/>
              <w:spacing w:after="0" w:line="240" w:lineRule="auto"/>
            </w:pPr>
            <w:r w:rsidRPr="00A77203">
              <w:t>24</w:t>
            </w:r>
          </w:p>
        </w:tc>
        <w:tc>
          <w:tcPr>
            <w:tcW w:w="436" w:type="pct"/>
            <w:tcBorders>
              <w:top w:val="nil"/>
            </w:tcBorders>
            <w:vAlign w:val="center"/>
          </w:tcPr>
          <w:p w14:paraId="551F56C6" w14:textId="77777777" w:rsidR="00943078" w:rsidRPr="00A77203" w:rsidRDefault="008741C9" w:rsidP="00051BD1">
            <w:pPr>
              <w:pStyle w:val="3TxtFT"/>
              <w:spacing w:after="0" w:line="240" w:lineRule="auto"/>
            </w:pPr>
            <w:r w:rsidRPr="00A77203">
              <w:t>60</w:t>
            </w:r>
          </w:p>
        </w:tc>
        <w:tc>
          <w:tcPr>
            <w:tcW w:w="565" w:type="pct"/>
            <w:tcBorders>
              <w:top w:val="nil"/>
            </w:tcBorders>
            <w:vAlign w:val="center"/>
          </w:tcPr>
          <w:p w14:paraId="2E50DBD2" w14:textId="77777777" w:rsidR="00943078" w:rsidRPr="00A77203" w:rsidRDefault="008741C9" w:rsidP="00051BD1">
            <w:pPr>
              <w:pStyle w:val="3TxtFT"/>
              <w:spacing w:after="0" w:line="240" w:lineRule="auto"/>
            </w:pPr>
            <w:r w:rsidRPr="00A77203">
              <w:t>1.3</w:t>
            </w:r>
          </w:p>
        </w:tc>
        <w:tc>
          <w:tcPr>
            <w:tcW w:w="870" w:type="pct"/>
            <w:vMerge w:val="restart"/>
            <w:tcBorders>
              <w:top w:val="nil"/>
            </w:tcBorders>
            <w:vAlign w:val="center"/>
          </w:tcPr>
          <w:p w14:paraId="6F0DE4B9" w14:textId="77777777" w:rsidR="00943078" w:rsidRPr="00A77203" w:rsidRDefault="008741C9" w:rsidP="00051BD1">
            <w:pPr>
              <w:pStyle w:val="3TxtFT"/>
              <w:spacing w:after="0" w:line="240" w:lineRule="auto"/>
            </w:pPr>
            <w:r w:rsidRPr="00A77203">
              <w:t>1.0</w:t>
            </w:r>
          </w:p>
        </w:tc>
      </w:tr>
      <w:tr w:rsidR="00943078" w:rsidRPr="00A77203" w14:paraId="1D6D47E6" w14:textId="77777777">
        <w:trPr>
          <w:jc w:val="center"/>
        </w:trPr>
        <w:tc>
          <w:tcPr>
            <w:tcW w:w="397" w:type="pct"/>
            <w:vMerge/>
            <w:shd w:val="clear" w:color="auto" w:fill="auto"/>
            <w:vAlign w:val="center"/>
          </w:tcPr>
          <w:p w14:paraId="10C287B0" w14:textId="77777777" w:rsidR="00943078" w:rsidRPr="00A77203" w:rsidRDefault="00943078" w:rsidP="00051BD1">
            <w:pPr>
              <w:pStyle w:val="3TxtFT"/>
              <w:spacing w:after="0" w:line="240" w:lineRule="auto"/>
            </w:pPr>
          </w:p>
        </w:tc>
        <w:tc>
          <w:tcPr>
            <w:tcW w:w="532" w:type="pct"/>
            <w:tcBorders>
              <w:top w:val="nil"/>
            </w:tcBorders>
            <w:vAlign w:val="center"/>
          </w:tcPr>
          <w:p w14:paraId="11DC32B9" w14:textId="77777777" w:rsidR="00943078" w:rsidRPr="00A77203" w:rsidRDefault="008741C9" w:rsidP="00051BD1">
            <w:pPr>
              <w:pStyle w:val="3TxtFT"/>
              <w:spacing w:after="0" w:line="240" w:lineRule="auto"/>
            </w:pPr>
            <w:r w:rsidRPr="00A77203">
              <w:t>2</w:t>
            </w:r>
          </w:p>
        </w:tc>
        <w:tc>
          <w:tcPr>
            <w:tcW w:w="648" w:type="pct"/>
            <w:tcBorders>
              <w:top w:val="nil"/>
            </w:tcBorders>
            <w:vAlign w:val="center"/>
          </w:tcPr>
          <w:p w14:paraId="4792AE23" w14:textId="77777777" w:rsidR="00943078" w:rsidRPr="00A77203" w:rsidRDefault="008741C9" w:rsidP="00051BD1">
            <w:pPr>
              <w:pStyle w:val="3TxtFT"/>
              <w:spacing w:after="0" w:line="240" w:lineRule="auto"/>
            </w:pPr>
            <w:r w:rsidRPr="00A77203">
              <w:t>25.00</w:t>
            </w:r>
          </w:p>
        </w:tc>
        <w:tc>
          <w:tcPr>
            <w:tcW w:w="532" w:type="pct"/>
            <w:tcBorders>
              <w:top w:val="nil"/>
            </w:tcBorders>
            <w:vAlign w:val="center"/>
          </w:tcPr>
          <w:p w14:paraId="612F40C4" w14:textId="77777777" w:rsidR="00943078" w:rsidRPr="00A77203" w:rsidRDefault="008741C9" w:rsidP="00051BD1">
            <w:pPr>
              <w:pStyle w:val="3TxtFT"/>
              <w:spacing w:after="0" w:line="240" w:lineRule="auto"/>
            </w:pPr>
            <w:r w:rsidRPr="00A77203">
              <w:t>50.3</w:t>
            </w:r>
          </w:p>
        </w:tc>
        <w:tc>
          <w:tcPr>
            <w:tcW w:w="596" w:type="pct"/>
            <w:tcBorders>
              <w:top w:val="nil"/>
            </w:tcBorders>
            <w:vAlign w:val="center"/>
          </w:tcPr>
          <w:p w14:paraId="6CD4870D" w14:textId="77777777" w:rsidR="00943078" w:rsidRPr="00A77203" w:rsidRDefault="008741C9" w:rsidP="00051BD1">
            <w:pPr>
              <w:pStyle w:val="3TxtFT"/>
              <w:spacing w:after="0" w:line="240" w:lineRule="auto"/>
            </w:pPr>
            <w:r w:rsidRPr="00A77203">
              <w:t>4.5</w:t>
            </w:r>
          </w:p>
        </w:tc>
        <w:tc>
          <w:tcPr>
            <w:tcW w:w="424" w:type="pct"/>
            <w:tcBorders>
              <w:top w:val="nil"/>
            </w:tcBorders>
            <w:vAlign w:val="center"/>
          </w:tcPr>
          <w:p w14:paraId="304DF47C" w14:textId="77777777" w:rsidR="00943078" w:rsidRPr="00A77203" w:rsidRDefault="008741C9" w:rsidP="00051BD1">
            <w:pPr>
              <w:pStyle w:val="3TxtFT"/>
              <w:spacing w:after="0" w:line="240" w:lineRule="auto"/>
            </w:pPr>
            <w:r w:rsidRPr="00A77203">
              <w:t>24</w:t>
            </w:r>
          </w:p>
        </w:tc>
        <w:tc>
          <w:tcPr>
            <w:tcW w:w="436" w:type="pct"/>
            <w:tcBorders>
              <w:top w:val="nil"/>
            </w:tcBorders>
            <w:vAlign w:val="center"/>
          </w:tcPr>
          <w:p w14:paraId="39A90F24" w14:textId="77777777" w:rsidR="00943078" w:rsidRPr="00A77203" w:rsidRDefault="008741C9" w:rsidP="00051BD1">
            <w:pPr>
              <w:pStyle w:val="3TxtFT"/>
              <w:spacing w:after="0" w:line="240" w:lineRule="auto"/>
            </w:pPr>
            <w:r w:rsidRPr="00A77203">
              <w:t>60</w:t>
            </w:r>
          </w:p>
        </w:tc>
        <w:tc>
          <w:tcPr>
            <w:tcW w:w="565" w:type="pct"/>
            <w:tcBorders>
              <w:top w:val="nil"/>
            </w:tcBorders>
            <w:vAlign w:val="center"/>
          </w:tcPr>
          <w:p w14:paraId="25B6A69B" w14:textId="77777777" w:rsidR="00943078" w:rsidRPr="00A77203" w:rsidRDefault="008741C9" w:rsidP="00051BD1">
            <w:pPr>
              <w:pStyle w:val="3TxtFT"/>
              <w:spacing w:after="0" w:line="240" w:lineRule="auto"/>
            </w:pPr>
            <w:r w:rsidRPr="00A77203">
              <w:t>1.0</w:t>
            </w:r>
          </w:p>
        </w:tc>
        <w:tc>
          <w:tcPr>
            <w:tcW w:w="870" w:type="pct"/>
            <w:vMerge/>
            <w:vAlign w:val="center"/>
          </w:tcPr>
          <w:p w14:paraId="6B224992" w14:textId="77777777" w:rsidR="00943078" w:rsidRPr="00A77203" w:rsidRDefault="00943078" w:rsidP="00051BD1">
            <w:pPr>
              <w:pStyle w:val="3TxtFT"/>
              <w:spacing w:after="0" w:line="240" w:lineRule="auto"/>
            </w:pPr>
          </w:p>
        </w:tc>
      </w:tr>
      <w:tr w:rsidR="00943078" w:rsidRPr="00A77203" w14:paraId="177BB51A" w14:textId="77777777">
        <w:trPr>
          <w:jc w:val="center"/>
        </w:trPr>
        <w:tc>
          <w:tcPr>
            <w:tcW w:w="397" w:type="pct"/>
            <w:vMerge/>
            <w:shd w:val="clear" w:color="auto" w:fill="auto"/>
            <w:vAlign w:val="center"/>
          </w:tcPr>
          <w:p w14:paraId="046BFEBA" w14:textId="77777777" w:rsidR="00943078" w:rsidRPr="00A77203" w:rsidRDefault="00943078" w:rsidP="00051BD1">
            <w:pPr>
              <w:pStyle w:val="3TxtFT"/>
              <w:spacing w:after="0" w:line="240" w:lineRule="auto"/>
            </w:pPr>
          </w:p>
        </w:tc>
        <w:tc>
          <w:tcPr>
            <w:tcW w:w="532" w:type="pct"/>
            <w:vAlign w:val="center"/>
          </w:tcPr>
          <w:p w14:paraId="3E17D394" w14:textId="77777777" w:rsidR="00943078" w:rsidRPr="00A77203" w:rsidRDefault="008741C9" w:rsidP="00051BD1">
            <w:pPr>
              <w:pStyle w:val="3TxtFT"/>
              <w:spacing w:after="0" w:line="240" w:lineRule="auto"/>
            </w:pPr>
            <w:r w:rsidRPr="00A77203">
              <w:t>3</w:t>
            </w:r>
          </w:p>
        </w:tc>
        <w:tc>
          <w:tcPr>
            <w:tcW w:w="648" w:type="pct"/>
            <w:vAlign w:val="center"/>
          </w:tcPr>
          <w:p w14:paraId="331C9C79" w14:textId="77777777" w:rsidR="00943078" w:rsidRPr="00A77203" w:rsidRDefault="008741C9" w:rsidP="00051BD1">
            <w:pPr>
              <w:pStyle w:val="3TxtFT"/>
              <w:spacing w:after="0" w:line="240" w:lineRule="auto"/>
            </w:pPr>
            <w:r w:rsidRPr="00A77203">
              <w:t>24.75</w:t>
            </w:r>
          </w:p>
        </w:tc>
        <w:tc>
          <w:tcPr>
            <w:tcW w:w="532" w:type="pct"/>
            <w:vAlign w:val="center"/>
          </w:tcPr>
          <w:p w14:paraId="6BABA146" w14:textId="77777777" w:rsidR="00943078" w:rsidRPr="00A77203" w:rsidRDefault="008741C9" w:rsidP="00051BD1">
            <w:pPr>
              <w:pStyle w:val="3TxtFT"/>
              <w:spacing w:after="0" w:line="240" w:lineRule="auto"/>
            </w:pPr>
            <w:r w:rsidRPr="00A77203">
              <w:t>50.7</w:t>
            </w:r>
          </w:p>
        </w:tc>
        <w:tc>
          <w:tcPr>
            <w:tcW w:w="596" w:type="pct"/>
            <w:vAlign w:val="center"/>
          </w:tcPr>
          <w:p w14:paraId="3256FA09" w14:textId="77777777" w:rsidR="00943078" w:rsidRPr="00A77203" w:rsidRDefault="008741C9" w:rsidP="00051BD1">
            <w:pPr>
              <w:pStyle w:val="3TxtFT"/>
              <w:spacing w:after="0" w:line="240" w:lineRule="auto"/>
            </w:pPr>
            <w:r w:rsidRPr="00A77203">
              <w:t>3.7</w:t>
            </w:r>
          </w:p>
        </w:tc>
        <w:tc>
          <w:tcPr>
            <w:tcW w:w="424" w:type="pct"/>
            <w:vAlign w:val="center"/>
          </w:tcPr>
          <w:p w14:paraId="4DC2EBA2" w14:textId="77777777" w:rsidR="00943078" w:rsidRPr="00A77203" w:rsidRDefault="008741C9" w:rsidP="00051BD1">
            <w:pPr>
              <w:pStyle w:val="3TxtFT"/>
              <w:spacing w:after="0" w:line="240" w:lineRule="auto"/>
            </w:pPr>
            <w:r w:rsidRPr="00A77203">
              <w:t>24</w:t>
            </w:r>
          </w:p>
        </w:tc>
        <w:tc>
          <w:tcPr>
            <w:tcW w:w="436" w:type="pct"/>
            <w:vAlign w:val="center"/>
          </w:tcPr>
          <w:p w14:paraId="49D680D0" w14:textId="77777777" w:rsidR="00943078" w:rsidRPr="00A77203" w:rsidRDefault="008741C9" w:rsidP="00051BD1">
            <w:pPr>
              <w:pStyle w:val="3TxtFT"/>
              <w:spacing w:after="0" w:line="240" w:lineRule="auto"/>
            </w:pPr>
            <w:r w:rsidRPr="00A77203">
              <w:t>60</w:t>
            </w:r>
          </w:p>
        </w:tc>
        <w:tc>
          <w:tcPr>
            <w:tcW w:w="565" w:type="pct"/>
            <w:vAlign w:val="center"/>
          </w:tcPr>
          <w:p w14:paraId="45189908" w14:textId="77777777" w:rsidR="00943078" w:rsidRPr="00A77203" w:rsidRDefault="008741C9" w:rsidP="00051BD1">
            <w:pPr>
              <w:pStyle w:val="3TxtFT"/>
              <w:spacing w:after="0" w:line="240" w:lineRule="auto"/>
            </w:pPr>
            <w:r w:rsidRPr="00A77203">
              <w:t>0.8</w:t>
            </w:r>
          </w:p>
        </w:tc>
        <w:tc>
          <w:tcPr>
            <w:tcW w:w="870" w:type="pct"/>
            <w:vMerge/>
            <w:vAlign w:val="center"/>
          </w:tcPr>
          <w:p w14:paraId="5BB3B034" w14:textId="77777777" w:rsidR="00943078" w:rsidRPr="00A77203" w:rsidRDefault="00943078" w:rsidP="00051BD1">
            <w:pPr>
              <w:pStyle w:val="3TxtFT"/>
              <w:spacing w:after="0" w:line="240" w:lineRule="auto"/>
            </w:pPr>
          </w:p>
        </w:tc>
      </w:tr>
      <w:tr w:rsidR="00943078" w:rsidRPr="00A77203" w14:paraId="3A3EAC1D" w14:textId="77777777">
        <w:trPr>
          <w:jc w:val="center"/>
        </w:trPr>
        <w:tc>
          <w:tcPr>
            <w:tcW w:w="397" w:type="pct"/>
            <w:vMerge w:val="restart"/>
            <w:shd w:val="clear" w:color="auto" w:fill="auto"/>
            <w:vAlign w:val="center"/>
          </w:tcPr>
          <w:p w14:paraId="7FDF63BC" w14:textId="77777777" w:rsidR="00943078" w:rsidRPr="00A77203" w:rsidRDefault="008741C9" w:rsidP="00051BD1">
            <w:pPr>
              <w:pStyle w:val="3TxtFT"/>
              <w:spacing w:after="0" w:line="240" w:lineRule="auto"/>
            </w:pPr>
            <w:r w:rsidRPr="00A77203">
              <w:t>65-2:1</w:t>
            </w:r>
          </w:p>
        </w:tc>
        <w:tc>
          <w:tcPr>
            <w:tcW w:w="532" w:type="pct"/>
            <w:vAlign w:val="center"/>
          </w:tcPr>
          <w:p w14:paraId="38021377" w14:textId="77777777" w:rsidR="00943078" w:rsidRPr="00A77203" w:rsidRDefault="008741C9" w:rsidP="00051BD1">
            <w:pPr>
              <w:pStyle w:val="3TxtFT"/>
              <w:spacing w:after="0" w:line="240" w:lineRule="auto"/>
            </w:pPr>
            <w:r w:rsidRPr="00A77203">
              <w:t>1</w:t>
            </w:r>
          </w:p>
        </w:tc>
        <w:tc>
          <w:tcPr>
            <w:tcW w:w="648" w:type="pct"/>
            <w:vAlign w:val="center"/>
          </w:tcPr>
          <w:p w14:paraId="42B192EC" w14:textId="77777777" w:rsidR="00943078" w:rsidRPr="00A77203" w:rsidRDefault="008741C9" w:rsidP="00051BD1">
            <w:pPr>
              <w:pStyle w:val="3TxtFT"/>
              <w:spacing w:after="0" w:line="240" w:lineRule="auto"/>
            </w:pPr>
            <w:r w:rsidRPr="00A77203">
              <w:t>25.10</w:t>
            </w:r>
          </w:p>
        </w:tc>
        <w:tc>
          <w:tcPr>
            <w:tcW w:w="532" w:type="pct"/>
            <w:vAlign w:val="center"/>
          </w:tcPr>
          <w:p w14:paraId="315E47A5" w14:textId="77777777" w:rsidR="00943078" w:rsidRPr="00A77203" w:rsidRDefault="008741C9" w:rsidP="00051BD1">
            <w:pPr>
              <w:pStyle w:val="3TxtFT"/>
              <w:spacing w:after="0" w:line="240" w:lineRule="auto"/>
            </w:pPr>
            <w:r w:rsidRPr="00A77203">
              <w:t>51.8</w:t>
            </w:r>
          </w:p>
        </w:tc>
        <w:tc>
          <w:tcPr>
            <w:tcW w:w="596" w:type="pct"/>
            <w:vAlign w:val="center"/>
          </w:tcPr>
          <w:p w14:paraId="08EF4B9A" w14:textId="77777777" w:rsidR="00943078" w:rsidRPr="00A77203" w:rsidRDefault="008741C9" w:rsidP="00051BD1">
            <w:pPr>
              <w:pStyle w:val="3TxtFT"/>
              <w:spacing w:after="0" w:line="240" w:lineRule="auto"/>
            </w:pPr>
            <w:r w:rsidRPr="00A77203">
              <w:t>2.6</w:t>
            </w:r>
          </w:p>
        </w:tc>
        <w:tc>
          <w:tcPr>
            <w:tcW w:w="424" w:type="pct"/>
            <w:vAlign w:val="center"/>
          </w:tcPr>
          <w:p w14:paraId="5F34116F" w14:textId="77777777" w:rsidR="00943078" w:rsidRPr="00A77203" w:rsidRDefault="008741C9" w:rsidP="00051BD1">
            <w:pPr>
              <w:pStyle w:val="3TxtFT"/>
              <w:spacing w:after="0" w:line="240" w:lineRule="auto"/>
            </w:pPr>
            <w:r w:rsidRPr="00A77203">
              <w:t>24</w:t>
            </w:r>
          </w:p>
        </w:tc>
        <w:tc>
          <w:tcPr>
            <w:tcW w:w="436" w:type="pct"/>
            <w:vAlign w:val="center"/>
          </w:tcPr>
          <w:p w14:paraId="6B8DBBE5" w14:textId="77777777" w:rsidR="00943078" w:rsidRPr="00A77203" w:rsidRDefault="008741C9" w:rsidP="00051BD1">
            <w:pPr>
              <w:pStyle w:val="3TxtFT"/>
              <w:spacing w:after="0" w:line="240" w:lineRule="auto"/>
            </w:pPr>
            <w:r w:rsidRPr="00A77203">
              <w:t>60</w:t>
            </w:r>
          </w:p>
        </w:tc>
        <w:tc>
          <w:tcPr>
            <w:tcW w:w="565" w:type="pct"/>
            <w:vAlign w:val="center"/>
          </w:tcPr>
          <w:p w14:paraId="376E2199" w14:textId="77777777" w:rsidR="00943078" w:rsidRPr="00A77203" w:rsidRDefault="008741C9" w:rsidP="00051BD1">
            <w:pPr>
              <w:pStyle w:val="3TxtFT"/>
              <w:spacing w:after="0" w:line="240" w:lineRule="auto"/>
            </w:pPr>
            <w:r w:rsidRPr="00A77203">
              <w:t>0.5</w:t>
            </w:r>
          </w:p>
        </w:tc>
        <w:tc>
          <w:tcPr>
            <w:tcW w:w="870" w:type="pct"/>
            <w:vMerge w:val="restart"/>
            <w:vAlign w:val="center"/>
          </w:tcPr>
          <w:p w14:paraId="170BC985" w14:textId="77777777" w:rsidR="00943078" w:rsidRPr="00A77203" w:rsidRDefault="008741C9" w:rsidP="00051BD1">
            <w:pPr>
              <w:pStyle w:val="3TxtFT"/>
              <w:spacing w:after="0" w:line="240" w:lineRule="auto"/>
            </w:pPr>
            <w:r w:rsidRPr="00A77203">
              <w:t>0.6</w:t>
            </w:r>
          </w:p>
        </w:tc>
      </w:tr>
      <w:tr w:rsidR="00943078" w:rsidRPr="00A77203" w14:paraId="15AF1971" w14:textId="77777777">
        <w:trPr>
          <w:jc w:val="center"/>
        </w:trPr>
        <w:tc>
          <w:tcPr>
            <w:tcW w:w="397" w:type="pct"/>
            <w:vMerge/>
            <w:shd w:val="clear" w:color="auto" w:fill="auto"/>
            <w:vAlign w:val="center"/>
          </w:tcPr>
          <w:p w14:paraId="115DA23D" w14:textId="77777777" w:rsidR="00943078" w:rsidRPr="00A77203" w:rsidRDefault="00943078" w:rsidP="00051BD1">
            <w:pPr>
              <w:pStyle w:val="3TxtFT"/>
              <w:spacing w:after="0" w:line="240" w:lineRule="auto"/>
            </w:pPr>
          </w:p>
        </w:tc>
        <w:tc>
          <w:tcPr>
            <w:tcW w:w="532" w:type="pct"/>
            <w:vAlign w:val="center"/>
          </w:tcPr>
          <w:p w14:paraId="5025BF7F" w14:textId="77777777" w:rsidR="00943078" w:rsidRPr="00A77203" w:rsidRDefault="008741C9" w:rsidP="00051BD1">
            <w:pPr>
              <w:pStyle w:val="3TxtFT"/>
              <w:spacing w:after="0" w:line="240" w:lineRule="auto"/>
            </w:pPr>
            <w:r w:rsidRPr="00A77203">
              <w:t>2</w:t>
            </w:r>
          </w:p>
        </w:tc>
        <w:tc>
          <w:tcPr>
            <w:tcW w:w="648" w:type="pct"/>
            <w:vAlign w:val="center"/>
          </w:tcPr>
          <w:p w14:paraId="533053F6" w14:textId="77777777" w:rsidR="00943078" w:rsidRPr="00A77203" w:rsidRDefault="008741C9" w:rsidP="00051BD1">
            <w:pPr>
              <w:pStyle w:val="3TxtFT"/>
              <w:spacing w:after="0" w:line="240" w:lineRule="auto"/>
            </w:pPr>
            <w:r w:rsidRPr="00A77203">
              <w:t>24.90</w:t>
            </w:r>
          </w:p>
        </w:tc>
        <w:tc>
          <w:tcPr>
            <w:tcW w:w="532" w:type="pct"/>
            <w:vAlign w:val="center"/>
          </w:tcPr>
          <w:p w14:paraId="0011E2A2" w14:textId="77777777" w:rsidR="00943078" w:rsidRPr="00A77203" w:rsidRDefault="008741C9" w:rsidP="00051BD1">
            <w:pPr>
              <w:pStyle w:val="3TxtFT"/>
              <w:spacing w:after="0" w:line="240" w:lineRule="auto"/>
            </w:pPr>
            <w:r w:rsidRPr="00A77203">
              <w:t>51.6</w:t>
            </w:r>
          </w:p>
        </w:tc>
        <w:tc>
          <w:tcPr>
            <w:tcW w:w="596" w:type="pct"/>
            <w:vAlign w:val="center"/>
          </w:tcPr>
          <w:p w14:paraId="4930014C" w14:textId="77777777" w:rsidR="00943078" w:rsidRPr="00A77203" w:rsidRDefault="008741C9" w:rsidP="00051BD1">
            <w:pPr>
              <w:pStyle w:val="3TxtFT"/>
              <w:spacing w:after="0" w:line="240" w:lineRule="auto"/>
            </w:pPr>
            <w:r w:rsidRPr="00A77203">
              <w:t>2.9</w:t>
            </w:r>
          </w:p>
        </w:tc>
        <w:tc>
          <w:tcPr>
            <w:tcW w:w="424" w:type="pct"/>
            <w:vAlign w:val="center"/>
          </w:tcPr>
          <w:p w14:paraId="51AE8D09" w14:textId="77777777" w:rsidR="00943078" w:rsidRPr="00A77203" w:rsidRDefault="008741C9" w:rsidP="00051BD1">
            <w:pPr>
              <w:pStyle w:val="3TxtFT"/>
              <w:spacing w:after="0" w:line="240" w:lineRule="auto"/>
            </w:pPr>
            <w:r w:rsidRPr="00A77203">
              <w:t>24</w:t>
            </w:r>
          </w:p>
        </w:tc>
        <w:tc>
          <w:tcPr>
            <w:tcW w:w="436" w:type="pct"/>
            <w:vAlign w:val="center"/>
          </w:tcPr>
          <w:p w14:paraId="3065843D" w14:textId="77777777" w:rsidR="00943078" w:rsidRPr="00A77203" w:rsidRDefault="008741C9" w:rsidP="00051BD1">
            <w:pPr>
              <w:pStyle w:val="3TxtFT"/>
              <w:spacing w:after="0" w:line="240" w:lineRule="auto"/>
            </w:pPr>
            <w:r w:rsidRPr="00A77203">
              <w:t>60</w:t>
            </w:r>
          </w:p>
        </w:tc>
        <w:tc>
          <w:tcPr>
            <w:tcW w:w="565" w:type="pct"/>
            <w:vAlign w:val="center"/>
          </w:tcPr>
          <w:p w14:paraId="418ED633" w14:textId="77777777" w:rsidR="00943078" w:rsidRPr="00A77203" w:rsidRDefault="008741C9" w:rsidP="00051BD1">
            <w:pPr>
              <w:pStyle w:val="3TxtFT"/>
              <w:spacing w:after="0" w:line="240" w:lineRule="auto"/>
            </w:pPr>
            <w:r w:rsidRPr="00A77203">
              <w:t>0.6</w:t>
            </w:r>
          </w:p>
        </w:tc>
        <w:tc>
          <w:tcPr>
            <w:tcW w:w="870" w:type="pct"/>
            <w:vMerge/>
            <w:vAlign w:val="center"/>
          </w:tcPr>
          <w:p w14:paraId="1FBC4BA7" w14:textId="77777777" w:rsidR="00943078" w:rsidRPr="00A77203" w:rsidRDefault="00943078" w:rsidP="00051BD1">
            <w:pPr>
              <w:pStyle w:val="3TxtFT"/>
              <w:spacing w:after="0" w:line="240" w:lineRule="auto"/>
            </w:pPr>
          </w:p>
        </w:tc>
      </w:tr>
      <w:tr w:rsidR="00943078" w:rsidRPr="00A77203" w14:paraId="38563367" w14:textId="77777777">
        <w:trPr>
          <w:jc w:val="center"/>
        </w:trPr>
        <w:tc>
          <w:tcPr>
            <w:tcW w:w="397" w:type="pct"/>
            <w:vMerge/>
            <w:shd w:val="clear" w:color="auto" w:fill="auto"/>
            <w:vAlign w:val="center"/>
          </w:tcPr>
          <w:p w14:paraId="796FBA5F" w14:textId="77777777" w:rsidR="00943078" w:rsidRPr="00A77203" w:rsidRDefault="00943078" w:rsidP="00051BD1">
            <w:pPr>
              <w:pStyle w:val="3TxtFT"/>
              <w:spacing w:after="0" w:line="240" w:lineRule="auto"/>
            </w:pPr>
          </w:p>
        </w:tc>
        <w:tc>
          <w:tcPr>
            <w:tcW w:w="532" w:type="pct"/>
            <w:vAlign w:val="center"/>
          </w:tcPr>
          <w:p w14:paraId="4E4DC2CD" w14:textId="77777777" w:rsidR="00943078" w:rsidRPr="00A77203" w:rsidRDefault="008741C9" w:rsidP="00051BD1">
            <w:pPr>
              <w:pStyle w:val="3TxtFT"/>
              <w:spacing w:after="0" w:line="240" w:lineRule="auto"/>
            </w:pPr>
            <w:r w:rsidRPr="00A77203">
              <w:t>3</w:t>
            </w:r>
          </w:p>
        </w:tc>
        <w:tc>
          <w:tcPr>
            <w:tcW w:w="648" w:type="pct"/>
            <w:vAlign w:val="center"/>
          </w:tcPr>
          <w:p w14:paraId="183708B8" w14:textId="77777777" w:rsidR="00943078" w:rsidRPr="00A77203" w:rsidRDefault="008741C9" w:rsidP="00051BD1">
            <w:pPr>
              <w:pStyle w:val="3TxtFT"/>
              <w:spacing w:after="0" w:line="240" w:lineRule="auto"/>
            </w:pPr>
            <w:r w:rsidRPr="00A77203">
              <w:t>24.90</w:t>
            </w:r>
          </w:p>
        </w:tc>
        <w:tc>
          <w:tcPr>
            <w:tcW w:w="532" w:type="pct"/>
            <w:vAlign w:val="center"/>
          </w:tcPr>
          <w:p w14:paraId="125630F2" w14:textId="77777777" w:rsidR="00943078" w:rsidRPr="00A77203" w:rsidRDefault="008741C9" w:rsidP="00051BD1">
            <w:pPr>
              <w:pStyle w:val="3TxtFT"/>
              <w:spacing w:after="0" w:line="240" w:lineRule="auto"/>
            </w:pPr>
            <w:r w:rsidRPr="00A77203">
              <w:t>51.7</w:t>
            </w:r>
          </w:p>
        </w:tc>
        <w:tc>
          <w:tcPr>
            <w:tcW w:w="596" w:type="pct"/>
            <w:vAlign w:val="center"/>
          </w:tcPr>
          <w:p w14:paraId="0FA06CF0" w14:textId="77777777" w:rsidR="00943078" w:rsidRPr="00A77203" w:rsidRDefault="008741C9" w:rsidP="00051BD1">
            <w:pPr>
              <w:pStyle w:val="3TxtFT"/>
              <w:spacing w:after="0" w:line="240" w:lineRule="auto"/>
            </w:pPr>
            <w:r w:rsidRPr="00A77203">
              <w:t>2.9</w:t>
            </w:r>
          </w:p>
        </w:tc>
        <w:tc>
          <w:tcPr>
            <w:tcW w:w="424" w:type="pct"/>
            <w:vAlign w:val="center"/>
          </w:tcPr>
          <w:p w14:paraId="187FEF6F" w14:textId="77777777" w:rsidR="00943078" w:rsidRPr="00A77203" w:rsidRDefault="008741C9" w:rsidP="00051BD1">
            <w:pPr>
              <w:pStyle w:val="3TxtFT"/>
              <w:spacing w:after="0" w:line="240" w:lineRule="auto"/>
            </w:pPr>
            <w:r w:rsidRPr="00A77203">
              <w:t>24</w:t>
            </w:r>
          </w:p>
        </w:tc>
        <w:tc>
          <w:tcPr>
            <w:tcW w:w="436" w:type="pct"/>
            <w:vAlign w:val="center"/>
          </w:tcPr>
          <w:p w14:paraId="7F112A4C" w14:textId="77777777" w:rsidR="00943078" w:rsidRPr="00A77203" w:rsidRDefault="008741C9" w:rsidP="00051BD1">
            <w:pPr>
              <w:pStyle w:val="3TxtFT"/>
              <w:spacing w:after="0" w:line="240" w:lineRule="auto"/>
            </w:pPr>
            <w:r w:rsidRPr="00A77203">
              <w:t>60</w:t>
            </w:r>
          </w:p>
        </w:tc>
        <w:tc>
          <w:tcPr>
            <w:tcW w:w="565" w:type="pct"/>
            <w:vAlign w:val="center"/>
          </w:tcPr>
          <w:p w14:paraId="50908F8F" w14:textId="77777777" w:rsidR="00943078" w:rsidRPr="00A77203" w:rsidRDefault="008741C9" w:rsidP="00051BD1">
            <w:pPr>
              <w:pStyle w:val="3TxtFT"/>
              <w:spacing w:after="0" w:line="240" w:lineRule="auto"/>
            </w:pPr>
            <w:r w:rsidRPr="00A77203">
              <w:t>0.6</w:t>
            </w:r>
          </w:p>
        </w:tc>
        <w:tc>
          <w:tcPr>
            <w:tcW w:w="870" w:type="pct"/>
            <w:vMerge/>
            <w:vAlign w:val="center"/>
          </w:tcPr>
          <w:p w14:paraId="54E034CB" w14:textId="77777777" w:rsidR="00943078" w:rsidRPr="00A77203" w:rsidRDefault="00943078" w:rsidP="00051BD1">
            <w:pPr>
              <w:pStyle w:val="3TxtFT"/>
              <w:spacing w:after="0" w:line="240" w:lineRule="auto"/>
            </w:pPr>
          </w:p>
        </w:tc>
      </w:tr>
    </w:tbl>
    <w:p w14:paraId="5DFEC039" w14:textId="77777777" w:rsidR="00943078" w:rsidRPr="00A77203" w:rsidRDefault="00943078">
      <w:pPr>
        <w:spacing w:before="120"/>
        <w:rPr>
          <w:lang w:eastAsia="zh-CN"/>
        </w:rPr>
      </w:pPr>
    </w:p>
    <w:p w14:paraId="11212154" w14:textId="77777777" w:rsidR="00943078" w:rsidRPr="00A77203" w:rsidRDefault="00943078">
      <w:pPr>
        <w:spacing w:before="120"/>
        <w:rPr>
          <w:lang w:eastAsia="zh-CN"/>
        </w:rPr>
      </w:pPr>
    </w:p>
    <w:p w14:paraId="3F084618" w14:textId="41AFE348" w:rsidR="00943078" w:rsidRPr="00A77203" w:rsidRDefault="008741C9">
      <w:pPr>
        <w:pStyle w:val="2CapFT"/>
        <w:spacing w:before="120" w:after="240"/>
      </w:pPr>
      <w:bookmarkStart w:id="11" w:name="_Ref118320014"/>
      <w:r w:rsidRPr="00A77203">
        <w:t xml:space="preserve">Table </w:t>
      </w:r>
      <w:r w:rsidRPr="00A77203">
        <w:fldChar w:fldCharType="begin"/>
      </w:r>
      <w:r w:rsidRPr="00A77203">
        <w:instrText xml:space="preserve"> SEQ Table \* ARABIC </w:instrText>
      </w:r>
      <w:r w:rsidRPr="00A77203">
        <w:fldChar w:fldCharType="separate"/>
      </w:r>
      <w:r w:rsidR="005F35E2" w:rsidRPr="00A77203">
        <w:rPr>
          <w:noProof/>
        </w:rPr>
        <w:t>8</w:t>
      </w:r>
      <w:r w:rsidRPr="00A77203">
        <w:fldChar w:fldCharType="end"/>
      </w:r>
      <w:bookmarkEnd w:id="11"/>
      <w:r w:rsidRPr="00A77203">
        <w:t xml:space="preserve"> Evaluation of chloride ion migration coefficients</w:t>
      </w:r>
    </w:p>
    <w:tbl>
      <w:tblPr>
        <w:tblW w:w="5309" w:type="pct"/>
        <w:jc w:val="center"/>
        <w:tblBorders>
          <w:top w:val="single" w:sz="18" w:space="0" w:color="auto"/>
          <w:bottom w:val="single" w:sz="18" w:space="0" w:color="auto"/>
        </w:tblBorders>
        <w:tblLayout w:type="fixed"/>
        <w:tblLook w:val="04A0" w:firstRow="1" w:lastRow="0" w:firstColumn="1" w:lastColumn="0" w:noHBand="0" w:noVBand="1"/>
      </w:tblPr>
      <w:tblGrid>
        <w:gridCol w:w="1493"/>
        <w:gridCol w:w="1057"/>
        <w:gridCol w:w="790"/>
        <w:gridCol w:w="982"/>
        <w:gridCol w:w="878"/>
        <w:gridCol w:w="1027"/>
        <w:gridCol w:w="1490"/>
        <w:gridCol w:w="1102"/>
      </w:tblGrid>
      <w:tr w:rsidR="00943078" w:rsidRPr="00A77203" w14:paraId="0A6C38FF" w14:textId="77777777">
        <w:trPr>
          <w:jc w:val="center"/>
        </w:trPr>
        <w:tc>
          <w:tcPr>
            <w:tcW w:w="846" w:type="pct"/>
            <w:tcBorders>
              <w:top w:val="single" w:sz="18" w:space="0" w:color="auto"/>
              <w:bottom w:val="nil"/>
            </w:tcBorders>
            <w:shd w:val="clear" w:color="auto" w:fill="auto"/>
            <w:vAlign w:val="center"/>
          </w:tcPr>
          <w:p w14:paraId="3B75D17F" w14:textId="77777777" w:rsidR="00943078" w:rsidRPr="00A77203" w:rsidRDefault="008741C9" w:rsidP="00051BD1">
            <w:pPr>
              <w:pStyle w:val="3TxtFT"/>
              <w:spacing w:after="0" w:line="240" w:lineRule="auto"/>
            </w:pPr>
            <w:r w:rsidRPr="00A77203">
              <w:lastRenderedPageBreak/>
              <w:t>Chloride ion migration coefficient</w:t>
            </w:r>
            <w:r w:rsidRPr="00A77203">
              <w:br/>
              <w:t>(10</w:t>
            </w:r>
            <w:r w:rsidRPr="00A77203">
              <w:rPr>
                <w:vertAlign w:val="superscript"/>
              </w:rPr>
              <w:t>-12</w:t>
            </w:r>
            <w:r w:rsidRPr="00A77203">
              <w:t xml:space="preserve"> m</w:t>
            </w:r>
            <w:r w:rsidRPr="00A77203">
              <w:rPr>
                <w:vertAlign w:val="superscript"/>
              </w:rPr>
              <w:t>2</w:t>
            </w:r>
            <w:r w:rsidRPr="00A77203">
              <w:t xml:space="preserve">/s) </w:t>
            </w:r>
          </w:p>
        </w:tc>
        <w:tc>
          <w:tcPr>
            <w:tcW w:w="599" w:type="pct"/>
            <w:tcBorders>
              <w:top w:val="single" w:sz="18" w:space="0" w:color="auto"/>
              <w:bottom w:val="nil"/>
            </w:tcBorders>
            <w:vAlign w:val="center"/>
          </w:tcPr>
          <w:p w14:paraId="31F2D99E" w14:textId="77777777" w:rsidR="00943078" w:rsidRPr="00A77203" w:rsidRDefault="008741C9" w:rsidP="00051BD1">
            <w:pPr>
              <w:pStyle w:val="3TxtFT"/>
              <w:spacing w:after="0" w:line="240" w:lineRule="auto"/>
            </w:pPr>
            <w:r w:rsidRPr="00A77203">
              <w:t>&gt;10</w:t>
            </w:r>
          </w:p>
        </w:tc>
        <w:tc>
          <w:tcPr>
            <w:tcW w:w="448" w:type="pct"/>
            <w:tcBorders>
              <w:top w:val="single" w:sz="18" w:space="0" w:color="auto"/>
              <w:bottom w:val="nil"/>
            </w:tcBorders>
            <w:vAlign w:val="center"/>
          </w:tcPr>
          <w:p w14:paraId="4C934C21" w14:textId="77777777" w:rsidR="00943078" w:rsidRPr="00A77203" w:rsidRDefault="008741C9" w:rsidP="00051BD1">
            <w:pPr>
              <w:pStyle w:val="3TxtFT"/>
              <w:spacing w:after="0" w:line="240" w:lineRule="auto"/>
            </w:pPr>
            <w:r w:rsidRPr="00A77203">
              <w:t>10~5</w:t>
            </w:r>
          </w:p>
        </w:tc>
        <w:tc>
          <w:tcPr>
            <w:tcW w:w="557" w:type="pct"/>
            <w:tcBorders>
              <w:top w:val="single" w:sz="18" w:space="0" w:color="auto"/>
              <w:bottom w:val="nil"/>
            </w:tcBorders>
            <w:vAlign w:val="center"/>
          </w:tcPr>
          <w:p w14:paraId="49DC5DA3" w14:textId="77777777" w:rsidR="00943078" w:rsidRPr="00A77203" w:rsidRDefault="008741C9" w:rsidP="00051BD1">
            <w:pPr>
              <w:pStyle w:val="3TxtFT"/>
              <w:spacing w:after="0" w:line="240" w:lineRule="auto"/>
            </w:pPr>
            <w:r w:rsidRPr="00A77203">
              <w:t>5~1</w:t>
            </w:r>
          </w:p>
        </w:tc>
        <w:tc>
          <w:tcPr>
            <w:tcW w:w="498" w:type="pct"/>
            <w:tcBorders>
              <w:top w:val="single" w:sz="18" w:space="0" w:color="auto"/>
              <w:bottom w:val="nil"/>
            </w:tcBorders>
            <w:vAlign w:val="center"/>
          </w:tcPr>
          <w:p w14:paraId="26011347" w14:textId="77777777" w:rsidR="00943078" w:rsidRPr="00A77203" w:rsidRDefault="008741C9" w:rsidP="00051BD1">
            <w:pPr>
              <w:pStyle w:val="3TxtFT"/>
              <w:spacing w:after="0" w:line="240" w:lineRule="auto"/>
            </w:pPr>
            <w:r w:rsidRPr="00A77203">
              <w:t>1~0.5</w:t>
            </w:r>
          </w:p>
        </w:tc>
        <w:tc>
          <w:tcPr>
            <w:tcW w:w="582" w:type="pct"/>
            <w:tcBorders>
              <w:top w:val="single" w:sz="18" w:space="0" w:color="auto"/>
              <w:bottom w:val="nil"/>
            </w:tcBorders>
            <w:vAlign w:val="center"/>
          </w:tcPr>
          <w:p w14:paraId="124D5533" w14:textId="77777777" w:rsidR="00943078" w:rsidRPr="00A77203" w:rsidRDefault="008741C9" w:rsidP="00051BD1">
            <w:pPr>
              <w:pStyle w:val="3TxtFT"/>
              <w:spacing w:after="0" w:line="240" w:lineRule="auto"/>
            </w:pPr>
            <w:r w:rsidRPr="00A77203">
              <w:t>0.5~0.1</w:t>
            </w:r>
          </w:p>
        </w:tc>
        <w:tc>
          <w:tcPr>
            <w:tcW w:w="845" w:type="pct"/>
            <w:tcBorders>
              <w:top w:val="single" w:sz="18" w:space="0" w:color="auto"/>
              <w:bottom w:val="nil"/>
            </w:tcBorders>
            <w:vAlign w:val="center"/>
          </w:tcPr>
          <w:p w14:paraId="3BCA472A" w14:textId="77777777" w:rsidR="00943078" w:rsidRPr="00A77203" w:rsidRDefault="008741C9" w:rsidP="00051BD1">
            <w:pPr>
              <w:pStyle w:val="3TxtFT"/>
              <w:spacing w:after="0" w:line="240" w:lineRule="auto"/>
            </w:pPr>
            <w:r w:rsidRPr="00A77203">
              <w:t>0.1~0.5</w:t>
            </w:r>
          </w:p>
        </w:tc>
        <w:tc>
          <w:tcPr>
            <w:tcW w:w="625" w:type="pct"/>
            <w:tcBorders>
              <w:top w:val="single" w:sz="18" w:space="0" w:color="auto"/>
              <w:bottom w:val="nil"/>
            </w:tcBorders>
            <w:vAlign w:val="center"/>
          </w:tcPr>
          <w:p w14:paraId="5A18F497" w14:textId="77777777" w:rsidR="00943078" w:rsidRPr="00A77203" w:rsidRDefault="008741C9" w:rsidP="00051BD1">
            <w:pPr>
              <w:pStyle w:val="3TxtFT"/>
              <w:spacing w:after="0" w:line="240" w:lineRule="auto"/>
            </w:pPr>
            <w:r w:rsidRPr="00A77203">
              <w:t>&lt;0.05</w:t>
            </w:r>
          </w:p>
        </w:tc>
      </w:tr>
      <w:tr w:rsidR="00943078" w:rsidRPr="00A77203" w14:paraId="1AA65C76" w14:textId="77777777">
        <w:trPr>
          <w:jc w:val="center"/>
        </w:trPr>
        <w:tc>
          <w:tcPr>
            <w:tcW w:w="846" w:type="pct"/>
            <w:tcBorders>
              <w:top w:val="single" w:sz="18" w:space="0" w:color="auto"/>
              <w:bottom w:val="single" w:sz="18" w:space="0" w:color="auto"/>
            </w:tcBorders>
            <w:shd w:val="clear" w:color="auto" w:fill="auto"/>
            <w:vAlign w:val="center"/>
          </w:tcPr>
          <w:p w14:paraId="74D356F1" w14:textId="77777777" w:rsidR="00943078" w:rsidRPr="00A77203" w:rsidRDefault="008741C9" w:rsidP="00051BD1">
            <w:pPr>
              <w:pStyle w:val="3TxtFT"/>
              <w:spacing w:after="0" w:line="240" w:lineRule="auto"/>
            </w:pPr>
            <w:r w:rsidRPr="00A77203">
              <w:t>Evaluation</w:t>
            </w:r>
          </w:p>
        </w:tc>
        <w:tc>
          <w:tcPr>
            <w:tcW w:w="599" w:type="pct"/>
            <w:tcBorders>
              <w:top w:val="single" w:sz="18" w:space="0" w:color="auto"/>
              <w:bottom w:val="single" w:sz="18" w:space="0" w:color="auto"/>
            </w:tcBorders>
            <w:vAlign w:val="center"/>
          </w:tcPr>
          <w:p w14:paraId="6ABB4041" w14:textId="77777777" w:rsidR="00943078" w:rsidRPr="00A77203" w:rsidRDefault="008741C9" w:rsidP="00051BD1">
            <w:pPr>
              <w:pStyle w:val="3TxtFT"/>
              <w:spacing w:after="0" w:line="240" w:lineRule="auto"/>
            </w:pPr>
            <w:r w:rsidRPr="00A77203">
              <w:t>Very high</w:t>
            </w:r>
          </w:p>
        </w:tc>
        <w:tc>
          <w:tcPr>
            <w:tcW w:w="448" w:type="pct"/>
            <w:tcBorders>
              <w:top w:val="single" w:sz="18" w:space="0" w:color="auto"/>
              <w:bottom w:val="single" w:sz="18" w:space="0" w:color="auto"/>
            </w:tcBorders>
            <w:vAlign w:val="center"/>
          </w:tcPr>
          <w:p w14:paraId="2C9CDC40" w14:textId="77777777" w:rsidR="00943078" w:rsidRPr="00A77203" w:rsidRDefault="008741C9" w:rsidP="00051BD1">
            <w:pPr>
              <w:pStyle w:val="3TxtFT"/>
              <w:spacing w:after="0" w:line="240" w:lineRule="auto"/>
            </w:pPr>
            <w:r w:rsidRPr="00A77203">
              <w:t>High</w:t>
            </w:r>
          </w:p>
        </w:tc>
        <w:tc>
          <w:tcPr>
            <w:tcW w:w="557" w:type="pct"/>
            <w:tcBorders>
              <w:top w:val="single" w:sz="18" w:space="0" w:color="auto"/>
              <w:bottom w:val="single" w:sz="18" w:space="0" w:color="auto"/>
            </w:tcBorders>
            <w:vAlign w:val="center"/>
          </w:tcPr>
          <w:p w14:paraId="18BA468A" w14:textId="77777777" w:rsidR="00943078" w:rsidRPr="00A77203" w:rsidRDefault="008741C9" w:rsidP="00051BD1">
            <w:pPr>
              <w:pStyle w:val="3TxtFT"/>
              <w:spacing w:after="0" w:line="240" w:lineRule="auto"/>
            </w:pPr>
            <w:r w:rsidRPr="00A77203">
              <w:t>Medium</w:t>
            </w:r>
          </w:p>
        </w:tc>
        <w:tc>
          <w:tcPr>
            <w:tcW w:w="498" w:type="pct"/>
            <w:tcBorders>
              <w:top w:val="single" w:sz="18" w:space="0" w:color="auto"/>
              <w:bottom w:val="single" w:sz="18" w:space="0" w:color="auto"/>
            </w:tcBorders>
            <w:vAlign w:val="center"/>
          </w:tcPr>
          <w:p w14:paraId="3D30D3F4" w14:textId="77777777" w:rsidR="00943078" w:rsidRPr="00A77203" w:rsidRDefault="008741C9" w:rsidP="00051BD1">
            <w:pPr>
              <w:pStyle w:val="3TxtFT"/>
              <w:spacing w:after="0" w:line="240" w:lineRule="auto"/>
            </w:pPr>
            <w:r w:rsidRPr="00A77203">
              <w:t>Low</w:t>
            </w:r>
          </w:p>
        </w:tc>
        <w:tc>
          <w:tcPr>
            <w:tcW w:w="582" w:type="pct"/>
            <w:tcBorders>
              <w:top w:val="single" w:sz="18" w:space="0" w:color="auto"/>
              <w:bottom w:val="single" w:sz="18" w:space="0" w:color="auto"/>
            </w:tcBorders>
            <w:vAlign w:val="center"/>
          </w:tcPr>
          <w:p w14:paraId="15401DD9" w14:textId="77777777" w:rsidR="00943078" w:rsidRPr="00A77203" w:rsidRDefault="008741C9" w:rsidP="00051BD1">
            <w:pPr>
              <w:pStyle w:val="3TxtFT"/>
              <w:spacing w:after="0" w:line="240" w:lineRule="auto"/>
            </w:pPr>
            <w:r w:rsidRPr="00A77203">
              <w:t>Very low</w:t>
            </w:r>
          </w:p>
        </w:tc>
        <w:tc>
          <w:tcPr>
            <w:tcW w:w="845" w:type="pct"/>
            <w:tcBorders>
              <w:top w:val="single" w:sz="18" w:space="0" w:color="auto"/>
              <w:bottom w:val="single" w:sz="18" w:space="0" w:color="auto"/>
            </w:tcBorders>
            <w:vAlign w:val="center"/>
          </w:tcPr>
          <w:p w14:paraId="57C5B804" w14:textId="77777777" w:rsidR="00943078" w:rsidRPr="00A77203" w:rsidRDefault="008741C9" w:rsidP="00051BD1">
            <w:pPr>
              <w:pStyle w:val="3TxtFT"/>
              <w:spacing w:after="0" w:line="240" w:lineRule="auto"/>
            </w:pPr>
            <w:r w:rsidRPr="00A77203">
              <w:t>Extremely low</w:t>
            </w:r>
          </w:p>
        </w:tc>
        <w:tc>
          <w:tcPr>
            <w:tcW w:w="625" w:type="pct"/>
            <w:tcBorders>
              <w:top w:val="single" w:sz="18" w:space="0" w:color="auto"/>
              <w:bottom w:val="single" w:sz="18" w:space="0" w:color="auto"/>
            </w:tcBorders>
            <w:vAlign w:val="center"/>
          </w:tcPr>
          <w:p w14:paraId="57315568" w14:textId="77777777" w:rsidR="00943078" w:rsidRPr="00A77203" w:rsidRDefault="008741C9" w:rsidP="00051BD1">
            <w:pPr>
              <w:pStyle w:val="3TxtFT"/>
              <w:spacing w:after="0" w:line="240" w:lineRule="auto"/>
            </w:pPr>
            <w:r w:rsidRPr="00A77203">
              <w:t>Negligible</w:t>
            </w:r>
          </w:p>
        </w:tc>
      </w:tr>
    </w:tbl>
    <w:p w14:paraId="7B35E0FF" w14:textId="77777777" w:rsidR="00943078" w:rsidRPr="00A77203" w:rsidRDefault="00943078">
      <w:pPr>
        <w:spacing w:before="120"/>
        <w:rPr>
          <w:lang w:eastAsia="zh-CN"/>
        </w:rPr>
      </w:pPr>
    </w:p>
    <w:p w14:paraId="5D059770" w14:textId="77777777" w:rsidR="00943078" w:rsidRPr="00A77203" w:rsidRDefault="00943078">
      <w:pPr>
        <w:spacing w:before="120"/>
        <w:rPr>
          <w:lang w:eastAsia="zh-CN"/>
        </w:rPr>
      </w:pPr>
    </w:p>
    <w:p w14:paraId="3A8F86D1" w14:textId="77777777" w:rsidR="00943078" w:rsidRPr="00A77203" w:rsidRDefault="00943078">
      <w:pPr>
        <w:spacing w:before="120"/>
        <w:rPr>
          <w:lang w:eastAsia="zh-CN"/>
        </w:rPr>
      </w:pPr>
    </w:p>
    <w:p w14:paraId="7D436CAA" w14:textId="53072BB3" w:rsidR="00943078" w:rsidRPr="00A77203" w:rsidRDefault="008741C9">
      <w:pPr>
        <w:pStyle w:val="2CapFT"/>
        <w:spacing w:before="120" w:after="240"/>
      </w:pPr>
      <w:bookmarkStart w:id="12" w:name="_Ref118630334"/>
      <w:r w:rsidRPr="00A77203">
        <w:t xml:space="preserve">Table </w:t>
      </w:r>
      <w:r w:rsidRPr="00A77203">
        <w:fldChar w:fldCharType="begin"/>
      </w:r>
      <w:r w:rsidRPr="00A77203">
        <w:instrText xml:space="preserve"> SEQ Table \* ARABIC </w:instrText>
      </w:r>
      <w:r w:rsidRPr="00A77203">
        <w:fldChar w:fldCharType="separate"/>
      </w:r>
      <w:r w:rsidR="005F35E2" w:rsidRPr="00A77203">
        <w:rPr>
          <w:noProof/>
        </w:rPr>
        <w:t>9</w:t>
      </w:r>
      <w:r w:rsidRPr="00A77203">
        <w:fldChar w:fldCharType="end"/>
      </w:r>
      <w:bookmarkEnd w:id="12"/>
      <w:r w:rsidRPr="00A77203">
        <w:t xml:space="preserve"> Comparison between critical parameters for pore structures with and without carbonation</w:t>
      </w:r>
    </w:p>
    <w:tbl>
      <w:tblPr>
        <w:tblW w:w="5000" w:type="pct"/>
        <w:jc w:val="center"/>
        <w:tblBorders>
          <w:top w:val="single" w:sz="18" w:space="0" w:color="auto"/>
          <w:bottom w:val="single" w:sz="18" w:space="0" w:color="auto"/>
        </w:tblBorders>
        <w:tblLook w:val="04A0" w:firstRow="1" w:lastRow="0" w:firstColumn="1" w:lastColumn="0" w:noHBand="0" w:noVBand="1"/>
      </w:tblPr>
      <w:tblGrid>
        <w:gridCol w:w="1041"/>
        <w:gridCol w:w="1053"/>
        <w:gridCol w:w="1183"/>
        <w:gridCol w:w="1354"/>
        <w:gridCol w:w="1141"/>
        <w:gridCol w:w="1482"/>
        <w:gridCol w:w="1052"/>
      </w:tblGrid>
      <w:tr w:rsidR="00943078" w:rsidRPr="00A77203" w14:paraId="0FB3A75B" w14:textId="77777777">
        <w:trPr>
          <w:jc w:val="center"/>
        </w:trPr>
        <w:tc>
          <w:tcPr>
            <w:tcW w:w="627" w:type="pct"/>
            <w:vMerge w:val="restart"/>
            <w:tcBorders>
              <w:top w:val="single" w:sz="18" w:space="0" w:color="auto"/>
              <w:right w:val="nil"/>
            </w:tcBorders>
            <w:shd w:val="clear" w:color="auto" w:fill="auto"/>
            <w:vAlign w:val="center"/>
          </w:tcPr>
          <w:p w14:paraId="1EACB776" w14:textId="77777777" w:rsidR="00943078" w:rsidRPr="00A77203" w:rsidRDefault="008741C9" w:rsidP="00051BD1">
            <w:pPr>
              <w:pStyle w:val="3TxtFT"/>
              <w:spacing w:after="0" w:line="240" w:lineRule="auto"/>
            </w:pPr>
            <w:r w:rsidRPr="00A77203">
              <w:t>Group</w:t>
            </w:r>
          </w:p>
        </w:tc>
        <w:tc>
          <w:tcPr>
            <w:tcW w:w="2161" w:type="pct"/>
            <w:gridSpan w:val="3"/>
            <w:tcBorders>
              <w:top w:val="single" w:sz="18" w:space="0" w:color="auto"/>
              <w:left w:val="nil"/>
              <w:bottom w:val="nil"/>
            </w:tcBorders>
            <w:vAlign w:val="center"/>
          </w:tcPr>
          <w:p w14:paraId="6306ED87" w14:textId="77777777" w:rsidR="00943078" w:rsidRPr="00A77203" w:rsidRDefault="008741C9" w:rsidP="00051BD1">
            <w:pPr>
              <w:pStyle w:val="3TxtFT"/>
              <w:spacing w:after="0" w:line="240" w:lineRule="auto"/>
            </w:pPr>
            <w:r w:rsidRPr="00A77203">
              <w:t>Without carbonation</w:t>
            </w:r>
          </w:p>
        </w:tc>
        <w:tc>
          <w:tcPr>
            <w:tcW w:w="2212" w:type="pct"/>
            <w:gridSpan w:val="3"/>
            <w:tcBorders>
              <w:top w:val="single" w:sz="18" w:space="0" w:color="auto"/>
              <w:bottom w:val="nil"/>
            </w:tcBorders>
            <w:vAlign w:val="center"/>
          </w:tcPr>
          <w:p w14:paraId="1BD32EB5" w14:textId="77777777" w:rsidR="00943078" w:rsidRPr="00A77203" w:rsidRDefault="008741C9" w:rsidP="00051BD1">
            <w:pPr>
              <w:pStyle w:val="3TxtFT"/>
              <w:spacing w:after="0" w:line="240" w:lineRule="auto"/>
            </w:pPr>
            <w:r w:rsidRPr="00A77203">
              <w:t>With carbonation</w:t>
            </w:r>
          </w:p>
        </w:tc>
      </w:tr>
      <w:tr w:rsidR="00943078" w:rsidRPr="00A77203" w14:paraId="35209892" w14:textId="77777777">
        <w:trPr>
          <w:jc w:val="center"/>
        </w:trPr>
        <w:tc>
          <w:tcPr>
            <w:tcW w:w="627" w:type="pct"/>
            <w:vMerge/>
            <w:tcBorders>
              <w:bottom w:val="single" w:sz="18" w:space="0" w:color="auto"/>
            </w:tcBorders>
            <w:shd w:val="clear" w:color="auto" w:fill="auto"/>
            <w:vAlign w:val="center"/>
          </w:tcPr>
          <w:p w14:paraId="7A27FA1D" w14:textId="77777777" w:rsidR="00943078" w:rsidRPr="00A77203" w:rsidRDefault="00943078" w:rsidP="00051BD1">
            <w:pPr>
              <w:pStyle w:val="3TxtFT"/>
              <w:spacing w:after="0" w:line="240" w:lineRule="auto"/>
            </w:pPr>
          </w:p>
        </w:tc>
        <w:tc>
          <w:tcPr>
            <w:tcW w:w="634" w:type="pct"/>
            <w:tcBorders>
              <w:top w:val="nil"/>
              <w:bottom w:val="single" w:sz="18" w:space="0" w:color="auto"/>
            </w:tcBorders>
            <w:vAlign w:val="center"/>
          </w:tcPr>
          <w:p w14:paraId="6AB3233E" w14:textId="77777777" w:rsidR="00943078" w:rsidRPr="00A77203" w:rsidRDefault="008741C9" w:rsidP="00051BD1">
            <w:pPr>
              <w:pStyle w:val="3TxtFT"/>
              <w:spacing w:after="0" w:line="240" w:lineRule="auto"/>
            </w:pPr>
            <w:r w:rsidRPr="00A77203">
              <w:t>Overall porosity</w:t>
            </w:r>
            <w:r w:rsidRPr="00A77203">
              <w:br/>
              <w:t>(%)</w:t>
            </w:r>
          </w:p>
        </w:tc>
        <w:tc>
          <w:tcPr>
            <w:tcW w:w="712" w:type="pct"/>
            <w:tcBorders>
              <w:top w:val="nil"/>
              <w:bottom w:val="single" w:sz="18" w:space="0" w:color="auto"/>
            </w:tcBorders>
            <w:vAlign w:val="center"/>
          </w:tcPr>
          <w:p w14:paraId="755BF356" w14:textId="77777777" w:rsidR="00943078" w:rsidRPr="00A77203" w:rsidRDefault="008741C9" w:rsidP="00051BD1">
            <w:pPr>
              <w:pStyle w:val="3TxtFT"/>
              <w:spacing w:after="0" w:line="240" w:lineRule="auto"/>
            </w:pPr>
            <w:r w:rsidRPr="00A77203">
              <w:t>Intrudable porosity</w:t>
            </w:r>
            <w:r w:rsidRPr="00A77203">
              <w:br/>
              <w:t>(%)</w:t>
            </w:r>
          </w:p>
        </w:tc>
        <w:tc>
          <w:tcPr>
            <w:tcW w:w="815" w:type="pct"/>
            <w:tcBorders>
              <w:top w:val="nil"/>
              <w:bottom w:val="single" w:sz="18" w:space="0" w:color="auto"/>
            </w:tcBorders>
            <w:vAlign w:val="center"/>
          </w:tcPr>
          <w:p w14:paraId="63932712" w14:textId="77777777" w:rsidR="00943078" w:rsidRPr="00A77203" w:rsidRDefault="008741C9" w:rsidP="00051BD1">
            <w:pPr>
              <w:pStyle w:val="3TxtFT"/>
              <w:spacing w:after="0" w:line="240" w:lineRule="auto"/>
            </w:pPr>
            <w:r w:rsidRPr="00A77203">
              <w:t>Critical pore diameter</w:t>
            </w:r>
            <w:r w:rsidRPr="00A77203">
              <w:br/>
              <w:t>(um)</w:t>
            </w:r>
          </w:p>
        </w:tc>
        <w:tc>
          <w:tcPr>
            <w:tcW w:w="687" w:type="pct"/>
            <w:tcBorders>
              <w:top w:val="nil"/>
              <w:bottom w:val="single" w:sz="18" w:space="0" w:color="auto"/>
            </w:tcBorders>
            <w:vAlign w:val="center"/>
          </w:tcPr>
          <w:p w14:paraId="1F4ECF0F" w14:textId="77777777" w:rsidR="00943078" w:rsidRPr="00A77203" w:rsidRDefault="008741C9" w:rsidP="00051BD1">
            <w:pPr>
              <w:pStyle w:val="3TxtFT"/>
              <w:spacing w:after="0" w:line="240" w:lineRule="auto"/>
            </w:pPr>
            <w:r w:rsidRPr="00A77203">
              <w:t>Overall porosity</w:t>
            </w:r>
            <w:r w:rsidRPr="00A77203">
              <w:br/>
              <w:t>(%)</w:t>
            </w:r>
          </w:p>
        </w:tc>
        <w:tc>
          <w:tcPr>
            <w:tcW w:w="892" w:type="pct"/>
            <w:tcBorders>
              <w:top w:val="nil"/>
              <w:bottom w:val="single" w:sz="18" w:space="0" w:color="auto"/>
            </w:tcBorders>
            <w:vAlign w:val="center"/>
          </w:tcPr>
          <w:p w14:paraId="2D6A2D0B" w14:textId="77777777" w:rsidR="00943078" w:rsidRPr="00A77203" w:rsidRDefault="008741C9" w:rsidP="00051BD1">
            <w:pPr>
              <w:pStyle w:val="3TxtFT"/>
              <w:spacing w:after="0" w:line="240" w:lineRule="auto"/>
            </w:pPr>
            <w:r w:rsidRPr="00A77203">
              <w:t>Intrudable porosity</w:t>
            </w:r>
            <w:r w:rsidRPr="00A77203">
              <w:br/>
              <w:t>(%)</w:t>
            </w:r>
          </w:p>
        </w:tc>
        <w:tc>
          <w:tcPr>
            <w:tcW w:w="633" w:type="pct"/>
            <w:tcBorders>
              <w:top w:val="nil"/>
              <w:bottom w:val="single" w:sz="18" w:space="0" w:color="auto"/>
            </w:tcBorders>
            <w:vAlign w:val="center"/>
          </w:tcPr>
          <w:p w14:paraId="5D4EDA7B" w14:textId="77777777" w:rsidR="00943078" w:rsidRPr="00A77203" w:rsidRDefault="008741C9" w:rsidP="00051BD1">
            <w:pPr>
              <w:pStyle w:val="3TxtFT"/>
              <w:spacing w:after="0" w:line="240" w:lineRule="auto"/>
            </w:pPr>
            <w:r w:rsidRPr="00A77203">
              <w:t>Critical pore diameter</w:t>
            </w:r>
            <w:r w:rsidRPr="00A77203">
              <w:br/>
              <w:t>(um)</w:t>
            </w:r>
          </w:p>
        </w:tc>
      </w:tr>
      <w:tr w:rsidR="00943078" w:rsidRPr="00A77203" w14:paraId="3AF2D7B4" w14:textId="77777777">
        <w:trPr>
          <w:jc w:val="center"/>
        </w:trPr>
        <w:tc>
          <w:tcPr>
            <w:tcW w:w="627" w:type="pct"/>
            <w:tcBorders>
              <w:top w:val="single" w:sz="18" w:space="0" w:color="auto"/>
              <w:bottom w:val="nil"/>
            </w:tcBorders>
            <w:shd w:val="clear" w:color="auto" w:fill="auto"/>
            <w:vAlign w:val="center"/>
          </w:tcPr>
          <w:p w14:paraId="3E89E47E" w14:textId="77777777" w:rsidR="00943078" w:rsidRPr="00A77203" w:rsidRDefault="008741C9" w:rsidP="00051BD1">
            <w:pPr>
              <w:pStyle w:val="3TxtFT"/>
              <w:spacing w:after="0" w:line="240" w:lineRule="auto"/>
            </w:pPr>
            <w:r w:rsidRPr="00A77203">
              <w:t>ULCC</w:t>
            </w:r>
          </w:p>
        </w:tc>
        <w:tc>
          <w:tcPr>
            <w:tcW w:w="634" w:type="pct"/>
            <w:tcBorders>
              <w:top w:val="single" w:sz="18" w:space="0" w:color="auto"/>
              <w:bottom w:val="nil"/>
            </w:tcBorders>
            <w:vAlign w:val="center"/>
          </w:tcPr>
          <w:p w14:paraId="4B0F8C3E" w14:textId="77777777" w:rsidR="00943078" w:rsidRPr="00A77203" w:rsidRDefault="008741C9" w:rsidP="00051BD1">
            <w:pPr>
              <w:pStyle w:val="3TxtFT"/>
              <w:spacing w:after="0" w:line="240" w:lineRule="auto"/>
            </w:pPr>
            <w:r w:rsidRPr="00A77203">
              <w:t>37.56</w:t>
            </w:r>
          </w:p>
        </w:tc>
        <w:tc>
          <w:tcPr>
            <w:tcW w:w="712" w:type="pct"/>
            <w:tcBorders>
              <w:top w:val="single" w:sz="18" w:space="0" w:color="auto"/>
              <w:bottom w:val="nil"/>
            </w:tcBorders>
          </w:tcPr>
          <w:p w14:paraId="2E83F187" w14:textId="77777777" w:rsidR="00943078" w:rsidRPr="00A77203" w:rsidRDefault="008741C9" w:rsidP="00051BD1">
            <w:pPr>
              <w:pStyle w:val="3TxtFT"/>
              <w:spacing w:after="0" w:line="240" w:lineRule="auto"/>
            </w:pPr>
            <w:r w:rsidRPr="00A77203">
              <w:t>25.13</w:t>
            </w:r>
          </w:p>
        </w:tc>
        <w:tc>
          <w:tcPr>
            <w:tcW w:w="815" w:type="pct"/>
            <w:tcBorders>
              <w:top w:val="single" w:sz="18" w:space="0" w:color="auto"/>
              <w:bottom w:val="nil"/>
            </w:tcBorders>
          </w:tcPr>
          <w:p w14:paraId="16D59B11" w14:textId="77777777" w:rsidR="00943078" w:rsidRPr="00A77203" w:rsidRDefault="008741C9" w:rsidP="00051BD1">
            <w:pPr>
              <w:pStyle w:val="3TxtFT"/>
              <w:spacing w:after="0" w:line="240" w:lineRule="auto"/>
            </w:pPr>
            <w:r w:rsidRPr="00A77203">
              <w:t>0.00402</w:t>
            </w:r>
          </w:p>
        </w:tc>
        <w:tc>
          <w:tcPr>
            <w:tcW w:w="687" w:type="pct"/>
            <w:tcBorders>
              <w:top w:val="single" w:sz="18" w:space="0" w:color="auto"/>
              <w:bottom w:val="nil"/>
            </w:tcBorders>
          </w:tcPr>
          <w:p w14:paraId="1BAA988B" w14:textId="77777777" w:rsidR="00943078" w:rsidRPr="00A77203" w:rsidRDefault="008741C9" w:rsidP="00051BD1">
            <w:pPr>
              <w:pStyle w:val="3TxtFT"/>
              <w:spacing w:after="0" w:line="240" w:lineRule="auto"/>
            </w:pPr>
            <w:r w:rsidRPr="00A77203">
              <w:t>-</w:t>
            </w:r>
          </w:p>
        </w:tc>
        <w:tc>
          <w:tcPr>
            <w:tcW w:w="892" w:type="pct"/>
            <w:tcBorders>
              <w:top w:val="single" w:sz="18" w:space="0" w:color="auto"/>
              <w:bottom w:val="nil"/>
            </w:tcBorders>
          </w:tcPr>
          <w:p w14:paraId="7AAADD44" w14:textId="77777777" w:rsidR="00943078" w:rsidRPr="00A77203" w:rsidRDefault="008741C9" w:rsidP="00051BD1">
            <w:pPr>
              <w:pStyle w:val="3TxtFT"/>
              <w:spacing w:after="0" w:line="240" w:lineRule="auto"/>
            </w:pPr>
            <w:r w:rsidRPr="00A77203">
              <w:t>-</w:t>
            </w:r>
          </w:p>
        </w:tc>
        <w:tc>
          <w:tcPr>
            <w:tcW w:w="633" w:type="pct"/>
            <w:tcBorders>
              <w:top w:val="single" w:sz="18" w:space="0" w:color="auto"/>
              <w:bottom w:val="nil"/>
            </w:tcBorders>
          </w:tcPr>
          <w:p w14:paraId="07F77291" w14:textId="77777777" w:rsidR="00943078" w:rsidRPr="00A77203" w:rsidRDefault="008741C9" w:rsidP="00051BD1">
            <w:pPr>
              <w:pStyle w:val="3TxtFT"/>
              <w:spacing w:after="0" w:line="240" w:lineRule="auto"/>
            </w:pPr>
            <w:r w:rsidRPr="00A77203">
              <w:t>-</w:t>
            </w:r>
          </w:p>
        </w:tc>
      </w:tr>
      <w:tr w:rsidR="00943078" w:rsidRPr="00A77203" w14:paraId="33873A2A" w14:textId="77777777">
        <w:trPr>
          <w:jc w:val="center"/>
        </w:trPr>
        <w:tc>
          <w:tcPr>
            <w:tcW w:w="627" w:type="pct"/>
            <w:tcBorders>
              <w:top w:val="nil"/>
              <w:bottom w:val="nil"/>
            </w:tcBorders>
            <w:shd w:val="clear" w:color="auto" w:fill="auto"/>
            <w:vAlign w:val="center"/>
          </w:tcPr>
          <w:p w14:paraId="1149E29E" w14:textId="77777777" w:rsidR="00943078" w:rsidRPr="00A77203" w:rsidRDefault="008741C9" w:rsidP="00051BD1">
            <w:pPr>
              <w:pStyle w:val="3TxtFT"/>
              <w:spacing w:after="0" w:line="240" w:lineRule="auto"/>
            </w:pPr>
            <w:r w:rsidRPr="00A77203">
              <w:t>50-1:1</w:t>
            </w:r>
          </w:p>
        </w:tc>
        <w:tc>
          <w:tcPr>
            <w:tcW w:w="634" w:type="pct"/>
            <w:tcBorders>
              <w:top w:val="nil"/>
              <w:bottom w:val="nil"/>
            </w:tcBorders>
            <w:vAlign w:val="center"/>
          </w:tcPr>
          <w:p w14:paraId="5A879326" w14:textId="77777777" w:rsidR="00943078" w:rsidRPr="00A77203" w:rsidRDefault="008741C9" w:rsidP="00051BD1">
            <w:pPr>
              <w:pStyle w:val="3TxtFT"/>
              <w:spacing w:after="0" w:line="240" w:lineRule="auto"/>
            </w:pPr>
            <w:r w:rsidRPr="00A77203">
              <w:t>44.06</w:t>
            </w:r>
          </w:p>
        </w:tc>
        <w:tc>
          <w:tcPr>
            <w:tcW w:w="712" w:type="pct"/>
            <w:tcBorders>
              <w:top w:val="nil"/>
              <w:bottom w:val="nil"/>
            </w:tcBorders>
          </w:tcPr>
          <w:p w14:paraId="1E250B26" w14:textId="77777777" w:rsidR="00943078" w:rsidRPr="00A77203" w:rsidRDefault="008741C9" w:rsidP="00051BD1">
            <w:pPr>
              <w:pStyle w:val="3TxtFT"/>
              <w:spacing w:after="0" w:line="240" w:lineRule="auto"/>
            </w:pPr>
            <w:r w:rsidRPr="00A77203">
              <w:t>35.02</w:t>
            </w:r>
          </w:p>
        </w:tc>
        <w:tc>
          <w:tcPr>
            <w:tcW w:w="815" w:type="pct"/>
            <w:tcBorders>
              <w:top w:val="nil"/>
              <w:bottom w:val="nil"/>
            </w:tcBorders>
          </w:tcPr>
          <w:p w14:paraId="0E296B54" w14:textId="77777777" w:rsidR="00943078" w:rsidRPr="00A77203" w:rsidRDefault="008741C9" w:rsidP="00051BD1">
            <w:pPr>
              <w:pStyle w:val="3TxtFT"/>
              <w:spacing w:after="0" w:line="240" w:lineRule="auto"/>
            </w:pPr>
            <w:r w:rsidRPr="00A77203">
              <w:t>0.00480</w:t>
            </w:r>
          </w:p>
        </w:tc>
        <w:tc>
          <w:tcPr>
            <w:tcW w:w="687" w:type="pct"/>
            <w:tcBorders>
              <w:top w:val="nil"/>
              <w:bottom w:val="nil"/>
            </w:tcBorders>
          </w:tcPr>
          <w:p w14:paraId="660723AB" w14:textId="77777777" w:rsidR="00943078" w:rsidRPr="00A77203" w:rsidRDefault="008741C9" w:rsidP="00051BD1">
            <w:pPr>
              <w:pStyle w:val="3TxtFT"/>
              <w:spacing w:after="0" w:line="240" w:lineRule="auto"/>
            </w:pPr>
            <w:r w:rsidRPr="00A77203">
              <w:t>35.74</w:t>
            </w:r>
          </w:p>
        </w:tc>
        <w:tc>
          <w:tcPr>
            <w:tcW w:w="892" w:type="pct"/>
            <w:tcBorders>
              <w:top w:val="nil"/>
              <w:bottom w:val="nil"/>
            </w:tcBorders>
          </w:tcPr>
          <w:p w14:paraId="3AF05321" w14:textId="77777777" w:rsidR="00943078" w:rsidRPr="00A77203" w:rsidRDefault="008741C9" w:rsidP="00051BD1">
            <w:pPr>
              <w:pStyle w:val="3TxtFT"/>
              <w:spacing w:after="0" w:line="240" w:lineRule="auto"/>
            </w:pPr>
            <w:r w:rsidRPr="00A77203">
              <w:t>28.00</w:t>
            </w:r>
          </w:p>
        </w:tc>
        <w:tc>
          <w:tcPr>
            <w:tcW w:w="633" w:type="pct"/>
            <w:tcBorders>
              <w:top w:val="nil"/>
              <w:bottom w:val="nil"/>
            </w:tcBorders>
          </w:tcPr>
          <w:p w14:paraId="30B1E411" w14:textId="77777777" w:rsidR="00943078" w:rsidRPr="00A77203" w:rsidRDefault="008741C9" w:rsidP="00051BD1">
            <w:pPr>
              <w:pStyle w:val="3TxtFT"/>
              <w:spacing w:after="0" w:line="240" w:lineRule="auto"/>
            </w:pPr>
            <w:r w:rsidRPr="00A77203">
              <w:t>0.00497</w:t>
            </w:r>
          </w:p>
        </w:tc>
      </w:tr>
      <w:tr w:rsidR="00943078" w:rsidRPr="00A77203" w14:paraId="47276C89" w14:textId="77777777">
        <w:trPr>
          <w:jc w:val="center"/>
        </w:trPr>
        <w:tc>
          <w:tcPr>
            <w:tcW w:w="627" w:type="pct"/>
            <w:tcBorders>
              <w:top w:val="nil"/>
              <w:bottom w:val="nil"/>
            </w:tcBorders>
            <w:shd w:val="clear" w:color="auto" w:fill="auto"/>
            <w:vAlign w:val="center"/>
          </w:tcPr>
          <w:p w14:paraId="65CF3CDD" w14:textId="77777777" w:rsidR="00943078" w:rsidRPr="00A77203" w:rsidRDefault="008741C9" w:rsidP="00051BD1">
            <w:pPr>
              <w:pStyle w:val="3TxtFT"/>
              <w:spacing w:after="0" w:line="240" w:lineRule="auto"/>
            </w:pPr>
            <w:r w:rsidRPr="00A77203">
              <w:t>50-2:1</w:t>
            </w:r>
          </w:p>
        </w:tc>
        <w:tc>
          <w:tcPr>
            <w:tcW w:w="634" w:type="pct"/>
            <w:tcBorders>
              <w:top w:val="nil"/>
              <w:bottom w:val="nil"/>
            </w:tcBorders>
            <w:vAlign w:val="center"/>
          </w:tcPr>
          <w:p w14:paraId="5A5EE1CB" w14:textId="77777777" w:rsidR="00943078" w:rsidRPr="00A77203" w:rsidRDefault="008741C9" w:rsidP="00051BD1">
            <w:pPr>
              <w:pStyle w:val="3TxtFT"/>
              <w:spacing w:after="0" w:line="240" w:lineRule="auto"/>
            </w:pPr>
            <w:r w:rsidRPr="00A77203">
              <w:t>46.83</w:t>
            </w:r>
          </w:p>
        </w:tc>
        <w:tc>
          <w:tcPr>
            <w:tcW w:w="712" w:type="pct"/>
            <w:tcBorders>
              <w:top w:val="nil"/>
              <w:bottom w:val="nil"/>
            </w:tcBorders>
          </w:tcPr>
          <w:p w14:paraId="05091E16" w14:textId="77777777" w:rsidR="00943078" w:rsidRPr="00A77203" w:rsidRDefault="008741C9" w:rsidP="00051BD1">
            <w:pPr>
              <w:pStyle w:val="3TxtFT"/>
              <w:spacing w:after="0" w:line="240" w:lineRule="auto"/>
            </w:pPr>
            <w:r w:rsidRPr="00A77203">
              <w:t>40.51</w:t>
            </w:r>
          </w:p>
        </w:tc>
        <w:tc>
          <w:tcPr>
            <w:tcW w:w="815" w:type="pct"/>
            <w:tcBorders>
              <w:top w:val="nil"/>
              <w:bottom w:val="nil"/>
            </w:tcBorders>
          </w:tcPr>
          <w:p w14:paraId="49D3F6B3" w14:textId="77777777" w:rsidR="00943078" w:rsidRPr="00A77203" w:rsidRDefault="008741C9" w:rsidP="00051BD1">
            <w:pPr>
              <w:pStyle w:val="3TxtFT"/>
              <w:spacing w:after="0" w:line="240" w:lineRule="auto"/>
            </w:pPr>
            <w:r w:rsidRPr="00A77203">
              <w:t>0.00451</w:t>
            </w:r>
          </w:p>
        </w:tc>
        <w:tc>
          <w:tcPr>
            <w:tcW w:w="687" w:type="pct"/>
            <w:tcBorders>
              <w:top w:val="nil"/>
              <w:bottom w:val="nil"/>
            </w:tcBorders>
          </w:tcPr>
          <w:p w14:paraId="63AC2085" w14:textId="77777777" w:rsidR="00943078" w:rsidRPr="00A77203" w:rsidRDefault="008741C9" w:rsidP="00051BD1">
            <w:pPr>
              <w:pStyle w:val="3TxtFT"/>
              <w:spacing w:after="0" w:line="240" w:lineRule="auto"/>
            </w:pPr>
            <w:r w:rsidRPr="00A77203">
              <w:t>46.58</w:t>
            </w:r>
          </w:p>
        </w:tc>
        <w:tc>
          <w:tcPr>
            <w:tcW w:w="892" w:type="pct"/>
            <w:tcBorders>
              <w:top w:val="nil"/>
              <w:bottom w:val="nil"/>
            </w:tcBorders>
          </w:tcPr>
          <w:p w14:paraId="5D6872F2" w14:textId="77777777" w:rsidR="00943078" w:rsidRPr="00A77203" w:rsidRDefault="008741C9" w:rsidP="00051BD1">
            <w:pPr>
              <w:pStyle w:val="3TxtFT"/>
              <w:spacing w:after="0" w:line="240" w:lineRule="auto"/>
            </w:pPr>
            <w:r w:rsidRPr="00A77203">
              <w:t>39.33</w:t>
            </w:r>
          </w:p>
        </w:tc>
        <w:tc>
          <w:tcPr>
            <w:tcW w:w="633" w:type="pct"/>
            <w:tcBorders>
              <w:top w:val="nil"/>
              <w:bottom w:val="nil"/>
            </w:tcBorders>
          </w:tcPr>
          <w:p w14:paraId="0B0E8595" w14:textId="77777777" w:rsidR="00943078" w:rsidRPr="00A77203" w:rsidRDefault="008741C9" w:rsidP="00051BD1">
            <w:pPr>
              <w:pStyle w:val="3TxtFT"/>
              <w:spacing w:after="0" w:line="240" w:lineRule="auto"/>
            </w:pPr>
            <w:r w:rsidRPr="00A77203">
              <w:t>0.00445</w:t>
            </w:r>
          </w:p>
        </w:tc>
      </w:tr>
      <w:tr w:rsidR="00943078" w:rsidRPr="00A77203" w14:paraId="513A9ABC" w14:textId="77777777">
        <w:trPr>
          <w:jc w:val="center"/>
        </w:trPr>
        <w:tc>
          <w:tcPr>
            <w:tcW w:w="627" w:type="pct"/>
            <w:tcBorders>
              <w:top w:val="nil"/>
            </w:tcBorders>
            <w:shd w:val="clear" w:color="auto" w:fill="auto"/>
            <w:vAlign w:val="center"/>
          </w:tcPr>
          <w:p w14:paraId="4E7BA194" w14:textId="77777777" w:rsidR="00943078" w:rsidRPr="00A77203" w:rsidRDefault="008741C9" w:rsidP="00051BD1">
            <w:pPr>
              <w:pStyle w:val="3TxtFT"/>
              <w:spacing w:after="0" w:line="240" w:lineRule="auto"/>
            </w:pPr>
            <w:r w:rsidRPr="00A77203">
              <w:t>50-3:1</w:t>
            </w:r>
          </w:p>
        </w:tc>
        <w:tc>
          <w:tcPr>
            <w:tcW w:w="634" w:type="pct"/>
            <w:tcBorders>
              <w:top w:val="nil"/>
            </w:tcBorders>
            <w:vAlign w:val="center"/>
          </w:tcPr>
          <w:p w14:paraId="77F2947D" w14:textId="77777777" w:rsidR="00943078" w:rsidRPr="00A77203" w:rsidRDefault="008741C9" w:rsidP="00051BD1">
            <w:pPr>
              <w:pStyle w:val="3TxtFT"/>
              <w:spacing w:after="0" w:line="240" w:lineRule="auto"/>
            </w:pPr>
            <w:r w:rsidRPr="00A77203">
              <w:t>49.48</w:t>
            </w:r>
          </w:p>
        </w:tc>
        <w:tc>
          <w:tcPr>
            <w:tcW w:w="712" w:type="pct"/>
            <w:tcBorders>
              <w:top w:val="nil"/>
            </w:tcBorders>
          </w:tcPr>
          <w:p w14:paraId="30376491" w14:textId="77777777" w:rsidR="00943078" w:rsidRPr="00A77203" w:rsidRDefault="008741C9" w:rsidP="00051BD1">
            <w:pPr>
              <w:pStyle w:val="3TxtFT"/>
              <w:spacing w:after="0" w:line="240" w:lineRule="auto"/>
            </w:pPr>
            <w:r w:rsidRPr="00A77203">
              <w:t>46.72</w:t>
            </w:r>
          </w:p>
        </w:tc>
        <w:tc>
          <w:tcPr>
            <w:tcW w:w="815" w:type="pct"/>
            <w:tcBorders>
              <w:top w:val="nil"/>
            </w:tcBorders>
          </w:tcPr>
          <w:p w14:paraId="5819CA8B" w14:textId="77777777" w:rsidR="00943078" w:rsidRPr="00A77203" w:rsidRDefault="008741C9" w:rsidP="00051BD1">
            <w:pPr>
              <w:pStyle w:val="3TxtFT"/>
              <w:spacing w:after="0" w:line="240" w:lineRule="auto"/>
            </w:pPr>
            <w:r w:rsidRPr="00A77203">
              <w:t>0.00457</w:t>
            </w:r>
          </w:p>
        </w:tc>
        <w:tc>
          <w:tcPr>
            <w:tcW w:w="687" w:type="pct"/>
            <w:tcBorders>
              <w:top w:val="nil"/>
            </w:tcBorders>
          </w:tcPr>
          <w:p w14:paraId="707C155A" w14:textId="77777777" w:rsidR="00943078" w:rsidRPr="00A77203" w:rsidRDefault="008741C9" w:rsidP="00051BD1">
            <w:pPr>
              <w:pStyle w:val="3TxtFT"/>
              <w:spacing w:after="0" w:line="240" w:lineRule="auto"/>
            </w:pPr>
            <w:r w:rsidRPr="00A77203">
              <w:t>45.79</w:t>
            </w:r>
          </w:p>
        </w:tc>
        <w:tc>
          <w:tcPr>
            <w:tcW w:w="892" w:type="pct"/>
            <w:tcBorders>
              <w:top w:val="nil"/>
            </w:tcBorders>
          </w:tcPr>
          <w:p w14:paraId="634C1C3F" w14:textId="77777777" w:rsidR="00943078" w:rsidRPr="00A77203" w:rsidRDefault="008741C9" w:rsidP="00051BD1">
            <w:pPr>
              <w:pStyle w:val="3TxtFT"/>
              <w:spacing w:after="0" w:line="240" w:lineRule="auto"/>
            </w:pPr>
            <w:r w:rsidRPr="00A77203">
              <w:t>37.99</w:t>
            </w:r>
          </w:p>
        </w:tc>
        <w:tc>
          <w:tcPr>
            <w:tcW w:w="633" w:type="pct"/>
            <w:tcBorders>
              <w:top w:val="nil"/>
            </w:tcBorders>
          </w:tcPr>
          <w:p w14:paraId="79E49525" w14:textId="77777777" w:rsidR="00943078" w:rsidRPr="00A77203" w:rsidRDefault="008741C9" w:rsidP="00051BD1">
            <w:pPr>
              <w:pStyle w:val="3TxtFT"/>
              <w:spacing w:after="0" w:line="240" w:lineRule="auto"/>
            </w:pPr>
            <w:r w:rsidRPr="00A77203">
              <w:t>0.00454</w:t>
            </w:r>
          </w:p>
        </w:tc>
      </w:tr>
      <w:tr w:rsidR="00943078" w:rsidRPr="00A77203" w14:paraId="3BC334C3" w14:textId="77777777">
        <w:trPr>
          <w:jc w:val="center"/>
        </w:trPr>
        <w:tc>
          <w:tcPr>
            <w:tcW w:w="627" w:type="pct"/>
            <w:tcBorders>
              <w:top w:val="nil"/>
            </w:tcBorders>
            <w:shd w:val="clear" w:color="auto" w:fill="auto"/>
            <w:vAlign w:val="center"/>
          </w:tcPr>
          <w:p w14:paraId="504F0685" w14:textId="77777777" w:rsidR="00943078" w:rsidRPr="00A77203" w:rsidRDefault="008741C9" w:rsidP="00051BD1">
            <w:pPr>
              <w:pStyle w:val="3TxtFT"/>
              <w:spacing w:after="0" w:line="240" w:lineRule="auto"/>
            </w:pPr>
            <w:r w:rsidRPr="00A77203">
              <w:t>45-2:1</w:t>
            </w:r>
          </w:p>
        </w:tc>
        <w:tc>
          <w:tcPr>
            <w:tcW w:w="634" w:type="pct"/>
            <w:tcBorders>
              <w:top w:val="nil"/>
            </w:tcBorders>
            <w:vAlign w:val="center"/>
          </w:tcPr>
          <w:p w14:paraId="02BA0F8F" w14:textId="77777777" w:rsidR="00943078" w:rsidRPr="00A77203" w:rsidRDefault="008741C9" w:rsidP="00051BD1">
            <w:pPr>
              <w:pStyle w:val="3TxtFT"/>
              <w:spacing w:after="0" w:line="240" w:lineRule="auto"/>
            </w:pPr>
            <w:r w:rsidRPr="00A77203">
              <w:t>48.94</w:t>
            </w:r>
          </w:p>
        </w:tc>
        <w:tc>
          <w:tcPr>
            <w:tcW w:w="712" w:type="pct"/>
            <w:tcBorders>
              <w:top w:val="nil"/>
            </w:tcBorders>
          </w:tcPr>
          <w:p w14:paraId="36F3A25D" w14:textId="77777777" w:rsidR="00943078" w:rsidRPr="00A77203" w:rsidRDefault="008741C9" w:rsidP="00051BD1">
            <w:pPr>
              <w:pStyle w:val="3TxtFT"/>
              <w:spacing w:after="0" w:line="240" w:lineRule="auto"/>
            </w:pPr>
            <w:r w:rsidRPr="00A77203">
              <w:t>43.41</w:t>
            </w:r>
          </w:p>
        </w:tc>
        <w:tc>
          <w:tcPr>
            <w:tcW w:w="815" w:type="pct"/>
            <w:tcBorders>
              <w:top w:val="nil"/>
            </w:tcBorders>
          </w:tcPr>
          <w:p w14:paraId="3BA89338" w14:textId="77777777" w:rsidR="00943078" w:rsidRPr="00A77203" w:rsidRDefault="008741C9" w:rsidP="00051BD1">
            <w:pPr>
              <w:pStyle w:val="3TxtFT"/>
              <w:spacing w:after="0" w:line="240" w:lineRule="auto"/>
            </w:pPr>
            <w:r w:rsidRPr="00A77203">
              <w:t>0.00458</w:t>
            </w:r>
          </w:p>
        </w:tc>
        <w:tc>
          <w:tcPr>
            <w:tcW w:w="687" w:type="pct"/>
            <w:tcBorders>
              <w:top w:val="nil"/>
            </w:tcBorders>
          </w:tcPr>
          <w:p w14:paraId="4D24961F" w14:textId="77777777" w:rsidR="00943078" w:rsidRPr="00A77203" w:rsidRDefault="008741C9" w:rsidP="00051BD1">
            <w:pPr>
              <w:pStyle w:val="3TxtFT"/>
              <w:spacing w:after="0" w:line="240" w:lineRule="auto"/>
            </w:pPr>
            <w:r w:rsidRPr="00A77203">
              <w:t>41.14</w:t>
            </w:r>
          </w:p>
        </w:tc>
        <w:tc>
          <w:tcPr>
            <w:tcW w:w="892" w:type="pct"/>
            <w:tcBorders>
              <w:top w:val="nil"/>
            </w:tcBorders>
          </w:tcPr>
          <w:p w14:paraId="0FA007BE" w14:textId="77777777" w:rsidR="00943078" w:rsidRPr="00A77203" w:rsidRDefault="008741C9" w:rsidP="00051BD1">
            <w:pPr>
              <w:pStyle w:val="3TxtFT"/>
              <w:spacing w:after="0" w:line="240" w:lineRule="auto"/>
            </w:pPr>
            <w:r w:rsidRPr="00A77203">
              <w:t>30.60</w:t>
            </w:r>
          </w:p>
        </w:tc>
        <w:tc>
          <w:tcPr>
            <w:tcW w:w="633" w:type="pct"/>
            <w:tcBorders>
              <w:top w:val="nil"/>
            </w:tcBorders>
          </w:tcPr>
          <w:p w14:paraId="0955CDC2" w14:textId="77777777" w:rsidR="00943078" w:rsidRPr="00A77203" w:rsidRDefault="008741C9" w:rsidP="00051BD1">
            <w:pPr>
              <w:pStyle w:val="3TxtFT"/>
              <w:spacing w:after="0" w:line="240" w:lineRule="auto"/>
            </w:pPr>
            <w:r w:rsidRPr="00A77203">
              <w:t>0.00441</w:t>
            </w:r>
          </w:p>
        </w:tc>
      </w:tr>
      <w:tr w:rsidR="00943078" w:rsidRPr="00A77203" w14:paraId="3E6D2760" w14:textId="77777777">
        <w:trPr>
          <w:jc w:val="center"/>
        </w:trPr>
        <w:tc>
          <w:tcPr>
            <w:tcW w:w="627" w:type="pct"/>
            <w:tcBorders>
              <w:top w:val="nil"/>
            </w:tcBorders>
            <w:shd w:val="clear" w:color="auto" w:fill="auto"/>
            <w:vAlign w:val="center"/>
          </w:tcPr>
          <w:p w14:paraId="4ACBF9E7" w14:textId="77777777" w:rsidR="00943078" w:rsidRPr="00A77203" w:rsidRDefault="008741C9" w:rsidP="00051BD1">
            <w:pPr>
              <w:pStyle w:val="3TxtFT"/>
              <w:spacing w:after="0" w:line="240" w:lineRule="auto"/>
            </w:pPr>
            <w:r w:rsidRPr="00A77203">
              <w:t>65-2:1</w:t>
            </w:r>
          </w:p>
        </w:tc>
        <w:tc>
          <w:tcPr>
            <w:tcW w:w="634" w:type="pct"/>
            <w:tcBorders>
              <w:top w:val="nil"/>
            </w:tcBorders>
            <w:vAlign w:val="center"/>
          </w:tcPr>
          <w:p w14:paraId="0E3EDD53" w14:textId="77777777" w:rsidR="00943078" w:rsidRPr="00A77203" w:rsidRDefault="008741C9" w:rsidP="00051BD1">
            <w:pPr>
              <w:pStyle w:val="3TxtFT"/>
              <w:spacing w:after="0" w:line="240" w:lineRule="auto"/>
            </w:pPr>
            <w:r w:rsidRPr="00A77203">
              <w:t>48.58</w:t>
            </w:r>
          </w:p>
        </w:tc>
        <w:tc>
          <w:tcPr>
            <w:tcW w:w="712" w:type="pct"/>
            <w:tcBorders>
              <w:top w:val="nil"/>
            </w:tcBorders>
          </w:tcPr>
          <w:p w14:paraId="1CBD7ACB" w14:textId="77777777" w:rsidR="00943078" w:rsidRPr="00A77203" w:rsidRDefault="008741C9" w:rsidP="00051BD1">
            <w:pPr>
              <w:pStyle w:val="3TxtFT"/>
              <w:spacing w:after="0" w:line="240" w:lineRule="auto"/>
            </w:pPr>
            <w:r w:rsidRPr="00A77203">
              <w:t>43.43</w:t>
            </w:r>
          </w:p>
        </w:tc>
        <w:tc>
          <w:tcPr>
            <w:tcW w:w="815" w:type="pct"/>
            <w:tcBorders>
              <w:top w:val="nil"/>
            </w:tcBorders>
          </w:tcPr>
          <w:p w14:paraId="2C1C75B8" w14:textId="77777777" w:rsidR="00943078" w:rsidRPr="00A77203" w:rsidRDefault="008741C9" w:rsidP="00051BD1">
            <w:pPr>
              <w:pStyle w:val="3TxtFT"/>
              <w:spacing w:after="0" w:line="240" w:lineRule="auto"/>
            </w:pPr>
            <w:r w:rsidRPr="00A77203">
              <w:t>0.00432</w:t>
            </w:r>
          </w:p>
        </w:tc>
        <w:tc>
          <w:tcPr>
            <w:tcW w:w="687" w:type="pct"/>
            <w:tcBorders>
              <w:top w:val="nil"/>
            </w:tcBorders>
          </w:tcPr>
          <w:p w14:paraId="5ADCE19E" w14:textId="77777777" w:rsidR="00943078" w:rsidRPr="00A77203" w:rsidRDefault="008741C9" w:rsidP="00051BD1">
            <w:pPr>
              <w:pStyle w:val="3TxtFT"/>
              <w:spacing w:after="0" w:line="240" w:lineRule="auto"/>
            </w:pPr>
            <w:r w:rsidRPr="00A77203">
              <w:t>41.65</w:t>
            </w:r>
          </w:p>
        </w:tc>
        <w:tc>
          <w:tcPr>
            <w:tcW w:w="892" w:type="pct"/>
            <w:tcBorders>
              <w:top w:val="nil"/>
            </w:tcBorders>
          </w:tcPr>
          <w:p w14:paraId="66C85911" w14:textId="77777777" w:rsidR="00943078" w:rsidRPr="00A77203" w:rsidRDefault="008741C9" w:rsidP="00051BD1">
            <w:pPr>
              <w:pStyle w:val="3TxtFT"/>
              <w:spacing w:after="0" w:line="240" w:lineRule="auto"/>
            </w:pPr>
            <w:r w:rsidRPr="00A77203">
              <w:t>33.27</w:t>
            </w:r>
          </w:p>
        </w:tc>
        <w:tc>
          <w:tcPr>
            <w:tcW w:w="633" w:type="pct"/>
            <w:tcBorders>
              <w:top w:val="nil"/>
            </w:tcBorders>
          </w:tcPr>
          <w:p w14:paraId="2F0DC5E1" w14:textId="77777777" w:rsidR="00943078" w:rsidRPr="00A77203" w:rsidRDefault="008741C9" w:rsidP="00051BD1">
            <w:pPr>
              <w:pStyle w:val="3TxtFT"/>
              <w:spacing w:after="0" w:line="240" w:lineRule="auto"/>
            </w:pPr>
            <w:r w:rsidRPr="00A77203">
              <w:t>0.00431</w:t>
            </w:r>
          </w:p>
        </w:tc>
      </w:tr>
    </w:tbl>
    <w:p w14:paraId="7C8C5128" w14:textId="77777777" w:rsidR="00943078" w:rsidRPr="00A77203" w:rsidRDefault="00943078">
      <w:pPr>
        <w:spacing w:before="120"/>
        <w:rPr>
          <w:lang w:eastAsia="zh-CN"/>
        </w:rPr>
      </w:pPr>
    </w:p>
    <w:p w14:paraId="1462958C" w14:textId="2291FE96" w:rsidR="00943078" w:rsidRPr="00A77203" w:rsidRDefault="008741C9">
      <w:pPr>
        <w:pStyle w:val="2CapFT"/>
        <w:spacing w:before="120" w:after="240"/>
      </w:pPr>
      <w:bookmarkStart w:id="13" w:name="_Ref118637181"/>
      <w:r w:rsidRPr="00A77203">
        <w:t xml:space="preserve">Table </w:t>
      </w:r>
      <w:r w:rsidRPr="00A77203">
        <w:fldChar w:fldCharType="begin"/>
      </w:r>
      <w:r w:rsidRPr="00A77203">
        <w:instrText xml:space="preserve"> SEQ Table \* ARABIC </w:instrText>
      </w:r>
      <w:r w:rsidRPr="00A77203">
        <w:fldChar w:fldCharType="separate"/>
      </w:r>
      <w:r w:rsidR="005F35E2" w:rsidRPr="00A77203">
        <w:rPr>
          <w:noProof/>
        </w:rPr>
        <w:t>10</w:t>
      </w:r>
      <w:r w:rsidRPr="00A77203">
        <w:fldChar w:fldCharType="end"/>
      </w:r>
      <w:bookmarkEnd w:id="13"/>
      <w:r w:rsidRPr="00A77203">
        <w:t xml:space="preserve"> Contents of CH and CC on Day 112 with and without carbonation</w:t>
      </w:r>
    </w:p>
    <w:tbl>
      <w:tblPr>
        <w:tblW w:w="5000" w:type="pct"/>
        <w:jc w:val="center"/>
        <w:tblBorders>
          <w:top w:val="single" w:sz="18" w:space="0" w:color="auto"/>
          <w:bottom w:val="single" w:sz="18" w:space="0" w:color="auto"/>
        </w:tblBorders>
        <w:tblLook w:val="04A0" w:firstRow="1" w:lastRow="0" w:firstColumn="1" w:lastColumn="0" w:noHBand="0" w:noVBand="1"/>
      </w:tblPr>
      <w:tblGrid>
        <w:gridCol w:w="1465"/>
        <w:gridCol w:w="1482"/>
        <w:gridCol w:w="1666"/>
        <w:gridCol w:w="1608"/>
        <w:gridCol w:w="2085"/>
      </w:tblGrid>
      <w:tr w:rsidR="00943078" w:rsidRPr="00A77203" w14:paraId="4753F586" w14:textId="77777777">
        <w:trPr>
          <w:jc w:val="center"/>
        </w:trPr>
        <w:tc>
          <w:tcPr>
            <w:tcW w:w="882" w:type="pct"/>
            <w:tcBorders>
              <w:bottom w:val="single" w:sz="18" w:space="0" w:color="auto"/>
            </w:tcBorders>
            <w:shd w:val="clear" w:color="auto" w:fill="auto"/>
            <w:vAlign w:val="center"/>
          </w:tcPr>
          <w:p w14:paraId="250FCD04" w14:textId="77777777" w:rsidR="00943078" w:rsidRPr="00A77203" w:rsidRDefault="008741C9" w:rsidP="00051BD1">
            <w:pPr>
              <w:pStyle w:val="3TxtFT"/>
              <w:spacing w:after="0" w:line="240" w:lineRule="auto"/>
            </w:pPr>
            <w:r w:rsidRPr="00A77203">
              <w:t>Group</w:t>
            </w:r>
          </w:p>
        </w:tc>
        <w:tc>
          <w:tcPr>
            <w:tcW w:w="892" w:type="pct"/>
            <w:tcBorders>
              <w:top w:val="single" w:sz="18" w:space="0" w:color="auto"/>
              <w:bottom w:val="single" w:sz="18" w:space="0" w:color="auto"/>
            </w:tcBorders>
            <w:vAlign w:val="center"/>
          </w:tcPr>
          <w:p w14:paraId="6A38CBEC" w14:textId="77777777" w:rsidR="00943078" w:rsidRPr="00A77203" w:rsidRDefault="008741C9" w:rsidP="00051BD1">
            <w:pPr>
              <w:pStyle w:val="3TxtFT"/>
              <w:spacing w:after="0" w:line="240" w:lineRule="auto"/>
            </w:pPr>
            <w:r w:rsidRPr="00A77203">
              <w:t>CH content without carbonation</w:t>
            </w:r>
            <w:r w:rsidRPr="00A77203">
              <w:br/>
              <w:t>(%)</w:t>
            </w:r>
          </w:p>
        </w:tc>
        <w:tc>
          <w:tcPr>
            <w:tcW w:w="1003" w:type="pct"/>
            <w:tcBorders>
              <w:top w:val="single" w:sz="18" w:space="0" w:color="auto"/>
              <w:bottom w:val="single" w:sz="18" w:space="0" w:color="auto"/>
            </w:tcBorders>
            <w:vAlign w:val="center"/>
          </w:tcPr>
          <w:p w14:paraId="1FF402CA" w14:textId="77777777" w:rsidR="00943078" w:rsidRPr="00A77203" w:rsidRDefault="008741C9" w:rsidP="00051BD1">
            <w:pPr>
              <w:pStyle w:val="3TxtFT"/>
              <w:spacing w:after="0" w:line="240" w:lineRule="auto"/>
            </w:pPr>
            <w:r w:rsidRPr="00A77203">
              <w:t>CH content with carbonation</w:t>
            </w:r>
            <w:r w:rsidRPr="00A77203">
              <w:br/>
              <w:t>(%)</w:t>
            </w:r>
          </w:p>
        </w:tc>
        <w:tc>
          <w:tcPr>
            <w:tcW w:w="968" w:type="pct"/>
            <w:tcBorders>
              <w:top w:val="single" w:sz="18" w:space="0" w:color="auto"/>
              <w:bottom w:val="single" w:sz="18" w:space="0" w:color="auto"/>
            </w:tcBorders>
            <w:vAlign w:val="center"/>
          </w:tcPr>
          <w:p w14:paraId="6F1BC1FE" w14:textId="77777777" w:rsidR="00943078" w:rsidRPr="00A77203" w:rsidRDefault="008741C9" w:rsidP="00051BD1">
            <w:pPr>
              <w:pStyle w:val="3TxtFT"/>
              <w:spacing w:after="0" w:line="240" w:lineRule="auto"/>
            </w:pPr>
            <w:r w:rsidRPr="00A77203">
              <w:t>CC content with carbonation</w:t>
            </w:r>
            <w:r w:rsidRPr="00A77203">
              <w:br/>
              <w:t>(%)</w:t>
            </w:r>
          </w:p>
        </w:tc>
        <w:tc>
          <w:tcPr>
            <w:tcW w:w="1255" w:type="pct"/>
            <w:tcBorders>
              <w:top w:val="single" w:sz="18" w:space="0" w:color="auto"/>
              <w:bottom w:val="single" w:sz="18" w:space="0" w:color="auto"/>
            </w:tcBorders>
            <w:vAlign w:val="center"/>
          </w:tcPr>
          <w:p w14:paraId="16EE1979" w14:textId="77777777" w:rsidR="00943078" w:rsidRPr="00A77203" w:rsidRDefault="008741C9" w:rsidP="00051BD1">
            <w:pPr>
              <w:pStyle w:val="3TxtFT"/>
              <w:spacing w:after="0" w:line="240" w:lineRule="auto"/>
            </w:pPr>
            <w:r w:rsidRPr="00A77203">
              <w:t>CC content by carbonation of CH</w:t>
            </w:r>
            <w:r w:rsidRPr="00A77203">
              <w:br/>
              <w:t>(%)</w:t>
            </w:r>
          </w:p>
        </w:tc>
      </w:tr>
      <w:tr w:rsidR="00943078" w:rsidRPr="00A77203" w14:paraId="3C758426" w14:textId="77777777">
        <w:trPr>
          <w:jc w:val="center"/>
        </w:trPr>
        <w:tc>
          <w:tcPr>
            <w:tcW w:w="882" w:type="pct"/>
            <w:tcBorders>
              <w:top w:val="single" w:sz="18" w:space="0" w:color="auto"/>
              <w:bottom w:val="nil"/>
            </w:tcBorders>
            <w:shd w:val="clear" w:color="auto" w:fill="auto"/>
            <w:vAlign w:val="center"/>
          </w:tcPr>
          <w:p w14:paraId="7AFEE2DA" w14:textId="77777777" w:rsidR="00943078" w:rsidRPr="00A77203" w:rsidRDefault="008741C9" w:rsidP="00051BD1">
            <w:pPr>
              <w:pStyle w:val="3TxtFT"/>
              <w:spacing w:after="0" w:line="240" w:lineRule="auto"/>
            </w:pPr>
            <w:r w:rsidRPr="00A77203">
              <w:t>ULCC</w:t>
            </w:r>
          </w:p>
        </w:tc>
        <w:tc>
          <w:tcPr>
            <w:tcW w:w="892" w:type="pct"/>
            <w:tcBorders>
              <w:top w:val="single" w:sz="18" w:space="0" w:color="auto"/>
              <w:bottom w:val="nil"/>
            </w:tcBorders>
            <w:vAlign w:val="center"/>
          </w:tcPr>
          <w:p w14:paraId="1F51C8D9" w14:textId="77777777" w:rsidR="00943078" w:rsidRPr="00A77203" w:rsidRDefault="008741C9" w:rsidP="00051BD1">
            <w:pPr>
              <w:pStyle w:val="3TxtFT"/>
              <w:spacing w:after="0" w:line="240" w:lineRule="auto"/>
            </w:pPr>
            <w:r w:rsidRPr="00A77203">
              <w:t>4.33</w:t>
            </w:r>
          </w:p>
        </w:tc>
        <w:tc>
          <w:tcPr>
            <w:tcW w:w="1003" w:type="pct"/>
            <w:tcBorders>
              <w:top w:val="single" w:sz="18" w:space="0" w:color="auto"/>
              <w:bottom w:val="nil"/>
            </w:tcBorders>
          </w:tcPr>
          <w:p w14:paraId="1F92E5DB" w14:textId="77777777" w:rsidR="00943078" w:rsidRPr="00A77203" w:rsidRDefault="008741C9" w:rsidP="00051BD1">
            <w:pPr>
              <w:pStyle w:val="3TxtFT"/>
              <w:spacing w:after="0" w:line="240" w:lineRule="auto"/>
            </w:pPr>
            <w:r w:rsidRPr="00A77203">
              <w:t>-</w:t>
            </w:r>
          </w:p>
        </w:tc>
        <w:tc>
          <w:tcPr>
            <w:tcW w:w="968" w:type="pct"/>
            <w:tcBorders>
              <w:top w:val="single" w:sz="18" w:space="0" w:color="auto"/>
              <w:bottom w:val="nil"/>
            </w:tcBorders>
          </w:tcPr>
          <w:p w14:paraId="6188BECD" w14:textId="77777777" w:rsidR="00943078" w:rsidRPr="00A77203" w:rsidRDefault="008741C9" w:rsidP="00051BD1">
            <w:pPr>
              <w:pStyle w:val="3TxtFT"/>
              <w:spacing w:after="0" w:line="240" w:lineRule="auto"/>
            </w:pPr>
            <w:r w:rsidRPr="00A77203">
              <w:t>-</w:t>
            </w:r>
          </w:p>
        </w:tc>
        <w:tc>
          <w:tcPr>
            <w:tcW w:w="1255" w:type="pct"/>
            <w:tcBorders>
              <w:top w:val="single" w:sz="18" w:space="0" w:color="auto"/>
              <w:bottom w:val="nil"/>
            </w:tcBorders>
          </w:tcPr>
          <w:p w14:paraId="560C99CF" w14:textId="77777777" w:rsidR="00943078" w:rsidRPr="00A77203" w:rsidRDefault="008741C9" w:rsidP="00051BD1">
            <w:pPr>
              <w:pStyle w:val="3TxtFT"/>
              <w:spacing w:after="0" w:line="240" w:lineRule="auto"/>
            </w:pPr>
            <w:r w:rsidRPr="00A77203">
              <w:t>-</w:t>
            </w:r>
          </w:p>
        </w:tc>
      </w:tr>
      <w:tr w:rsidR="00943078" w:rsidRPr="00A77203" w14:paraId="2132DE6F" w14:textId="77777777">
        <w:trPr>
          <w:jc w:val="center"/>
        </w:trPr>
        <w:tc>
          <w:tcPr>
            <w:tcW w:w="882" w:type="pct"/>
            <w:tcBorders>
              <w:top w:val="nil"/>
              <w:bottom w:val="nil"/>
            </w:tcBorders>
            <w:shd w:val="clear" w:color="auto" w:fill="auto"/>
            <w:vAlign w:val="center"/>
          </w:tcPr>
          <w:p w14:paraId="035B7981" w14:textId="77777777" w:rsidR="00943078" w:rsidRPr="00A77203" w:rsidRDefault="008741C9" w:rsidP="00051BD1">
            <w:pPr>
              <w:pStyle w:val="3TxtFT"/>
              <w:spacing w:after="0" w:line="240" w:lineRule="auto"/>
            </w:pPr>
            <w:r w:rsidRPr="00A77203">
              <w:t>50-1:1</w:t>
            </w:r>
          </w:p>
        </w:tc>
        <w:tc>
          <w:tcPr>
            <w:tcW w:w="892" w:type="pct"/>
            <w:tcBorders>
              <w:top w:val="nil"/>
              <w:bottom w:val="nil"/>
            </w:tcBorders>
            <w:vAlign w:val="center"/>
          </w:tcPr>
          <w:p w14:paraId="6750F937" w14:textId="77777777" w:rsidR="00943078" w:rsidRPr="00A77203" w:rsidRDefault="008741C9" w:rsidP="00051BD1">
            <w:pPr>
              <w:pStyle w:val="3TxtFT"/>
              <w:spacing w:after="0" w:line="240" w:lineRule="auto"/>
            </w:pPr>
            <w:r w:rsidRPr="00A77203">
              <w:t>2.01</w:t>
            </w:r>
          </w:p>
        </w:tc>
        <w:tc>
          <w:tcPr>
            <w:tcW w:w="1003" w:type="pct"/>
            <w:tcBorders>
              <w:top w:val="nil"/>
              <w:bottom w:val="nil"/>
            </w:tcBorders>
          </w:tcPr>
          <w:p w14:paraId="2875AB64" w14:textId="77777777" w:rsidR="00943078" w:rsidRPr="00A77203" w:rsidRDefault="008741C9" w:rsidP="00051BD1">
            <w:pPr>
              <w:pStyle w:val="3TxtFT"/>
              <w:spacing w:after="0" w:line="240" w:lineRule="auto"/>
            </w:pPr>
            <w:r w:rsidRPr="00A77203">
              <w:t>1.32</w:t>
            </w:r>
          </w:p>
        </w:tc>
        <w:tc>
          <w:tcPr>
            <w:tcW w:w="968" w:type="pct"/>
            <w:tcBorders>
              <w:top w:val="nil"/>
              <w:bottom w:val="nil"/>
            </w:tcBorders>
          </w:tcPr>
          <w:p w14:paraId="453CF132" w14:textId="77777777" w:rsidR="00943078" w:rsidRPr="00A77203" w:rsidRDefault="008741C9" w:rsidP="00051BD1">
            <w:pPr>
              <w:pStyle w:val="3TxtFT"/>
              <w:spacing w:after="0" w:line="240" w:lineRule="auto"/>
            </w:pPr>
            <w:r w:rsidRPr="00A77203">
              <w:t>8.23</w:t>
            </w:r>
          </w:p>
        </w:tc>
        <w:tc>
          <w:tcPr>
            <w:tcW w:w="1255" w:type="pct"/>
            <w:tcBorders>
              <w:top w:val="nil"/>
              <w:bottom w:val="nil"/>
            </w:tcBorders>
          </w:tcPr>
          <w:p w14:paraId="4DFDEB26" w14:textId="77777777" w:rsidR="00943078" w:rsidRPr="00A77203" w:rsidRDefault="008741C9" w:rsidP="00051BD1">
            <w:pPr>
              <w:pStyle w:val="3TxtFT"/>
              <w:spacing w:after="0" w:line="240" w:lineRule="auto"/>
            </w:pPr>
            <w:r w:rsidRPr="00A77203">
              <w:t>0.94</w:t>
            </w:r>
          </w:p>
        </w:tc>
      </w:tr>
      <w:tr w:rsidR="00943078" w:rsidRPr="00A77203" w14:paraId="50423D26" w14:textId="77777777">
        <w:trPr>
          <w:jc w:val="center"/>
        </w:trPr>
        <w:tc>
          <w:tcPr>
            <w:tcW w:w="882" w:type="pct"/>
            <w:tcBorders>
              <w:top w:val="nil"/>
              <w:bottom w:val="nil"/>
            </w:tcBorders>
            <w:shd w:val="clear" w:color="auto" w:fill="auto"/>
            <w:vAlign w:val="center"/>
          </w:tcPr>
          <w:p w14:paraId="378C02B2" w14:textId="77777777" w:rsidR="00943078" w:rsidRPr="00A77203" w:rsidRDefault="008741C9" w:rsidP="00051BD1">
            <w:pPr>
              <w:pStyle w:val="3TxtFT"/>
              <w:spacing w:after="0" w:line="240" w:lineRule="auto"/>
            </w:pPr>
            <w:r w:rsidRPr="00A77203">
              <w:t>50-2:1</w:t>
            </w:r>
          </w:p>
        </w:tc>
        <w:tc>
          <w:tcPr>
            <w:tcW w:w="892" w:type="pct"/>
            <w:tcBorders>
              <w:top w:val="nil"/>
              <w:bottom w:val="nil"/>
            </w:tcBorders>
            <w:vAlign w:val="center"/>
          </w:tcPr>
          <w:p w14:paraId="11502D40" w14:textId="77777777" w:rsidR="00943078" w:rsidRPr="00A77203" w:rsidRDefault="008741C9" w:rsidP="00051BD1">
            <w:pPr>
              <w:pStyle w:val="3TxtFT"/>
              <w:spacing w:after="0" w:line="240" w:lineRule="auto"/>
            </w:pPr>
            <w:r w:rsidRPr="00A77203">
              <w:t>1.97</w:t>
            </w:r>
          </w:p>
        </w:tc>
        <w:tc>
          <w:tcPr>
            <w:tcW w:w="1003" w:type="pct"/>
            <w:tcBorders>
              <w:top w:val="nil"/>
              <w:bottom w:val="nil"/>
            </w:tcBorders>
          </w:tcPr>
          <w:p w14:paraId="4BE4A7C5" w14:textId="6E42A1C6" w:rsidR="00943078" w:rsidRPr="00A77203" w:rsidRDefault="008741C9" w:rsidP="00051BD1">
            <w:pPr>
              <w:pStyle w:val="3TxtFT"/>
              <w:spacing w:after="0" w:line="240" w:lineRule="auto"/>
            </w:pPr>
            <w:r w:rsidRPr="00A77203">
              <w:rPr>
                <w:rFonts w:hint="eastAsia"/>
              </w:rPr>
              <w:t>1.34</w:t>
            </w:r>
          </w:p>
        </w:tc>
        <w:tc>
          <w:tcPr>
            <w:tcW w:w="968" w:type="pct"/>
            <w:tcBorders>
              <w:top w:val="nil"/>
              <w:bottom w:val="nil"/>
            </w:tcBorders>
          </w:tcPr>
          <w:p w14:paraId="1E052143" w14:textId="77777777" w:rsidR="00943078" w:rsidRPr="00A77203" w:rsidRDefault="008741C9" w:rsidP="00051BD1">
            <w:pPr>
              <w:pStyle w:val="3TxtFT"/>
              <w:spacing w:after="0" w:line="240" w:lineRule="auto"/>
            </w:pPr>
            <w:r w:rsidRPr="00A77203">
              <w:t>1.40</w:t>
            </w:r>
          </w:p>
        </w:tc>
        <w:tc>
          <w:tcPr>
            <w:tcW w:w="1255" w:type="pct"/>
            <w:tcBorders>
              <w:top w:val="nil"/>
              <w:bottom w:val="nil"/>
            </w:tcBorders>
          </w:tcPr>
          <w:p w14:paraId="45D9C202" w14:textId="0D45240A" w:rsidR="00943078" w:rsidRPr="00A77203" w:rsidRDefault="008741C9" w:rsidP="00051BD1">
            <w:pPr>
              <w:pStyle w:val="3TxtFT"/>
              <w:spacing w:after="0" w:line="240" w:lineRule="auto"/>
              <w:rPr>
                <w:rFonts w:eastAsia="SimSun"/>
              </w:rPr>
            </w:pPr>
            <w:r w:rsidRPr="00A77203">
              <w:rPr>
                <w:rFonts w:eastAsia="SimSun" w:hint="eastAsia"/>
              </w:rPr>
              <w:t>0.85</w:t>
            </w:r>
          </w:p>
        </w:tc>
      </w:tr>
      <w:tr w:rsidR="00943078" w:rsidRPr="00A77203" w14:paraId="2F82525E" w14:textId="77777777">
        <w:trPr>
          <w:jc w:val="center"/>
        </w:trPr>
        <w:tc>
          <w:tcPr>
            <w:tcW w:w="882" w:type="pct"/>
            <w:tcBorders>
              <w:top w:val="nil"/>
            </w:tcBorders>
            <w:shd w:val="clear" w:color="auto" w:fill="auto"/>
            <w:vAlign w:val="center"/>
          </w:tcPr>
          <w:p w14:paraId="1830ADC1" w14:textId="77777777" w:rsidR="00943078" w:rsidRPr="00A77203" w:rsidRDefault="008741C9" w:rsidP="00051BD1">
            <w:pPr>
              <w:pStyle w:val="3TxtFT"/>
              <w:spacing w:after="0" w:line="240" w:lineRule="auto"/>
            </w:pPr>
            <w:r w:rsidRPr="00A77203">
              <w:t>50-3:1</w:t>
            </w:r>
          </w:p>
        </w:tc>
        <w:tc>
          <w:tcPr>
            <w:tcW w:w="892" w:type="pct"/>
            <w:tcBorders>
              <w:top w:val="nil"/>
            </w:tcBorders>
            <w:vAlign w:val="center"/>
          </w:tcPr>
          <w:p w14:paraId="1E867B83" w14:textId="77777777" w:rsidR="00943078" w:rsidRPr="00A77203" w:rsidRDefault="008741C9" w:rsidP="00051BD1">
            <w:pPr>
              <w:pStyle w:val="3TxtFT"/>
              <w:spacing w:after="0" w:line="240" w:lineRule="auto"/>
            </w:pPr>
            <w:r w:rsidRPr="00A77203">
              <w:t>1.61</w:t>
            </w:r>
          </w:p>
        </w:tc>
        <w:tc>
          <w:tcPr>
            <w:tcW w:w="1003" w:type="pct"/>
            <w:tcBorders>
              <w:top w:val="nil"/>
            </w:tcBorders>
          </w:tcPr>
          <w:p w14:paraId="283D257C" w14:textId="77777777" w:rsidR="00943078" w:rsidRPr="00A77203" w:rsidRDefault="008741C9" w:rsidP="00051BD1">
            <w:pPr>
              <w:pStyle w:val="3TxtFT"/>
              <w:spacing w:after="0" w:line="240" w:lineRule="auto"/>
            </w:pPr>
            <w:r w:rsidRPr="00A77203">
              <w:t>1.46</w:t>
            </w:r>
          </w:p>
        </w:tc>
        <w:tc>
          <w:tcPr>
            <w:tcW w:w="968" w:type="pct"/>
            <w:tcBorders>
              <w:top w:val="nil"/>
            </w:tcBorders>
          </w:tcPr>
          <w:p w14:paraId="4CD3D82B" w14:textId="77777777" w:rsidR="00943078" w:rsidRPr="00A77203" w:rsidRDefault="008741C9" w:rsidP="00051BD1">
            <w:pPr>
              <w:pStyle w:val="3TxtFT"/>
              <w:spacing w:after="0" w:line="240" w:lineRule="auto"/>
            </w:pPr>
            <w:r w:rsidRPr="00A77203">
              <w:t>0.46</w:t>
            </w:r>
          </w:p>
        </w:tc>
        <w:tc>
          <w:tcPr>
            <w:tcW w:w="1255" w:type="pct"/>
            <w:tcBorders>
              <w:top w:val="nil"/>
            </w:tcBorders>
          </w:tcPr>
          <w:p w14:paraId="7618C674" w14:textId="77777777" w:rsidR="00943078" w:rsidRPr="00A77203" w:rsidRDefault="008741C9" w:rsidP="00051BD1">
            <w:pPr>
              <w:pStyle w:val="3TxtFT"/>
              <w:spacing w:after="0" w:line="240" w:lineRule="auto"/>
            </w:pPr>
            <w:r w:rsidRPr="00A77203">
              <w:t>0.21</w:t>
            </w:r>
          </w:p>
        </w:tc>
      </w:tr>
      <w:tr w:rsidR="00943078" w:rsidRPr="00A77203" w14:paraId="1A892AD3" w14:textId="77777777">
        <w:trPr>
          <w:jc w:val="center"/>
        </w:trPr>
        <w:tc>
          <w:tcPr>
            <w:tcW w:w="882" w:type="pct"/>
            <w:tcBorders>
              <w:top w:val="nil"/>
            </w:tcBorders>
            <w:shd w:val="clear" w:color="auto" w:fill="auto"/>
            <w:vAlign w:val="center"/>
          </w:tcPr>
          <w:p w14:paraId="359EAE4D" w14:textId="77777777" w:rsidR="00943078" w:rsidRPr="00A77203" w:rsidRDefault="008741C9" w:rsidP="00051BD1">
            <w:pPr>
              <w:pStyle w:val="3TxtFT"/>
              <w:spacing w:after="0" w:line="240" w:lineRule="auto"/>
            </w:pPr>
            <w:r w:rsidRPr="00A77203">
              <w:t>45-2:1</w:t>
            </w:r>
          </w:p>
        </w:tc>
        <w:tc>
          <w:tcPr>
            <w:tcW w:w="892" w:type="pct"/>
            <w:tcBorders>
              <w:top w:val="nil"/>
            </w:tcBorders>
            <w:vAlign w:val="center"/>
          </w:tcPr>
          <w:p w14:paraId="239184C2" w14:textId="77777777" w:rsidR="00943078" w:rsidRPr="00A77203" w:rsidRDefault="008741C9" w:rsidP="00051BD1">
            <w:pPr>
              <w:pStyle w:val="3TxtFT"/>
              <w:spacing w:after="0" w:line="240" w:lineRule="auto"/>
            </w:pPr>
            <w:r w:rsidRPr="00A77203">
              <w:t>1.33</w:t>
            </w:r>
          </w:p>
        </w:tc>
        <w:tc>
          <w:tcPr>
            <w:tcW w:w="1003" w:type="pct"/>
            <w:tcBorders>
              <w:top w:val="nil"/>
            </w:tcBorders>
          </w:tcPr>
          <w:p w14:paraId="209ED694" w14:textId="77777777" w:rsidR="00943078" w:rsidRPr="00A77203" w:rsidRDefault="008741C9" w:rsidP="00051BD1">
            <w:pPr>
              <w:pStyle w:val="3TxtFT"/>
              <w:spacing w:after="0" w:line="240" w:lineRule="auto"/>
            </w:pPr>
            <w:r w:rsidRPr="00A77203">
              <w:t>1.02</w:t>
            </w:r>
          </w:p>
        </w:tc>
        <w:tc>
          <w:tcPr>
            <w:tcW w:w="968" w:type="pct"/>
            <w:tcBorders>
              <w:top w:val="nil"/>
            </w:tcBorders>
          </w:tcPr>
          <w:p w14:paraId="089AA5EA" w14:textId="77777777" w:rsidR="00943078" w:rsidRPr="00A77203" w:rsidRDefault="008741C9" w:rsidP="00051BD1">
            <w:pPr>
              <w:pStyle w:val="3TxtFT"/>
              <w:spacing w:after="0" w:line="240" w:lineRule="auto"/>
            </w:pPr>
            <w:r w:rsidRPr="00A77203">
              <w:t>1.16</w:t>
            </w:r>
          </w:p>
        </w:tc>
        <w:tc>
          <w:tcPr>
            <w:tcW w:w="1255" w:type="pct"/>
            <w:tcBorders>
              <w:top w:val="nil"/>
            </w:tcBorders>
          </w:tcPr>
          <w:p w14:paraId="2FDBB3B0" w14:textId="77777777" w:rsidR="00943078" w:rsidRPr="00A77203" w:rsidRDefault="008741C9" w:rsidP="00051BD1">
            <w:pPr>
              <w:pStyle w:val="3TxtFT"/>
              <w:spacing w:after="0" w:line="240" w:lineRule="auto"/>
            </w:pPr>
            <w:r w:rsidRPr="00A77203">
              <w:t>0.42</w:t>
            </w:r>
          </w:p>
        </w:tc>
      </w:tr>
      <w:tr w:rsidR="00943078" w:rsidRPr="00A77203" w14:paraId="26385A93" w14:textId="77777777">
        <w:trPr>
          <w:jc w:val="center"/>
        </w:trPr>
        <w:tc>
          <w:tcPr>
            <w:tcW w:w="882" w:type="pct"/>
            <w:tcBorders>
              <w:top w:val="nil"/>
            </w:tcBorders>
            <w:shd w:val="clear" w:color="auto" w:fill="auto"/>
            <w:vAlign w:val="center"/>
          </w:tcPr>
          <w:p w14:paraId="1B3CA9DC" w14:textId="77777777" w:rsidR="00943078" w:rsidRPr="00A77203" w:rsidRDefault="008741C9" w:rsidP="00051BD1">
            <w:pPr>
              <w:pStyle w:val="3TxtFT"/>
              <w:spacing w:after="0" w:line="240" w:lineRule="auto"/>
            </w:pPr>
            <w:r w:rsidRPr="00A77203">
              <w:t>65-2:1</w:t>
            </w:r>
          </w:p>
        </w:tc>
        <w:tc>
          <w:tcPr>
            <w:tcW w:w="892" w:type="pct"/>
            <w:tcBorders>
              <w:top w:val="nil"/>
            </w:tcBorders>
            <w:vAlign w:val="center"/>
          </w:tcPr>
          <w:p w14:paraId="014D2229" w14:textId="77777777" w:rsidR="00943078" w:rsidRPr="00A77203" w:rsidRDefault="008741C9" w:rsidP="00051BD1">
            <w:pPr>
              <w:pStyle w:val="3TxtFT"/>
              <w:spacing w:after="0" w:line="240" w:lineRule="auto"/>
            </w:pPr>
            <w:r w:rsidRPr="00A77203">
              <w:t>2.37</w:t>
            </w:r>
          </w:p>
        </w:tc>
        <w:tc>
          <w:tcPr>
            <w:tcW w:w="1003" w:type="pct"/>
            <w:tcBorders>
              <w:top w:val="nil"/>
            </w:tcBorders>
          </w:tcPr>
          <w:p w14:paraId="07242C15" w14:textId="77777777" w:rsidR="00943078" w:rsidRPr="00A77203" w:rsidRDefault="008741C9" w:rsidP="00051BD1">
            <w:pPr>
              <w:pStyle w:val="3TxtFT"/>
              <w:spacing w:after="0" w:line="240" w:lineRule="auto"/>
            </w:pPr>
            <w:r w:rsidRPr="00A77203">
              <w:t>1.79</w:t>
            </w:r>
          </w:p>
        </w:tc>
        <w:tc>
          <w:tcPr>
            <w:tcW w:w="968" w:type="pct"/>
            <w:tcBorders>
              <w:top w:val="nil"/>
            </w:tcBorders>
          </w:tcPr>
          <w:p w14:paraId="11BBC30D" w14:textId="77777777" w:rsidR="00943078" w:rsidRPr="00A77203" w:rsidRDefault="008741C9" w:rsidP="00051BD1">
            <w:pPr>
              <w:pStyle w:val="3TxtFT"/>
              <w:spacing w:after="0" w:line="240" w:lineRule="auto"/>
            </w:pPr>
            <w:r w:rsidRPr="00A77203">
              <w:t>1.19</w:t>
            </w:r>
          </w:p>
        </w:tc>
        <w:tc>
          <w:tcPr>
            <w:tcW w:w="1255" w:type="pct"/>
            <w:tcBorders>
              <w:top w:val="nil"/>
            </w:tcBorders>
          </w:tcPr>
          <w:p w14:paraId="6B368926" w14:textId="77777777" w:rsidR="00943078" w:rsidRPr="00A77203" w:rsidRDefault="008741C9" w:rsidP="00051BD1">
            <w:pPr>
              <w:pStyle w:val="3TxtFT"/>
              <w:spacing w:after="0" w:line="240" w:lineRule="auto"/>
            </w:pPr>
            <w:r w:rsidRPr="00A77203">
              <w:t>0.78</w:t>
            </w:r>
          </w:p>
        </w:tc>
      </w:tr>
    </w:tbl>
    <w:p w14:paraId="5AF77A84" w14:textId="77777777" w:rsidR="00943078" w:rsidRPr="00A77203" w:rsidRDefault="00943078">
      <w:pPr>
        <w:pStyle w:val="6Figureandtable"/>
        <w:spacing w:before="120" w:after="240"/>
      </w:pPr>
    </w:p>
    <w:p w14:paraId="6323EDDF" w14:textId="77777777" w:rsidR="00943078" w:rsidRPr="00A77203" w:rsidRDefault="00943078">
      <w:pPr>
        <w:pStyle w:val="6Figureandtable"/>
        <w:spacing w:before="120" w:after="240"/>
      </w:pPr>
    </w:p>
    <w:p w14:paraId="74696EA2" w14:textId="77777777" w:rsidR="00943078" w:rsidRPr="00A77203" w:rsidRDefault="00943078">
      <w:pPr>
        <w:pStyle w:val="6Figureandtable"/>
        <w:spacing w:before="120" w:after="240"/>
      </w:pPr>
    </w:p>
    <w:p w14:paraId="0BC628E7" w14:textId="77777777" w:rsidR="00943078" w:rsidRPr="00A77203" w:rsidRDefault="00943078">
      <w:pPr>
        <w:pStyle w:val="6Figureandtable"/>
        <w:spacing w:before="120" w:after="240"/>
      </w:pPr>
    </w:p>
    <w:p w14:paraId="4C1BD6B2" w14:textId="77777777" w:rsidR="00943078" w:rsidRPr="00A77203" w:rsidRDefault="00943078">
      <w:pPr>
        <w:pStyle w:val="6Figureandtable"/>
        <w:spacing w:before="120" w:after="240"/>
      </w:pPr>
    </w:p>
    <w:p w14:paraId="019ADC77" w14:textId="77777777" w:rsidR="00943078" w:rsidRPr="00A77203" w:rsidRDefault="008741C9">
      <w:pPr>
        <w:pStyle w:val="6Figureandtable"/>
        <w:spacing w:before="120" w:after="240"/>
      </w:pPr>
      <w:r w:rsidRPr="00A77203">
        <w:rPr>
          <w:noProof/>
        </w:rPr>
        <w:lastRenderedPageBreak/>
        <mc:AlternateContent>
          <mc:Choice Requires="wpg">
            <w:drawing>
              <wp:inline distT="0" distB="0" distL="0" distR="0" wp14:anchorId="279397EA" wp14:editId="45387D07">
                <wp:extent cx="5473064" cy="5631703"/>
                <wp:effectExtent l="0" t="0" r="0" b="7620"/>
                <wp:docPr id="56" name="Group 56"/>
                <wp:cNvGraphicFramePr/>
                <a:graphic xmlns:a="http://schemas.openxmlformats.org/drawingml/2006/main">
                  <a:graphicData uri="http://schemas.microsoft.com/office/word/2010/wordprocessingGroup">
                    <wpg:wgp>
                      <wpg:cNvGrpSpPr/>
                      <wpg:grpSpPr>
                        <a:xfrm>
                          <a:off x="0" y="0"/>
                          <a:ext cx="5473064" cy="5631703"/>
                          <a:chOff x="0" y="0"/>
                          <a:chExt cx="5473064" cy="5631703"/>
                        </a:xfrm>
                      </wpg:grpSpPr>
                      <pic:pic xmlns:pic="http://schemas.openxmlformats.org/drawingml/2006/picture">
                        <pic:nvPicPr>
                          <pic:cNvPr id="3" name="Picture 3"/>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274310" cy="5477259"/>
                          </a:xfrm>
                          <a:prstGeom prst="rect">
                            <a:avLst/>
                          </a:prstGeom>
                        </pic:spPr>
                      </pic:pic>
                      <wps:wsp>
                        <wps:cNvPr id="217" name="Text Box 2"/>
                        <wps:cNvSpPr txBox="1">
                          <a:spLocks noChangeArrowheads="1"/>
                        </wps:cNvSpPr>
                        <wps:spPr bwMode="auto">
                          <a:xfrm>
                            <a:off x="71562" y="1590260"/>
                            <a:ext cx="5069839" cy="391794"/>
                          </a:xfrm>
                          <a:prstGeom prst="rect">
                            <a:avLst/>
                          </a:prstGeom>
                          <a:solidFill>
                            <a:srgbClr val="FFFFFF"/>
                          </a:solidFill>
                          <a:ln w="9525">
                            <a:noFill/>
                            <a:miter lim="800000"/>
                          </a:ln>
                        </wps:spPr>
                        <wps:txbx>
                          <w:txbxContent>
                            <w:p w14:paraId="4485434B" w14:textId="77777777" w:rsidR="00943078" w:rsidRDefault="008741C9">
                              <w:r>
                                <w:t xml:space="preserve">       (a) OPC                               (b) Cenosphere                    (c) Calcined clay</w:t>
                              </w:r>
                            </w:p>
                          </w:txbxContent>
                        </wps:txbx>
                        <wps:bodyPr rot="0" vert="horz" wrap="square" lIns="91440" tIns="45720" rIns="91440" bIns="45720" anchor="t" anchorCtr="0">
                          <a:spAutoFit/>
                        </wps:bodyPr>
                      </wps:wsp>
                      <wps:wsp>
                        <wps:cNvPr id="38" name="Text Box 2"/>
                        <wps:cNvSpPr txBox="1">
                          <a:spLocks noChangeArrowheads="1"/>
                        </wps:cNvSpPr>
                        <wps:spPr bwMode="auto">
                          <a:xfrm>
                            <a:off x="0" y="3411109"/>
                            <a:ext cx="5070474" cy="391794"/>
                          </a:xfrm>
                          <a:prstGeom prst="rect">
                            <a:avLst/>
                          </a:prstGeom>
                          <a:solidFill>
                            <a:srgbClr val="FFFFFF"/>
                          </a:solidFill>
                          <a:ln w="9525">
                            <a:noFill/>
                            <a:miter lim="800000"/>
                          </a:ln>
                        </wps:spPr>
                        <wps:txbx>
                          <w:txbxContent>
                            <w:p w14:paraId="35E1FEC3" w14:textId="77777777" w:rsidR="00943078" w:rsidRDefault="008741C9">
                              <w:r>
                                <w:t xml:space="preserve">      (d) Limestone                       (e) Gypsum                              (f) Silica fume</w:t>
                              </w:r>
                            </w:p>
                          </w:txbxContent>
                        </wps:txbx>
                        <wps:bodyPr rot="0" vert="horz" wrap="square" lIns="91440" tIns="45720" rIns="91440" bIns="45720" anchor="t" anchorCtr="0">
                          <a:spAutoFit/>
                        </wps:bodyPr>
                      </wps:wsp>
                      <wps:wsp>
                        <wps:cNvPr id="55" name="Text Box 2"/>
                        <wps:cNvSpPr txBox="1">
                          <a:spLocks noChangeArrowheads="1"/>
                        </wps:cNvSpPr>
                        <wps:spPr bwMode="auto">
                          <a:xfrm>
                            <a:off x="0" y="5239909"/>
                            <a:ext cx="5473064" cy="391794"/>
                          </a:xfrm>
                          <a:prstGeom prst="rect">
                            <a:avLst/>
                          </a:prstGeom>
                          <a:solidFill>
                            <a:srgbClr val="FFFFFF"/>
                          </a:solidFill>
                          <a:ln w="9525">
                            <a:noFill/>
                            <a:miter lim="800000"/>
                          </a:ln>
                        </wps:spPr>
                        <wps:txbx>
                          <w:txbxContent>
                            <w:p w14:paraId="2888957F" w14:textId="77777777" w:rsidR="00943078" w:rsidRDefault="008741C9">
                              <w:r>
                                <w:t xml:space="preserve">       (g) PE fiber                              (h) SRA                             (i) Superplasticizer</w:t>
                              </w:r>
                            </w:p>
                          </w:txbxContent>
                        </wps:txbx>
                        <wps:bodyPr rot="0" vert="horz" wrap="square" lIns="91440" tIns="45720" rIns="91440" bIns="45720" anchor="t" anchorCtr="0">
                          <a:spAutoFit/>
                        </wps:bodyPr>
                      </wps:wsp>
                    </wpg:wgp>
                  </a:graphicData>
                </a:graphic>
              </wp:inline>
            </w:drawing>
          </mc:Choice>
          <mc:Fallback>
            <w:pict>
              <v:group w14:anchorId="279397EA" id="Group 56" o:spid="_x0000_s1026" style="width:430.95pt;height:443.45pt;mso-position-horizontal-relative:char;mso-position-vertical-relative:line" coordsize="54730,563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">
                <v:shape id="Picture 3" o:spid="_x0000_s1027" type="#_x0000_t75" style="position:absolute;width:52743;height:54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">
                  <v:imagedata r:id="rId23" o:title=""/>
                </v:shape>
                <v:shapetype id="_x0000_t202" coordsize="21600,21600" o:spt="202" path="m,l,21600r21600,l21600,xe">
                  <v:stroke joinstyle="miter"/>
                  <v:path gradientshapeok="t" o:connecttype="rect"/>
                </v:shapetype>
                <v:shape id="Text Box 2" o:spid="_x0000_s1028" type="#_x0000_t202" style="position:absolute;left:715;top:15902;width:50699;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" stroked="f">
                  <v:textbox style="mso-fit-shape-to-text:t">
                    <w:txbxContent>
                      <w:p w14:paraId="4485434B" w14:textId="77777777" w:rsidR="00943078" w:rsidRDefault="008741C9">
                        <w:r>
                          <w:t xml:space="preserve">       (a) OPC                               (b) Cenosphere                    (c) Calcined clay</w:t>
                        </w:r>
                      </w:p>
                    </w:txbxContent>
                  </v:textbox>
                </v:shape>
                <v:shape id="Text Box 2" o:spid="_x0000_s1029" type="#_x0000_t202" style="position:absolute;top:34111;width:50704;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" stroked="f">
                  <v:textbox style="mso-fit-shape-to-text:t">
                    <w:txbxContent>
                      <w:p w14:paraId="35E1FEC3" w14:textId="77777777" w:rsidR="00943078" w:rsidRDefault="008741C9">
                        <w:r>
                          <w:t xml:space="preserve">      (d) Limestone                    </w:t>
                        </w:r>
                        <w:r>
                          <w:t xml:space="preserve">   (e) Gypsum                              (f) Silica fume</w:t>
                        </w:r>
                      </w:p>
                    </w:txbxContent>
                  </v:textbox>
                </v:shape>
                <v:shape id="Text Box 2" o:spid="_x0000_s1030" type="#_x0000_t202" style="position:absolute;top:52399;width:54730;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" stroked="f">
                  <v:textbox style="mso-fit-shape-to-text:t">
                    <w:txbxContent>
                      <w:p w14:paraId="2888957F" w14:textId="77777777" w:rsidR="00943078" w:rsidRDefault="008741C9">
                        <w:r>
                          <w:t xml:space="preserve">       (g) PE fiber                           </w:t>
                        </w:r>
                        <w:r>
                          <w:t xml:space="preserve">   (h) SRA                             (</w:t>
                        </w:r>
                        <w:r>
                          <w:t>i) Superplasticizer</w:t>
                        </w:r>
                      </w:p>
                    </w:txbxContent>
                  </v:textbox>
                </v:shape>
                <w10:anchorlock/>
              </v:group>
            </w:pict>
          </mc:Fallback>
        </mc:AlternateContent>
      </w:r>
    </w:p>
    <w:p w14:paraId="248D6B2C" w14:textId="747BFE96" w:rsidR="00051BD1" w:rsidRPr="00A77203" w:rsidRDefault="00051BD1" w:rsidP="00051BD1">
      <w:pPr>
        <w:pStyle w:val="2CapFT"/>
        <w:spacing w:beforeLines="0" w:before="0" w:afterLines="0" w:after="0"/>
      </w:pPr>
      <w:bookmarkStart w:id="14" w:name="_Ref134049536"/>
      <w:r w:rsidRPr="00A77203">
        <w:t xml:space="preserve">Figure </w:t>
      </w:r>
      <w:r w:rsidRPr="00A77203">
        <w:fldChar w:fldCharType="begin"/>
      </w:r>
      <w:r w:rsidRPr="00A77203">
        <w:instrText xml:space="preserve"> SEQ Figure \* ARABIC </w:instrText>
      </w:r>
      <w:r w:rsidRPr="00A77203">
        <w:fldChar w:fldCharType="separate"/>
      </w:r>
      <w:r w:rsidR="005F35E2" w:rsidRPr="00A77203">
        <w:rPr>
          <w:noProof/>
        </w:rPr>
        <w:t>1</w:t>
      </w:r>
      <w:r w:rsidRPr="00A77203">
        <w:fldChar w:fldCharType="end"/>
      </w:r>
      <w:bookmarkEnd w:id="14"/>
      <w:r w:rsidRPr="00A77203">
        <w:t xml:space="preserve"> Morphologies of raw materials for ULCC-LC</w:t>
      </w:r>
      <w:r w:rsidRPr="00A77203">
        <w:rPr>
          <w:vertAlign w:val="superscript"/>
        </w:rPr>
        <w:t>3</w:t>
      </w:r>
    </w:p>
    <w:p w14:paraId="1ADC00F5" w14:textId="77777777" w:rsidR="00943078" w:rsidRPr="00A77203" w:rsidRDefault="00943078">
      <w:pPr>
        <w:pStyle w:val="6Figureandtable"/>
        <w:spacing w:before="120" w:after="240"/>
      </w:pPr>
    </w:p>
    <w:p w14:paraId="051D65FD" w14:textId="77777777" w:rsidR="00943078" w:rsidRPr="00A77203" w:rsidRDefault="00943078">
      <w:pPr>
        <w:pStyle w:val="6Figureandtable"/>
        <w:spacing w:before="120" w:after="240"/>
      </w:pPr>
    </w:p>
    <w:p w14:paraId="53DE4A1D" w14:textId="77777777" w:rsidR="00943078" w:rsidRPr="00A77203" w:rsidRDefault="008741C9">
      <w:pPr>
        <w:pStyle w:val="6Figureandtable"/>
        <w:spacing w:before="120" w:after="240"/>
      </w:pPr>
      <w:r w:rsidRPr="00A77203">
        <w:rPr>
          <w:noProof/>
        </w:rPr>
        <w:lastRenderedPageBreak/>
        <mc:AlternateContent>
          <mc:Choice Requires="wpg">
            <w:drawing>
              <wp:inline distT="0" distB="0" distL="0" distR="0" wp14:anchorId="4A9128CC" wp14:editId="3DD6F659">
                <wp:extent cx="5247005" cy="3957320"/>
                <wp:effectExtent l="0" t="0" r="0" b="5080"/>
                <wp:docPr id="2" name="Group 2"/>
                <wp:cNvGraphicFramePr/>
                <a:graphic xmlns:a="http://schemas.openxmlformats.org/drawingml/2006/main">
                  <a:graphicData uri="http://schemas.microsoft.com/office/word/2010/wordprocessingGroup">
                    <wpg:wgp>
                      <wpg:cNvGrpSpPr/>
                      <wpg:grpSpPr>
                        <a:xfrm>
                          <a:off x="0" y="0"/>
                          <a:ext cx="5247564" cy="3957524"/>
                          <a:chOff x="0" y="-1"/>
                          <a:chExt cx="5247564" cy="3957524"/>
                        </a:xfrm>
                      </wpg:grpSpPr>
                      <wps:wsp>
                        <wps:cNvPr id="117" name="Text Box 643"/>
                        <wps:cNvSpPr txBox="1">
                          <a:spLocks noChangeArrowheads="1"/>
                        </wps:cNvSpPr>
                        <wps:spPr bwMode="auto">
                          <a:xfrm>
                            <a:off x="0" y="3591763"/>
                            <a:ext cx="5247564" cy="365760"/>
                          </a:xfrm>
                          <a:prstGeom prst="rect">
                            <a:avLst/>
                          </a:prstGeom>
                          <a:noFill/>
                          <a:ln>
                            <a:noFill/>
                          </a:ln>
                        </wps:spPr>
                        <wps:txbx>
                          <w:txbxContent>
                            <w:p w14:paraId="2A5D3FFA" w14:textId="77777777" w:rsidR="00943078" w:rsidRDefault="008741C9">
                              <w:pPr>
                                <w:pStyle w:val="2CapFT"/>
                                <w:spacing w:before="120" w:after="240"/>
                              </w:pPr>
                              <w:bookmarkStart w:id="15" w:name="_Ref105938966"/>
                              <w:r>
                                <w:t xml:space="preserve">Figure </w:t>
                              </w:r>
                              <w:r>
                                <w:fldChar w:fldCharType="begin"/>
                              </w:r>
                              <w:r>
                                <w:instrText xml:space="preserve"> SEQ Figure \* ARABIC </w:instrText>
                              </w:r>
                              <w:r>
                                <w:fldChar w:fldCharType="separate"/>
                              </w:r>
                              <w:r>
                                <w:t>2</w:t>
                              </w:r>
                              <w:r>
                                <w:fldChar w:fldCharType="end"/>
                              </w:r>
                              <w:bookmarkEnd w:id="15"/>
                              <w:r>
                                <w:t xml:space="preserve"> Particle size distribution curves for raw solid materials</w:t>
                              </w:r>
                            </w:p>
                          </w:txbxContent>
                        </wps:txbx>
                        <wps:bodyPr rot="0" vert="horz" wrap="square" lIns="91440" tIns="45720" rIns="91440" bIns="45720" anchor="t" anchorCtr="0" upright="1">
                          <a:noAutofit/>
                        </wps:bodyPr>
                      </wps:wsp>
                      <pic:pic xmlns:pic="http://schemas.openxmlformats.org/drawingml/2006/picture">
                        <pic:nvPicPr>
                          <pic:cNvPr id="1"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a:xfrm>
                            <a:off x="213845" y="-1"/>
                            <a:ext cx="4572840" cy="3719189"/>
                          </a:xfrm>
                          <a:prstGeom prst="rect">
                            <a:avLst/>
                          </a:prstGeom>
                        </pic:spPr>
                      </pic:pic>
                    </wpg:wgp>
                  </a:graphicData>
                </a:graphic>
              </wp:inline>
            </w:drawing>
          </mc:Choice>
          <mc:Fallback>
            <w:pict>
              <v:group w14:anchorId="4A9128CC" id="Group 2" o:spid="_x0000_s1031" style="width:413.15pt;height:311.6pt;mso-position-horizontal-relative:char;mso-position-vertical-relative:line" coordorigin="" coordsize="52475,395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3+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4z4s/8kt1/wD64D/0Na0fAH/JO/DX/YLtv/Ra1nfFn/kluv8A/XAf+hrW&#10;j4A/5J34a/7Bdt/6LWgDoqKKKACiiigAooooAKKKKACiiigAooooAKKKKACiiigAooooAKKKKACi&#10;iigAooooAKKKKACiiigArzv44/8AJJdW/wB+D/0aleiV538cf+SS6t/vwf8Ao1KAOp8G/wDIj6B/&#10;2Dbf/wBFrW3WJ4N/5EfQP+wbb/8Aota26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">
                <v:shape id="Text Box 643" o:spid="_x0000_s1032" type="#_x0000_t202" style="position:absolute;top:35917;width:52475;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" filled="f" stroked="f">
                  <v:textbox>
                    <w:txbxContent>
                      <w:p w14:paraId="2A5D3FFA" w14:textId="77777777" w:rsidR="00943078" w:rsidRDefault="008741C9">
                        <w:pPr>
                          <w:pStyle w:val="2CapFT"/>
                          <w:spacing w:before="120" w:after="240"/>
                        </w:pPr>
                        <w:bookmarkStart w:id="16" w:name="_Ref105938966"/>
                        <w:r>
                          <w:t xml:space="preserve">Figure </w:t>
                        </w:r>
                        <w:r>
                          <w:fldChar w:fldCharType="begin"/>
                        </w:r>
                        <w:r>
                          <w:instrText xml:space="preserve"> SEQ Figure \* ARABIC </w:instrText>
                        </w:r>
                        <w:r>
                          <w:fldChar w:fldCharType="separate"/>
                        </w:r>
                        <w:r>
                          <w:t>2</w:t>
                        </w:r>
                        <w:r>
                          <w:fldChar w:fldCharType="end"/>
                        </w:r>
                        <w:bookmarkEnd w:id="16"/>
                        <w:r>
                          <w:t xml:space="preserve"> Particle size distribution curves for raw solid materials</w:t>
                        </w:r>
                      </w:p>
                    </w:txbxContent>
                  </v:textbox>
                </v:shape>
                <v:shape id="Picture 1" o:spid="_x0000_s1033" type="#_x0000_t75" style="position:absolute;left:2138;width:45728;height:37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">
                  <v:imagedata r:id="rId25" o:title=""/>
                </v:shape>
                <w10:anchorlock/>
              </v:group>
            </w:pict>
          </mc:Fallback>
        </mc:AlternateContent>
      </w:r>
    </w:p>
    <w:p w14:paraId="566C2E7D" w14:textId="77777777" w:rsidR="00943078" w:rsidRPr="00A77203" w:rsidRDefault="008741C9">
      <w:pPr>
        <w:pStyle w:val="6Figureandtable"/>
        <w:spacing w:before="120" w:after="240"/>
        <w:rPr>
          <w:rFonts w:eastAsiaTheme="minorEastAsia"/>
        </w:rPr>
      </w:pPr>
      <w:r w:rsidRPr="00A77203">
        <w:rPr>
          <w:rFonts w:eastAsiaTheme="minorEastAsia" w:hint="eastAsia"/>
          <w:noProof/>
        </w:rPr>
        <mc:AlternateContent>
          <mc:Choice Requires="wpg">
            <w:drawing>
              <wp:anchor distT="0" distB="0" distL="114300" distR="114300" simplePos="0" relativeHeight="251629568" behindDoc="0" locked="0" layoutInCell="1" allowOverlap="1" wp14:anchorId="7AB57ECF" wp14:editId="1FCEBA2C">
                <wp:simplePos x="0" y="0"/>
                <wp:positionH relativeFrom="column">
                  <wp:posOffset>-99060</wp:posOffset>
                </wp:positionH>
                <wp:positionV relativeFrom="paragraph">
                  <wp:posOffset>299720</wp:posOffset>
                </wp:positionV>
                <wp:extent cx="5380990" cy="4168775"/>
                <wp:effectExtent l="0" t="0" r="0" b="3175"/>
                <wp:wrapTopAndBottom/>
                <wp:docPr id="14" name="Group 14"/>
                <wp:cNvGraphicFramePr/>
                <a:graphic xmlns:a="http://schemas.openxmlformats.org/drawingml/2006/main">
                  <a:graphicData uri="http://schemas.microsoft.com/office/word/2010/wordprocessingGroup">
                    <wpg:wgp>
                      <wpg:cNvGrpSpPr/>
                      <wpg:grpSpPr>
                        <a:xfrm>
                          <a:off x="0" y="0"/>
                          <a:ext cx="5380990" cy="4112578"/>
                          <a:chOff x="-71252" y="56210"/>
                          <a:chExt cx="5381187" cy="4113555"/>
                        </a:xfrm>
                      </wpg:grpSpPr>
                      <pic:pic xmlns:pic="http://schemas.openxmlformats.org/drawingml/2006/picture">
                        <pic:nvPicPr>
                          <pic:cNvPr id="13" name="Picture 13"/>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a:xfrm>
                            <a:off x="35625" y="56210"/>
                            <a:ext cx="5274310" cy="3607409"/>
                          </a:xfrm>
                          <a:prstGeom prst="rect">
                            <a:avLst/>
                          </a:prstGeom>
                        </pic:spPr>
                      </pic:pic>
                      <wps:wsp>
                        <wps:cNvPr id="10" name="Text Box 643"/>
                        <wps:cNvSpPr txBox="1">
                          <a:spLocks noChangeArrowheads="1"/>
                        </wps:cNvSpPr>
                        <wps:spPr bwMode="auto">
                          <a:xfrm>
                            <a:off x="-71252" y="3641104"/>
                            <a:ext cx="5247005" cy="528661"/>
                          </a:xfrm>
                          <a:prstGeom prst="rect">
                            <a:avLst/>
                          </a:prstGeom>
                          <a:noFill/>
                          <a:ln>
                            <a:noFill/>
                          </a:ln>
                        </wps:spPr>
                        <wps:txbx>
                          <w:txbxContent>
                            <w:p w14:paraId="2B5FA7E9" w14:textId="77777777" w:rsidR="00943078" w:rsidRDefault="008741C9">
                              <w:pPr>
                                <w:pStyle w:val="2CapFT"/>
                                <w:spacing w:before="120" w:after="240"/>
                              </w:pPr>
                              <w:bookmarkStart w:id="16" w:name="_Ref118236282"/>
                              <w:r>
                                <w:t xml:space="preserve">Figure </w:t>
                              </w:r>
                              <w:r>
                                <w:fldChar w:fldCharType="begin"/>
                              </w:r>
                              <w:r>
                                <w:instrText xml:space="preserve"> SEQ Figure \* ARABIC </w:instrText>
                              </w:r>
                              <w:r>
                                <w:fldChar w:fldCharType="separate"/>
                              </w:r>
                              <w:r>
                                <w:t>3</w:t>
                              </w:r>
                              <w:r>
                                <w:fldChar w:fldCharType="end"/>
                              </w:r>
                              <w:bookmarkEnd w:id="16"/>
                              <w:r>
                                <w:t xml:space="preserve"> Development of compressive strengths with different hydration ages for groups without PE fibers</w:t>
                              </w:r>
                            </w:p>
                          </w:txbxContent>
                        </wps:txbx>
                        <wps:bodyPr rot="0" vert="horz" wrap="square" lIns="91440" tIns="45720" rIns="91440" bIns="45720" anchor="t" anchorCtr="0" upright="1">
                          <a:noAutofit/>
                        </wps:bodyPr>
                      </wps:wsp>
                    </wpg:wgp>
                  </a:graphicData>
                </a:graphic>
              </wp:anchor>
            </w:drawing>
          </mc:Choice>
          <mc:Fallback>
            <w:pict>
              <v:group w14:anchorId="7AB57ECF" id="Group 14" o:spid="_x0000_s1034" style="position:absolute;left:0;text-align:left;margin-left:-7.8pt;margin-top:23.6pt;width:423.7pt;height:328.25pt;z-index:251629568;mso-position-horizontal-relative:text;mso-position-vertical-relative:text" coordorigin="-712,562" coordsize="53811,411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">
                <v:shape id="Picture 13" o:spid="_x0000_s1035" type="#_x0000_t75" style="position:absolute;left:356;top:562;width:52743;height:36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">
                  <v:imagedata r:id="rId27" o:title=""/>
                </v:shape>
                <v:shape id="Text Box 643" o:spid="_x0000_s1036" type="#_x0000_t202" style="position:absolute;left:-712;top:36411;width:52469;height:5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" filled="f" stroked="f">
                  <v:textbox>
                    <w:txbxContent>
                      <w:p w14:paraId="2B5FA7E9" w14:textId="77777777" w:rsidR="00943078" w:rsidRDefault="008741C9">
                        <w:pPr>
                          <w:pStyle w:val="2CapFT"/>
                          <w:spacing w:before="120" w:after="240"/>
                        </w:pPr>
                        <w:bookmarkStart w:id="18" w:name="_Ref118236282"/>
                        <w:r>
                          <w:t xml:space="preserve">Figure </w:t>
                        </w:r>
                        <w:r>
                          <w:fldChar w:fldCharType="begin"/>
                        </w:r>
                        <w:r>
                          <w:instrText xml:space="preserve"> SEQ Figure \* ARABIC </w:instrText>
                        </w:r>
                        <w:r>
                          <w:fldChar w:fldCharType="separate"/>
                        </w:r>
                        <w:r>
                          <w:t>3</w:t>
                        </w:r>
                        <w:r>
                          <w:fldChar w:fldCharType="end"/>
                        </w:r>
                        <w:bookmarkEnd w:id="18"/>
                        <w:r>
                          <w:t xml:space="preserve"> Development of compressive strengths with different hydration ages for groups without PE fibers</w:t>
                        </w:r>
                      </w:p>
                    </w:txbxContent>
                  </v:textbox>
                </v:shape>
                <w10:wrap type="topAndBottom"/>
              </v:group>
            </w:pict>
          </mc:Fallback>
        </mc:AlternateContent>
      </w:r>
    </w:p>
    <w:p w14:paraId="0FB96E37" w14:textId="77777777" w:rsidR="00943078" w:rsidRPr="00A77203" w:rsidRDefault="00943078">
      <w:pPr>
        <w:pStyle w:val="6Figureandtable"/>
        <w:spacing w:before="120" w:after="240"/>
      </w:pPr>
    </w:p>
    <w:p w14:paraId="5C929917" w14:textId="77777777" w:rsidR="00943078" w:rsidRPr="00A77203" w:rsidRDefault="008741C9">
      <w:pPr>
        <w:pStyle w:val="6Figureandtable"/>
        <w:spacing w:before="120" w:after="240"/>
      </w:pPr>
      <w:r w:rsidRPr="00A77203">
        <w:rPr>
          <w:noProof/>
        </w:rPr>
        <w:lastRenderedPageBreak/>
        <mc:AlternateContent>
          <mc:Choice Requires="wpg">
            <w:drawing>
              <wp:anchor distT="0" distB="0" distL="114300" distR="114300" simplePos="0" relativeHeight="251664384" behindDoc="0" locked="0" layoutInCell="1" allowOverlap="1" wp14:anchorId="58C8DDE9" wp14:editId="2CF608C4">
                <wp:simplePos x="0" y="0"/>
                <wp:positionH relativeFrom="column">
                  <wp:posOffset>8890</wp:posOffset>
                </wp:positionH>
                <wp:positionV relativeFrom="paragraph">
                  <wp:posOffset>-1905</wp:posOffset>
                </wp:positionV>
                <wp:extent cx="5246370" cy="2450465"/>
                <wp:effectExtent l="0" t="0" r="0" b="6985"/>
                <wp:wrapTopAndBottom/>
                <wp:docPr id="17" name="Group 17"/>
                <wp:cNvGraphicFramePr/>
                <a:graphic xmlns:a="http://schemas.openxmlformats.org/drawingml/2006/main">
                  <a:graphicData uri="http://schemas.microsoft.com/office/word/2010/wordprocessingGroup">
                    <wpg:wgp>
                      <wpg:cNvGrpSpPr/>
                      <wpg:grpSpPr>
                        <a:xfrm>
                          <a:off x="0" y="0"/>
                          <a:ext cx="5246370" cy="2450465"/>
                          <a:chOff x="0" y="-2"/>
                          <a:chExt cx="5246813" cy="2450586"/>
                        </a:xfrm>
                      </wpg:grpSpPr>
                      <wps:wsp>
                        <wps:cNvPr id="16" name="Text Box 643"/>
                        <wps:cNvSpPr txBox="1">
                          <a:spLocks noChangeArrowheads="1"/>
                        </wps:cNvSpPr>
                        <wps:spPr bwMode="auto">
                          <a:xfrm>
                            <a:off x="0" y="2084832"/>
                            <a:ext cx="5246813" cy="365752"/>
                          </a:xfrm>
                          <a:prstGeom prst="rect">
                            <a:avLst/>
                          </a:prstGeom>
                          <a:noFill/>
                          <a:ln>
                            <a:noFill/>
                          </a:ln>
                        </wps:spPr>
                        <wps:txbx>
                          <w:txbxContent>
                            <w:p w14:paraId="0D64C98C" w14:textId="77777777" w:rsidR="00943078" w:rsidRDefault="008741C9">
                              <w:pPr>
                                <w:pStyle w:val="2CapFT"/>
                                <w:spacing w:before="120" w:after="240"/>
                              </w:pPr>
                              <w:bookmarkStart w:id="17" w:name="_Ref118239490"/>
                              <w:r>
                                <w:t xml:space="preserve">Figure </w:t>
                              </w:r>
                              <w:r>
                                <w:fldChar w:fldCharType="begin"/>
                              </w:r>
                              <w:r>
                                <w:instrText xml:space="preserve"> SEQ Figure \* ARABIC </w:instrText>
                              </w:r>
                              <w:r>
                                <w:fldChar w:fldCharType="separate"/>
                              </w:r>
                              <w:r>
                                <w:t>4</w:t>
                              </w:r>
                              <w:r>
                                <w:fldChar w:fldCharType="end"/>
                              </w:r>
                              <w:bookmarkEnd w:id="17"/>
                              <w:r>
                                <w:t xml:space="preserve"> Compressive strengths and elastic modulus on Day 28</w:t>
                              </w:r>
                            </w:p>
                          </w:txbxContent>
                        </wps:txbx>
                        <wps:bodyPr rot="0" vert="horz" wrap="square" lIns="91440" tIns="45720" rIns="91440" bIns="45720" anchor="t" anchorCtr="0" upright="1">
                          <a:noAutofit/>
                        </wps:bodyPr>
                      </wps:wsp>
                      <pic:pic xmlns:pic="http://schemas.openxmlformats.org/drawingml/2006/picture">
                        <pic:nvPicPr>
                          <pic:cNvPr id="15" name="Picture 15"/>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a:xfrm>
                            <a:off x="429184" y="-2"/>
                            <a:ext cx="4587315" cy="2162865"/>
                          </a:xfrm>
                          <a:prstGeom prst="rect">
                            <a:avLst/>
                          </a:prstGeom>
                        </pic:spPr>
                      </pic:pic>
                    </wpg:wgp>
                  </a:graphicData>
                </a:graphic>
              </wp:anchor>
            </w:drawing>
          </mc:Choice>
          <mc:Fallback>
            <w:pict>
              <v:group w14:anchorId="58C8DDE9" id="Group 17" o:spid="_x0000_s1037" style="position:absolute;left:0;text-align:left;margin-left:.7pt;margin-top:-.15pt;width:413.1pt;height:192.95pt;z-index:251664384;mso-position-horizontal-relative:text;mso-position-vertical-relative:text" coordorigin="" coordsize="52468,245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">
                <v:shape id="Text Box 643" o:spid="_x0000_s1038" type="#_x0000_t202" style="position:absolute;top:20848;width:52468;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" filled="f" stroked="f">
                  <v:textbox>
                    <w:txbxContent>
                      <w:p w14:paraId="0D64C98C" w14:textId="77777777" w:rsidR="00943078" w:rsidRDefault="008741C9">
                        <w:pPr>
                          <w:pStyle w:val="2CapFT"/>
                          <w:spacing w:before="120" w:after="240"/>
                        </w:pPr>
                        <w:bookmarkStart w:id="20" w:name="_Ref118239490"/>
                        <w:r>
                          <w:t xml:space="preserve">Figure </w:t>
                        </w:r>
                        <w:r>
                          <w:fldChar w:fldCharType="begin"/>
                        </w:r>
                        <w:r>
                          <w:instrText xml:space="preserve"> SEQ Figure \* ARABIC </w:instrText>
                        </w:r>
                        <w:r>
                          <w:fldChar w:fldCharType="separate"/>
                        </w:r>
                        <w:r>
                          <w:t>4</w:t>
                        </w:r>
                        <w:r>
                          <w:fldChar w:fldCharType="end"/>
                        </w:r>
                        <w:bookmarkEnd w:id="20"/>
                        <w:r>
                          <w:t xml:space="preserve"> Compressive strengths and elastic modulus on Day 28</w:t>
                        </w:r>
                      </w:p>
                    </w:txbxContent>
                  </v:textbox>
                </v:shape>
                <v:shape id="Picture 15" o:spid="_x0000_s1039" type="#_x0000_t75" style="position:absolute;left:4291;width:45873;height:21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">
                  <v:imagedata r:id="rId29" o:title=""/>
                </v:shape>
                <w10:wrap type="topAndBottom"/>
              </v:group>
            </w:pict>
          </mc:Fallback>
        </mc:AlternateContent>
      </w:r>
    </w:p>
    <w:p w14:paraId="6E94A88B" w14:textId="77777777" w:rsidR="00943078" w:rsidRPr="00A77203" w:rsidRDefault="008741C9">
      <w:pPr>
        <w:pStyle w:val="6Figureandtable"/>
        <w:spacing w:before="120" w:after="240"/>
      </w:pPr>
      <w:r w:rsidRPr="00A77203">
        <w:rPr>
          <w:noProof/>
        </w:rPr>
        <mc:AlternateContent>
          <mc:Choice Requires="wpg">
            <w:drawing>
              <wp:anchor distT="0" distB="0" distL="114300" distR="114300" simplePos="0" relativeHeight="251662336" behindDoc="0" locked="0" layoutInCell="1" allowOverlap="1" wp14:anchorId="75BB07DD" wp14:editId="2329A020">
                <wp:simplePos x="0" y="0"/>
                <wp:positionH relativeFrom="column">
                  <wp:posOffset>-18415</wp:posOffset>
                </wp:positionH>
                <wp:positionV relativeFrom="paragraph">
                  <wp:posOffset>402590</wp:posOffset>
                </wp:positionV>
                <wp:extent cx="5273675" cy="4596765"/>
                <wp:effectExtent l="0" t="0" r="3175" b="0"/>
                <wp:wrapTopAndBottom/>
                <wp:docPr id="9" name="Group 9"/>
                <wp:cNvGraphicFramePr/>
                <a:graphic xmlns:a="http://schemas.openxmlformats.org/drawingml/2006/main">
                  <a:graphicData uri="http://schemas.microsoft.com/office/word/2010/wordprocessingGroup">
                    <wpg:wgp>
                      <wpg:cNvGrpSpPr/>
                      <wpg:grpSpPr>
                        <a:xfrm>
                          <a:off x="0" y="0"/>
                          <a:ext cx="5273675" cy="4596765"/>
                          <a:chOff x="0" y="0"/>
                          <a:chExt cx="5273675" cy="4596883"/>
                        </a:xfrm>
                      </wpg:grpSpPr>
                      <pic:pic xmlns:pic="http://schemas.openxmlformats.org/drawingml/2006/picture">
                        <pic:nvPicPr>
                          <pic:cNvPr id="6" name="Picture 6"/>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5273675" cy="4220845"/>
                          </a:xfrm>
                          <a:prstGeom prst="rect">
                            <a:avLst/>
                          </a:prstGeom>
                          <a:noFill/>
                          <a:ln>
                            <a:noFill/>
                          </a:ln>
                        </pic:spPr>
                      </pic:pic>
                      <wps:wsp>
                        <wps:cNvPr id="20" name="Text Box 643"/>
                        <wps:cNvSpPr txBox="1">
                          <a:spLocks noChangeArrowheads="1"/>
                        </wps:cNvSpPr>
                        <wps:spPr bwMode="auto">
                          <a:xfrm>
                            <a:off x="10633" y="4231758"/>
                            <a:ext cx="5246370" cy="365125"/>
                          </a:xfrm>
                          <a:prstGeom prst="rect">
                            <a:avLst/>
                          </a:prstGeom>
                          <a:noFill/>
                          <a:ln>
                            <a:noFill/>
                          </a:ln>
                        </wps:spPr>
                        <wps:txbx>
                          <w:txbxContent>
                            <w:p w14:paraId="282A8ED3" w14:textId="77777777" w:rsidR="00943078" w:rsidRDefault="008741C9">
                              <w:pPr>
                                <w:pStyle w:val="2CapFT"/>
                                <w:spacing w:before="120" w:after="240"/>
                              </w:pPr>
                              <w:bookmarkStart w:id="18" w:name="_Ref118242642"/>
                              <w:r>
                                <w:t xml:space="preserve">Figure </w:t>
                              </w:r>
                              <w:r>
                                <w:fldChar w:fldCharType="begin"/>
                              </w:r>
                              <w:r>
                                <w:instrText xml:space="preserve"> SEQ Figure \* ARABIC </w:instrText>
                              </w:r>
                              <w:r>
                                <w:fldChar w:fldCharType="separate"/>
                              </w:r>
                              <w:r>
                                <w:t>5</w:t>
                              </w:r>
                              <w:r>
                                <w:fldChar w:fldCharType="end"/>
                              </w:r>
                              <w:bookmarkEnd w:id="18"/>
                              <w:r>
                                <w:t xml:space="preserve"> Tensile properties for mixes with PE fibers</w:t>
                              </w:r>
                            </w:p>
                          </w:txbxContent>
                        </wps:txbx>
                        <wps:bodyPr rot="0" vert="horz" wrap="square" lIns="91440" tIns="45720" rIns="91440" bIns="45720" anchor="t" anchorCtr="0" upright="1">
                          <a:noAutofit/>
                        </wps:bodyPr>
                      </wps:wsp>
                    </wpg:wgp>
                  </a:graphicData>
                </a:graphic>
              </wp:anchor>
            </w:drawing>
          </mc:Choice>
          <mc:Fallback>
            <w:pict>
              <v:group w14:anchorId="75BB07DD" id="Group 9" o:spid="_x0000_s1040" style="position:absolute;left:0;text-align:left;margin-left:-1.45pt;margin-top:31.7pt;width:415.25pt;height:361.95pt;z-index:251662336;mso-position-horizontal-relative:text;mso-position-vertical-relative:text" coordsize="52736,459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f6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">
                <v:shape id="Picture 6" o:spid="_x0000_s1041" type="#_x0000_t75" style="position:absolute;width:52736;height:42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">
                  <v:imagedata r:id="rId31" o:title=""/>
                </v:shape>
                <v:shape id="Text Box 643" o:spid="_x0000_s1042" type="#_x0000_t202" style="position:absolute;left:106;top:42317;width:52464;height:3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" filled="f" stroked="f">
                  <v:textbox>
                    <w:txbxContent>
                      <w:p w14:paraId="282A8ED3" w14:textId="77777777" w:rsidR="00943078" w:rsidRDefault="008741C9">
                        <w:pPr>
                          <w:pStyle w:val="2CapFT"/>
                          <w:spacing w:before="120" w:after="240"/>
                        </w:pPr>
                        <w:bookmarkStart w:id="22" w:name="_Ref118242642"/>
                        <w:r>
                          <w:t xml:space="preserve">Figure </w:t>
                        </w:r>
                        <w:r>
                          <w:fldChar w:fldCharType="begin"/>
                        </w:r>
                        <w:r>
                          <w:instrText xml:space="preserve"> SEQ Figure \* ARABIC </w:instrText>
                        </w:r>
                        <w:r>
                          <w:fldChar w:fldCharType="separate"/>
                        </w:r>
                        <w:r>
                          <w:t>5</w:t>
                        </w:r>
                        <w:r>
                          <w:fldChar w:fldCharType="end"/>
                        </w:r>
                        <w:bookmarkEnd w:id="22"/>
                        <w:r>
                          <w:t xml:space="preserve"> Tensile properties for mixes with PE fibers</w:t>
                        </w:r>
                      </w:p>
                    </w:txbxContent>
                  </v:textbox>
                </v:shape>
                <w10:wrap type="topAndBottom"/>
              </v:group>
            </w:pict>
          </mc:Fallback>
        </mc:AlternateContent>
      </w:r>
    </w:p>
    <w:p w14:paraId="03B6008F" w14:textId="77777777" w:rsidR="00943078" w:rsidRPr="00A77203" w:rsidRDefault="00943078">
      <w:pPr>
        <w:pStyle w:val="6Figureandtable"/>
        <w:spacing w:before="120" w:after="240"/>
      </w:pPr>
    </w:p>
    <w:p w14:paraId="7840217F" w14:textId="77777777" w:rsidR="00943078" w:rsidRPr="00A77203" w:rsidRDefault="00943078">
      <w:pPr>
        <w:pStyle w:val="6Figureandtable"/>
        <w:spacing w:before="120" w:after="240"/>
      </w:pPr>
    </w:p>
    <w:p w14:paraId="4F520424" w14:textId="77777777" w:rsidR="00943078" w:rsidRPr="00A77203" w:rsidRDefault="00943078">
      <w:pPr>
        <w:pStyle w:val="6Figureandtable"/>
        <w:spacing w:before="120" w:after="240"/>
      </w:pPr>
    </w:p>
    <w:p w14:paraId="1875AE6D" w14:textId="77777777" w:rsidR="00943078" w:rsidRPr="00A77203" w:rsidRDefault="008741C9">
      <w:pPr>
        <w:pStyle w:val="6Figureandtable"/>
        <w:spacing w:before="120" w:after="240"/>
      </w:pPr>
      <w:r w:rsidRPr="00A77203">
        <w:rPr>
          <w:noProof/>
        </w:rPr>
        <w:lastRenderedPageBreak/>
        <mc:AlternateContent>
          <mc:Choice Requires="wpg">
            <w:drawing>
              <wp:inline distT="0" distB="0" distL="0" distR="0" wp14:anchorId="0EF0A267" wp14:editId="4092F46D">
                <wp:extent cx="5274310" cy="2452370"/>
                <wp:effectExtent l="0" t="0" r="2540" b="5080"/>
                <wp:docPr id="51" name="Group 51"/>
                <wp:cNvGraphicFramePr/>
                <a:graphic xmlns:a="http://schemas.openxmlformats.org/drawingml/2006/main">
                  <a:graphicData uri="http://schemas.microsoft.com/office/word/2010/wordprocessingGroup">
                    <wpg:wgp>
                      <wpg:cNvGrpSpPr/>
                      <wpg:grpSpPr>
                        <a:xfrm>
                          <a:off x="0" y="0"/>
                          <a:ext cx="5274310" cy="2452370"/>
                          <a:chOff x="0" y="0"/>
                          <a:chExt cx="5274310" cy="2452523"/>
                        </a:xfrm>
                      </wpg:grpSpPr>
                      <wps:wsp>
                        <wps:cNvPr id="50" name="Text Box 643"/>
                        <wps:cNvSpPr txBox="1">
                          <a:spLocks noChangeArrowheads="1"/>
                        </wps:cNvSpPr>
                        <wps:spPr bwMode="auto">
                          <a:xfrm>
                            <a:off x="0" y="2086852"/>
                            <a:ext cx="5246389" cy="365671"/>
                          </a:xfrm>
                          <a:prstGeom prst="rect">
                            <a:avLst/>
                          </a:prstGeom>
                          <a:noFill/>
                          <a:ln>
                            <a:noFill/>
                          </a:ln>
                        </wps:spPr>
                        <wps:txbx>
                          <w:txbxContent>
                            <w:p w14:paraId="7A0F8619" w14:textId="77777777" w:rsidR="00943078" w:rsidRDefault="008741C9">
                              <w:pPr>
                                <w:pStyle w:val="2CapFT"/>
                                <w:spacing w:before="120" w:after="240"/>
                              </w:pPr>
                              <w:bookmarkStart w:id="19" w:name="_Ref118315869"/>
                              <w:bookmarkStart w:id="20" w:name="_Ref118315861"/>
                              <w:r>
                                <w:t xml:space="preserve">Figure </w:t>
                              </w:r>
                              <w:r>
                                <w:fldChar w:fldCharType="begin"/>
                              </w:r>
                              <w:r>
                                <w:instrText xml:space="preserve"> SEQ Figure \* ARABIC </w:instrText>
                              </w:r>
                              <w:r>
                                <w:fldChar w:fldCharType="separate"/>
                              </w:r>
                              <w:r>
                                <w:t>6</w:t>
                              </w:r>
                              <w:r>
                                <w:fldChar w:fldCharType="end"/>
                              </w:r>
                              <w:bookmarkEnd w:id="19"/>
                              <w:r>
                                <w:t xml:space="preserve"> Results of IC tests</w:t>
                              </w:r>
                              <w:bookmarkEnd w:id="20"/>
                            </w:p>
                          </w:txbxContent>
                        </wps:txbx>
                        <wps:bodyPr rot="0" vert="horz" wrap="square" lIns="91440" tIns="45720" rIns="91440" bIns="45720" anchor="t" anchorCtr="0" upright="1">
                          <a:noAutofit/>
                        </wps:bodyPr>
                      </wps:wsp>
                      <pic:pic xmlns:pic="http://schemas.openxmlformats.org/drawingml/2006/picture">
                        <pic:nvPicPr>
                          <pic:cNvPr id="49" name="Picture 49"/>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274310" cy="2205990"/>
                          </a:xfrm>
                          <a:prstGeom prst="rect">
                            <a:avLst/>
                          </a:prstGeom>
                        </pic:spPr>
                      </pic:pic>
                    </wpg:wgp>
                  </a:graphicData>
                </a:graphic>
              </wp:inline>
            </w:drawing>
          </mc:Choice>
          <mc:Fallback>
            <w:pict>
              <v:group w14:anchorId="0EF0A267" id="Group 51" o:spid="_x0000_s1043" style="width:415.3pt;height:193.1pt;mso-position-horizontal-relative:char;mso-position-vertical-relative:line" coordsize="52743,24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">
                <v:shape id="Text Box 643" o:spid="_x0000_s1044" type="#_x0000_t202" style="position:absolute;top:20868;width:52463;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" filled="f" stroked="f">
                  <v:textbox>
                    <w:txbxContent>
                      <w:p w14:paraId="7A0F8619" w14:textId="77777777" w:rsidR="00943078" w:rsidRDefault="008741C9">
                        <w:pPr>
                          <w:pStyle w:val="2CapFT"/>
                          <w:spacing w:before="120" w:after="240"/>
                        </w:pPr>
                        <w:bookmarkStart w:id="25" w:name="_Ref118315869"/>
                        <w:bookmarkStart w:id="26" w:name="_Ref118315861"/>
                        <w:r>
                          <w:t xml:space="preserve">Figure </w:t>
                        </w:r>
                        <w:r>
                          <w:fldChar w:fldCharType="begin"/>
                        </w:r>
                        <w:r>
                          <w:instrText xml:space="preserve"> SEQ Figure \* ARABIC </w:instrText>
                        </w:r>
                        <w:r>
                          <w:fldChar w:fldCharType="separate"/>
                        </w:r>
                        <w:r>
                          <w:t>6</w:t>
                        </w:r>
                        <w:r>
                          <w:fldChar w:fldCharType="end"/>
                        </w:r>
                        <w:bookmarkEnd w:id="25"/>
                        <w:r>
                          <w:t xml:space="preserve"> Results of IC tests</w:t>
                        </w:r>
                        <w:bookmarkEnd w:id="26"/>
                      </w:p>
                    </w:txbxContent>
                  </v:textbox>
                </v:shape>
                <v:shape id="Picture 49" o:spid="_x0000_s1045" type="#_x0000_t75" style="position:absolute;width:52743;height:22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">
                  <v:imagedata r:id="rId33" o:title=""/>
                </v:shape>
                <w10:anchorlock/>
              </v:group>
            </w:pict>
          </mc:Fallback>
        </mc:AlternateContent>
      </w:r>
    </w:p>
    <w:p w14:paraId="40985349" w14:textId="77777777" w:rsidR="00943078" w:rsidRPr="00A77203" w:rsidRDefault="00943078">
      <w:pPr>
        <w:pStyle w:val="6Figureandtable"/>
        <w:spacing w:before="120" w:after="240"/>
        <w:jc w:val="left"/>
      </w:pPr>
    </w:p>
    <w:p w14:paraId="714D8EC6" w14:textId="77777777" w:rsidR="00943078" w:rsidRPr="00A77203" w:rsidRDefault="008741C9">
      <w:pPr>
        <w:pStyle w:val="6Figureandtable"/>
        <w:spacing w:before="120" w:after="240"/>
      </w:pPr>
      <w:r w:rsidRPr="00A77203">
        <w:rPr>
          <w:noProof/>
        </w:rPr>
        <w:lastRenderedPageBreak/>
        <mc:AlternateContent>
          <mc:Choice Requires="wpg">
            <w:drawing>
              <wp:inline distT="0" distB="0" distL="0" distR="0" wp14:anchorId="60B7DD7A" wp14:editId="08B87009">
                <wp:extent cx="5342890" cy="7533640"/>
                <wp:effectExtent l="0" t="0" r="0" b="0"/>
                <wp:docPr id="21" name="Group 21"/>
                <wp:cNvGraphicFramePr/>
                <a:graphic xmlns:a="http://schemas.openxmlformats.org/drawingml/2006/main">
                  <a:graphicData uri="http://schemas.microsoft.com/office/word/2010/wordprocessingGroup">
                    <wpg:wgp>
                      <wpg:cNvGrpSpPr/>
                      <wpg:grpSpPr>
                        <a:xfrm>
                          <a:off x="0" y="0"/>
                          <a:ext cx="5342890" cy="7533640"/>
                          <a:chOff x="0" y="0"/>
                          <a:chExt cx="5342890" cy="7533640"/>
                        </a:xfrm>
                      </wpg:grpSpPr>
                      <wpg:grpSp>
                        <wpg:cNvPr id="60" name="Group 60"/>
                        <wpg:cNvGrpSpPr/>
                        <wpg:grpSpPr>
                          <a:xfrm>
                            <a:off x="0" y="0"/>
                            <a:ext cx="5342890" cy="7533640"/>
                            <a:chOff x="0" y="0"/>
                            <a:chExt cx="5342890" cy="7533640"/>
                          </a:xfrm>
                        </wpg:grpSpPr>
                        <wpg:grpSp>
                          <wpg:cNvPr id="48" name="Group 48"/>
                          <wpg:cNvGrpSpPr/>
                          <wpg:grpSpPr>
                            <a:xfrm>
                              <a:off x="0" y="0"/>
                              <a:ext cx="5342890" cy="7533640"/>
                              <a:chOff x="0" y="0"/>
                              <a:chExt cx="5343322" cy="7534252"/>
                            </a:xfrm>
                          </wpg:grpSpPr>
                          <wps:wsp>
                            <wps:cNvPr id="47" name="Text Box 643"/>
                            <wps:cNvSpPr txBox="1">
                              <a:spLocks noChangeArrowheads="1"/>
                            </wps:cNvSpPr>
                            <wps:spPr bwMode="auto">
                              <a:xfrm>
                                <a:off x="60385" y="7168551"/>
                                <a:ext cx="5246813" cy="365701"/>
                              </a:xfrm>
                              <a:prstGeom prst="rect">
                                <a:avLst/>
                              </a:prstGeom>
                              <a:noFill/>
                              <a:ln>
                                <a:noFill/>
                              </a:ln>
                            </wps:spPr>
                            <wps:txbx>
                              <w:txbxContent>
                                <w:p w14:paraId="0866C03A" w14:textId="77777777" w:rsidR="00943078" w:rsidRDefault="008741C9">
                                  <w:pPr>
                                    <w:pStyle w:val="2CapFT"/>
                                    <w:spacing w:before="120" w:after="240"/>
                                  </w:pPr>
                                  <w:bookmarkStart w:id="21" w:name="_Ref118316381"/>
                                  <w:r>
                                    <w:t xml:space="preserve">Figure </w:t>
                                  </w:r>
                                  <w:r>
                                    <w:fldChar w:fldCharType="begin"/>
                                  </w:r>
                                  <w:r>
                                    <w:instrText xml:space="preserve"> SEQ Figure \* ARABIC </w:instrText>
                                  </w:r>
                                  <w:r>
                                    <w:fldChar w:fldCharType="separate"/>
                                  </w:r>
                                  <w:r>
                                    <w:t>7</w:t>
                                  </w:r>
                                  <w:r>
                                    <w:fldChar w:fldCharType="end"/>
                                  </w:r>
                                  <w:bookmarkEnd w:id="21"/>
                                  <w:r>
                                    <w:t xml:space="preserve"> Effects of LC</w:t>
                                  </w:r>
                                  <w:r>
                                    <w:rPr>
                                      <w:vertAlign w:val="superscript"/>
                                    </w:rPr>
                                    <w:t>3</w:t>
                                  </w:r>
                                  <w:r>
                                    <w:t xml:space="preserve"> on pore size distributions on Day 3 and Day 28</w:t>
                                  </w:r>
                                </w:p>
                              </w:txbxContent>
                            </wps:txbx>
                            <wps:bodyPr rot="0" vert="horz" wrap="square" lIns="91440" tIns="45720" rIns="91440" bIns="45720" anchor="t" anchorCtr="0" upright="1">
                              <a:noAutofit/>
                            </wps:bodyPr>
                          </wps:wsp>
                          <pic:pic xmlns:pic="http://schemas.openxmlformats.org/drawingml/2006/picture">
                            <pic:nvPicPr>
                              <pic:cNvPr id="45" name="Picture 45"/>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274310" cy="2519045"/>
                              </a:xfrm>
                              <a:prstGeom prst="rect">
                                <a:avLst/>
                              </a:prstGeom>
                            </pic:spPr>
                          </pic:pic>
                          <pic:pic xmlns:pic="http://schemas.openxmlformats.org/drawingml/2006/picture">
                            <pic:nvPicPr>
                              <pic:cNvPr id="46" name="Picture 46"/>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69012" y="2493034"/>
                                <a:ext cx="5274310" cy="4665980"/>
                              </a:xfrm>
                              <a:prstGeom prst="rect">
                                <a:avLst/>
                              </a:prstGeom>
                            </pic:spPr>
                          </pic:pic>
                        </wpg:grpSp>
                        <wps:wsp>
                          <wps:cNvPr id="57" name="Text Box 643"/>
                          <wps:cNvSpPr txBox="1">
                            <a:spLocks noChangeArrowheads="1"/>
                          </wps:cNvSpPr>
                          <wps:spPr bwMode="auto">
                            <a:xfrm>
                              <a:off x="342900" y="2162175"/>
                              <a:ext cx="4930445" cy="365671"/>
                            </a:xfrm>
                            <a:prstGeom prst="rect">
                              <a:avLst/>
                            </a:prstGeom>
                            <a:solidFill>
                              <a:schemeClr val="bg1"/>
                            </a:solidFill>
                            <a:ln>
                              <a:noFill/>
                            </a:ln>
                          </wps:spPr>
                          <wps:txbx>
                            <w:txbxContent>
                              <w:p w14:paraId="06533DAE" w14:textId="77777777" w:rsidR="00943078" w:rsidRDefault="008741C9">
                                <w:pPr>
                                  <w:pStyle w:val="2CapFT"/>
                                  <w:spacing w:before="120" w:after="240"/>
                                </w:pPr>
                                <w:r>
                                  <w:t xml:space="preserve">(a) Pore size distributions with different ratios of calcined clay to limestone </w:t>
                                </w:r>
                              </w:p>
                            </w:txbxContent>
                          </wps:txbx>
                          <wps:bodyPr rot="0" vert="horz" wrap="square" lIns="91440" tIns="45720" rIns="91440" bIns="45720" anchor="t" anchorCtr="0" upright="1">
                            <a:noAutofit/>
                          </wps:bodyPr>
                        </wps:wsp>
                        <wps:wsp>
                          <wps:cNvPr id="58" name="Text Box 643"/>
                          <wps:cNvSpPr txBox="1">
                            <a:spLocks noChangeArrowheads="1"/>
                          </wps:cNvSpPr>
                          <wps:spPr bwMode="auto">
                            <a:xfrm>
                              <a:off x="838200" y="4543425"/>
                              <a:ext cx="3789274" cy="329184"/>
                            </a:xfrm>
                            <a:prstGeom prst="rect">
                              <a:avLst/>
                            </a:prstGeom>
                            <a:solidFill>
                              <a:schemeClr val="bg1"/>
                            </a:solidFill>
                            <a:ln>
                              <a:noFill/>
                            </a:ln>
                          </wps:spPr>
                          <wps:txbx>
                            <w:txbxContent>
                              <w:p w14:paraId="0720F764" w14:textId="77777777" w:rsidR="00943078" w:rsidRDefault="008741C9">
                                <w:pPr>
                                  <w:pStyle w:val="2CapFT"/>
                                  <w:spacing w:before="120" w:after="240"/>
                                </w:pPr>
                                <w:r>
                                  <w:t xml:space="preserve">(b) Pore size distributions with different contents of OPC </w:t>
                                </w:r>
                              </w:p>
                            </w:txbxContent>
                          </wps:txbx>
                          <wps:bodyPr rot="0" vert="horz" wrap="square" lIns="91440" tIns="45720" rIns="91440" bIns="45720" anchor="t" anchorCtr="0" upright="1">
                            <a:noAutofit/>
                          </wps:bodyPr>
                        </wps:wsp>
                        <wps:wsp>
                          <wps:cNvPr id="59" name="Text Box 643"/>
                          <wps:cNvSpPr txBox="1">
                            <a:spLocks noChangeArrowheads="1"/>
                          </wps:cNvSpPr>
                          <wps:spPr bwMode="auto">
                            <a:xfrm>
                              <a:off x="971550" y="6915150"/>
                              <a:ext cx="3789045" cy="328930"/>
                            </a:xfrm>
                            <a:prstGeom prst="rect">
                              <a:avLst/>
                            </a:prstGeom>
                            <a:solidFill>
                              <a:schemeClr val="bg1"/>
                            </a:solidFill>
                            <a:ln>
                              <a:noFill/>
                            </a:ln>
                          </wps:spPr>
                          <wps:txbx>
                            <w:txbxContent>
                              <w:p w14:paraId="33B89836" w14:textId="77777777" w:rsidR="00943078" w:rsidRDefault="008741C9">
                                <w:pPr>
                                  <w:pStyle w:val="2CapFT"/>
                                  <w:spacing w:before="120" w:after="240"/>
                                </w:pPr>
                                <w:r>
                                  <w:t xml:space="preserve">(c) Cumulative volumes of mercury intrusion </w:t>
                                </w:r>
                              </w:p>
                            </w:txbxContent>
                          </wps:txbx>
                          <wps:bodyPr rot="0" vert="horz" wrap="square" lIns="91440" tIns="45720" rIns="91440" bIns="45720" anchor="t" anchorCtr="0" upright="1">
                            <a:noAutofit/>
                          </wps:bodyPr>
                        </wps:wsp>
                      </wpg:grpSp>
                      <wps:wsp>
                        <wps:cNvPr id="19" name="Straight Connector 19"/>
                        <wps:cNvCnPr/>
                        <wps:spPr>
                          <a:xfrm>
                            <a:off x="3294987" y="4905955"/>
                            <a:ext cx="0" cy="1707780"/>
                          </a:xfrm>
                          <a:prstGeom prst="line">
                            <a:avLst/>
                          </a:prstGeom>
                          <a:ln w="28575">
                            <a:prstDash val="dash"/>
                          </a:ln>
                        </wps:spPr>
                        <wps:style>
                          <a:lnRef idx="1">
                            <a:schemeClr val="dk1"/>
                          </a:lnRef>
                          <a:fillRef idx="0">
                            <a:schemeClr val="dk1"/>
                          </a:fillRef>
                          <a:effectRef idx="0">
                            <a:schemeClr val="dk1"/>
                          </a:effectRef>
                          <a:fontRef idx="minor">
                            <a:schemeClr val="tx1"/>
                          </a:fontRef>
                        </wps:style>
                        <wps:bodyPr/>
                      </wps:wsp>
                    </wpg:wgp>
                  </a:graphicData>
                </a:graphic>
              </wp:inline>
            </w:drawing>
          </mc:Choice>
          <mc:Fallback>
            <w:pict>
              <v:group w14:anchorId="60B7DD7A" id="Group 21" o:spid="_x0000_s1046" style="width:420.7pt;height:593.2pt;mso-position-horizontal-relative:char;mso-position-vertical-relative:line" coordsize="53428,753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">
                <v:group id="Group 60" o:spid="_x0000_s1047" style="position:absolute;width:53428;height:75336" coordsize="53428,75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group id="Group 48" o:spid="_x0000_s1048" style="position:absolute;width:53428;height:75336" coordsize="53433,75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shape id="Text Box 643" o:spid="_x0000_s1049" type="#_x0000_t202" style="position:absolute;left:603;top:71685;width:52468;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" filled="f" stroked="f">
                      <v:textbox>
                        <w:txbxContent>
                          <w:p w14:paraId="0866C03A" w14:textId="77777777" w:rsidR="00943078" w:rsidRDefault="008741C9">
                            <w:pPr>
                              <w:pStyle w:val="2CapFT"/>
                              <w:spacing w:before="120" w:after="240"/>
                            </w:pPr>
                            <w:bookmarkStart w:id="28" w:name="_Ref118316381"/>
                            <w:r>
                              <w:t xml:space="preserve">Figure </w:t>
                            </w:r>
                            <w:r>
                              <w:fldChar w:fldCharType="begin"/>
                            </w:r>
                            <w:r>
                              <w:instrText xml:space="preserve"> SEQ Figure \* ARABIC </w:instrText>
                            </w:r>
                            <w:r>
                              <w:fldChar w:fldCharType="separate"/>
                            </w:r>
                            <w:r>
                              <w:t>7</w:t>
                            </w:r>
                            <w:r>
                              <w:fldChar w:fldCharType="end"/>
                            </w:r>
                            <w:bookmarkEnd w:id="28"/>
                            <w:r>
                              <w:t xml:space="preserve"> Effects of LC</w:t>
                            </w:r>
                            <w:r>
                              <w:rPr>
                                <w:vertAlign w:val="superscript"/>
                              </w:rPr>
                              <w:t>3</w:t>
                            </w:r>
                            <w:r>
                              <w:t xml:space="preserve"> on pore size distributions on Day 3 and Day 28</w:t>
                            </w:r>
                          </w:p>
                        </w:txbxContent>
                      </v:textbox>
                    </v:shape>
                    <v:shape id="Picture 45" o:spid="_x0000_s1050" type="#_x0000_t75" style="position:absolute;width:52743;height:25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">
                      <v:imagedata r:id="rId36" o:title=""/>
                    </v:shape>
                    <v:shape id="Picture 46" o:spid="_x0000_s1051" type="#_x0000_t75" style="position:absolute;left:690;top:24930;width:52743;height:46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">
                      <v:imagedata r:id="rId37" o:title=""/>
                    </v:shape>
                  </v:group>
                  <v:shape id="Text Box 643" o:spid="_x0000_s1052" type="#_x0000_t202" style="position:absolute;left:3429;top:21621;width:49304;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" fillcolor="white [3212]" stroked="f">
                    <v:textbox>
                      <w:txbxContent>
                        <w:p w14:paraId="06533DAE" w14:textId="77777777" w:rsidR="00943078" w:rsidRDefault="008741C9">
                          <w:pPr>
                            <w:pStyle w:val="2CapFT"/>
                            <w:spacing w:before="120" w:after="240"/>
                          </w:pPr>
                          <w:r>
                            <w:t xml:space="preserve">(a) Pore size distributions with different ratios of calcined clay to limestone </w:t>
                          </w:r>
                        </w:p>
                      </w:txbxContent>
                    </v:textbox>
                  </v:shape>
                  <v:shape id="Text Box 643" o:spid="_x0000_s1053" type="#_x0000_t202" style="position:absolute;left:8382;top:45434;width:37892;height:3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" fillcolor="white [3212]" stroked="f">
                    <v:textbox>
                      <w:txbxContent>
                        <w:p w14:paraId="0720F764" w14:textId="77777777" w:rsidR="00943078" w:rsidRDefault="008741C9">
                          <w:pPr>
                            <w:pStyle w:val="2CapFT"/>
                            <w:spacing w:before="120" w:after="240"/>
                          </w:pPr>
                          <w:r>
                            <w:t xml:space="preserve">(b) Pore size distributions with different contents of OPC </w:t>
                          </w:r>
                        </w:p>
                      </w:txbxContent>
                    </v:textbox>
                  </v:shape>
                  <v:shape id="Text Box 643" o:spid="_x0000_s1054" type="#_x0000_t202" style="position:absolute;left:9715;top:69151;width:37890;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" fillcolor="white [3212]" stroked="f">
                    <v:textbox>
                      <w:txbxContent>
                        <w:p w14:paraId="33B89836" w14:textId="77777777" w:rsidR="00943078" w:rsidRDefault="008741C9">
                          <w:pPr>
                            <w:pStyle w:val="2CapFT"/>
                            <w:spacing w:before="120" w:after="240"/>
                          </w:pPr>
                          <w:r>
                            <w:t xml:space="preserve">(c) Cumulative volumes of mercury intrusion </w:t>
                          </w:r>
                        </w:p>
                      </w:txbxContent>
                    </v:textbox>
                  </v:shape>
                </v:group>
                <v:line id="Straight Connector 19" o:spid="_x0000_s1055" style="position:absolute;visibility:visible;mso-wrap-style:square" from="32949,49059" to="32949,66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" strokecolor="black [3200]" strokeweight="2.25pt">
                  <v:stroke dashstyle="dash" joinstyle="miter"/>
                </v:line>
                <w10:anchorlock/>
              </v:group>
            </w:pict>
          </mc:Fallback>
        </mc:AlternateContent>
      </w:r>
    </w:p>
    <w:p w14:paraId="6A247F87" w14:textId="77777777" w:rsidR="00943078" w:rsidRPr="00A77203" w:rsidRDefault="00943078">
      <w:pPr>
        <w:pStyle w:val="6Figureandtable"/>
        <w:spacing w:before="120" w:after="240"/>
      </w:pPr>
    </w:p>
    <w:p w14:paraId="153D5DB9" w14:textId="77777777" w:rsidR="00943078" w:rsidRPr="00A77203" w:rsidRDefault="00943078">
      <w:pPr>
        <w:pStyle w:val="6Figureandtable"/>
        <w:spacing w:before="120" w:after="240"/>
      </w:pPr>
    </w:p>
    <w:p w14:paraId="6E414976" w14:textId="77777777" w:rsidR="00943078" w:rsidRPr="00A77203" w:rsidRDefault="008741C9">
      <w:pPr>
        <w:pStyle w:val="6Figureandtable"/>
        <w:spacing w:before="120" w:after="240"/>
      </w:pPr>
      <w:r w:rsidRPr="00A77203">
        <w:rPr>
          <w:noProof/>
        </w:rPr>
        <w:lastRenderedPageBreak/>
        <mc:AlternateContent>
          <mc:Choice Requires="wpg">
            <w:drawing>
              <wp:inline distT="0" distB="0" distL="0" distR="0" wp14:anchorId="26AEAD29" wp14:editId="1635D7F6">
                <wp:extent cx="5275580" cy="8081645"/>
                <wp:effectExtent l="0" t="0" r="1270" b="0"/>
                <wp:docPr id="69" name="Group 69"/>
                <wp:cNvGraphicFramePr/>
                <a:graphic xmlns:a="http://schemas.openxmlformats.org/drawingml/2006/main">
                  <a:graphicData uri="http://schemas.microsoft.com/office/word/2010/wordprocessingGroup">
                    <wpg:wgp>
                      <wpg:cNvGrpSpPr/>
                      <wpg:grpSpPr>
                        <a:xfrm>
                          <a:off x="0" y="0"/>
                          <a:ext cx="5275580" cy="8081645"/>
                          <a:chOff x="0" y="0"/>
                          <a:chExt cx="5275580" cy="8081645"/>
                        </a:xfrm>
                      </wpg:grpSpPr>
                      <wpg:grpSp>
                        <wpg:cNvPr id="67" name="Group 67"/>
                        <wpg:cNvGrpSpPr/>
                        <wpg:grpSpPr>
                          <a:xfrm>
                            <a:off x="28575" y="0"/>
                            <a:ext cx="5187950" cy="3856354"/>
                            <a:chOff x="187147" y="59160"/>
                            <a:chExt cx="5188428" cy="3857227"/>
                          </a:xfrm>
                        </wpg:grpSpPr>
                        <wps:wsp>
                          <wps:cNvPr id="66" name="Text Box 643"/>
                          <wps:cNvSpPr txBox="1">
                            <a:spLocks noChangeArrowheads="1"/>
                          </wps:cNvSpPr>
                          <wps:spPr bwMode="auto">
                            <a:xfrm>
                              <a:off x="1163781" y="3550722"/>
                              <a:ext cx="2992582" cy="365665"/>
                            </a:xfrm>
                            <a:prstGeom prst="rect">
                              <a:avLst/>
                            </a:prstGeom>
                            <a:noFill/>
                            <a:ln>
                              <a:noFill/>
                            </a:ln>
                          </wps:spPr>
                          <wps:txbx>
                            <w:txbxContent>
                              <w:p w14:paraId="4959754A" w14:textId="77777777" w:rsidR="00943078" w:rsidRDefault="008741C9">
                                <w:pPr>
                                  <w:pStyle w:val="2CapFT"/>
                                  <w:spacing w:before="120" w:after="240"/>
                                </w:pPr>
                                <w:r>
                                  <w:t xml:space="preserve">(a) Results of TGA tests on Day 3 </w:t>
                                </w:r>
                              </w:p>
                            </w:txbxContent>
                          </wps:txbx>
                          <wps:bodyPr rot="0" vert="horz" wrap="square" lIns="91440" tIns="45720" rIns="91440" bIns="45720" anchor="t" anchorCtr="0" upright="1">
                            <a:noAutofit/>
                          </wps:bodyPr>
                        </wps:wsp>
                        <pic:pic xmlns:pic="http://schemas.openxmlformats.org/drawingml/2006/picture">
                          <pic:nvPicPr>
                            <pic:cNvPr id="65" name="Picture 65"/>
                            <pic:cNvPicPr>
                              <a:picLocks noChangeAspect="1"/>
                            </pic:cNvPicPr>
                          </pic:nvPicPr>
                          <pic:blipFill>
                            <a:blip r:embed="rId38" cstate="print">
                              <a:extLst>
                                <a:ext uri="{28A0092B-C50C-407E-A947-70E740481C1C}">
                                  <a14:useLocalDpi xmlns:a14="http://schemas.microsoft.com/office/drawing/2010/main" val="0"/>
                                </a:ext>
                              </a:extLst>
                            </a:blip>
                            <a:srcRect l="5629" t="6779" r="6780" b="5743"/>
                            <a:stretch>
                              <a:fillRect/>
                            </a:stretch>
                          </pic:blipFill>
                          <pic:spPr>
                            <a:xfrm>
                              <a:off x="187147" y="59160"/>
                              <a:ext cx="5188428" cy="3614646"/>
                            </a:xfrm>
                            <a:prstGeom prst="rect">
                              <a:avLst/>
                            </a:prstGeom>
                            <a:noFill/>
                            <a:ln>
                              <a:noFill/>
                            </a:ln>
                          </pic:spPr>
                        </pic:pic>
                      </wpg:grpSp>
                      <wpg:grpSp>
                        <wpg:cNvPr id="54" name="Group 54"/>
                        <wpg:cNvGrpSpPr/>
                        <wpg:grpSpPr>
                          <a:xfrm>
                            <a:off x="0" y="3790950"/>
                            <a:ext cx="5275580" cy="4290695"/>
                            <a:chOff x="0" y="3542805"/>
                            <a:chExt cx="5275650" cy="4290695"/>
                          </a:xfrm>
                        </wpg:grpSpPr>
                        <wps:wsp>
                          <wps:cNvPr id="53" name="Text Box 643"/>
                          <wps:cNvSpPr txBox="1">
                            <a:spLocks noChangeArrowheads="1"/>
                          </wps:cNvSpPr>
                          <wps:spPr bwMode="auto">
                            <a:xfrm>
                              <a:off x="29261" y="7467829"/>
                              <a:ext cx="5246389" cy="365671"/>
                            </a:xfrm>
                            <a:prstGeom prst="rect">
                              <a:avLst/>
                            </a:prstGeom>
                            <a:noFill/>
                            <a:ln>
                              <a:noFill/>
                            </a:ln>
                          </wps:spPr>
                          <wps:txbx>
                            <w:txbxContent>
                              <w:p w14:paraId="3E624DDA" w14:textId="77777777" w:rsidR="00943078" w:rsidRDefault="008741C9">
                                <w:pPr>
                                  <w:pStyle w:val="2CapFT"/>
                                  <w:spacing w:before="120" w:after="240"/>
                                </w:pPr>
                                <w:bookmarkStart w:id="22" w:name="_Ref118539590"/>
                                <w:r>
                                  <w:t xml:space="preserve">Figure </w:t>
                                </w:r>
                                <w:r>
                                  <w:fldChar w:fldCharType="begin"/>
                                </w:r>
                                <w:r>
                                  <w:instrText xml:space="preserve"> SEQ Figure \* ARABIC </w:instrText>
                                </w:r>
                                <w:r>
                                  <w:fldChar w:fldCharType="separate"/>
                                </w:r>
                                <w:r>
                                  <w:t>8</w:t>
                                </w:r>
                                <w:r>
                                  <w:fldChar w:fldCharType="end"/>
                                </w:r>
                                <w:bookmarkEnd w:id="22"/>
                                <w:r>
                                  <w:t xml:space="preserve"> Results of TGA tests on Day 3 and Day 28</w:t>
                                </w:r>
                              </w:p>
                            </w:txbxContent>
                          </wps:txbx>
                          <wps:bodyPr rot="0" vert="horz" wrap="square" lIns="91440" tIns="45720" rIns="91440" bIns="45720" anchor="t" anchorCtr="0" upright="1">
                            <a:noAutofit/>
                          </wps:bodyPr>
                        </wps:wsp>
                        <pic:pic xmlns:pic="http://schemas.openxmlformats.org/drawingml/2006/picture">
                          <pic:nvPicPr>
                            <pic:cNvPr id="52" name="Picture 52"/>
                            <pic:cNvPicPr>
                              <a:picLocks noChangeAspect="1"/>
                            </pic:cNvPicPr>
                          </pic:nvPicPr>
                          <pic:blipFill>
                            <a:blip r:embed="rId39">
                              <a:extLst>
                                <a:ext uri="{28A0092B-C50C-407E-A947-70E740481C1C}">
                                  <a14:useLocalDpi xmlns:a14="http://schemas.microsoft.com/office/drawing/2010/main" val="0"/>
                                </a:ext>
                              </a:extLst>
                            </a:blip>
                            <a:srcRect t="50018" r="2" b="2587"/>
                            <a:stretch>
                              <a:fillRect/>
                            </a:stretch>
                          </pic:blipFill>
                          <pic:spPr>
                            <a:xfrm>
                              <a:off x="0" y="3542805"/>
                              <a:ext cx="5274170" cy="3645725"/>
                            </a:xfrm>
                            <a:prstGeom prst="rect">
                              <a:avLst/>
                            </a:prstGeom>
                          </pic:spPr>
                        </pic:pic>
                      </wpg:grpSp>
                      <wps:wsp>
                        <wps:cNvPr id="68" name="Text Box 643"/>
                        <wps:cNvSpPr txBox="1">
                          <a:spLocks noChangeArrowheads="1"/>
                        </wps:cNvSpPr>
                        <wps:spPr bwMode="auto">
                          <a:xfrm>
                            <a:off x="1171575" y="7436675"/>
                            <a:ext cx="2992306" cy="365522"/>
                          </a:xfrm>
                          <a:prstGeom prst="rect">
                            <a:avLst/>
                          </a:prstGeom>
                          <a:noFill/>
                          <a:ln>
                            <a:noFill/>
                          </a:ln>
                        </wps:spPr>
                        <wps:txbx>
                          <w:txbxContent>
                            <w:p w14:paraId="43AB145F" w14:textId="77777777" w:rsidR="00943078" w:rsidRDefault="008741C9">
                              <w:pPr>
                                <w:pStyle w:val="2CapFT"/>
                                <w:spacing w:before="120" w:after="240"/>
                              </w:pPr>
                              <w:r>
                                <w:t>(b) Results of TGA tests on Day 28</w:t>
                              </w:r>
                            </w:p>
                          </w:txbxContent>
                        </wps:txbx>
                        <wps:bodyPr rot="0" vert="horz" wrap="square" lIns="91440" tIns="45720" rIns="91440" bIns="45720" anchor="t" anchorCtr="0" upright="1">
                          <a:noAutofit/>
                        </wps:bodyPr>
                      </wps:wsp>
                    </wpg:wgp>
                  </a:graphicData>
                </a:graphic>
              </wp:inline>
            </w:drawing>
          </mc:Choice>
          <mc:Fallback>
            <w:pict>
              <v:group w14:anchorId="26AEAD29" id="Group 69" o:spid="_x0000_s1056" style="width:415.4pt;height:636.35pt;mso-position-horizontal-relative:char;mso-position-vertical-relative:line" coordsize="52755,8081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&#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">
                <v:group id="Group 67" o:spid="_x0000_s1057" style="position:absolute;left:285;width:51880;height:38563" coordorigin="1871,591" coordsize="51884,38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shape id="Text Box 643" o:spid="_x0000_s1058" type="#_x0000_t202" style="position:absolute;left:11637;top:35507;width:29926;height:36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" filled="f" stroked="f">
                    <v:textbox>
                      <w:txbxContent>
                        <w:p w14:paraId="4959754A" w14:textId="77777777" w:rsidR="00943078" w:rsidRDefault="008741C9">
                          <w:pPr>
                            <w:pStyle w:val="2CapFT"/>
                            <w:spacing w:before="120" w:after="240"/>
                          </w:pPr>
                          <w:r>
                            <w:t xml:space="preserve">(a) Results of TGA tests on Day 3 </w:t>
                          </w:r>
                        </w:p>
                      </w:txbxContent>
                    </v:textbox>
                  </v:shape>
                  <v:shape id="Picture 65" o:spid="_x0000_s1059" type="#_x0000_t75" style="position:absolute;left:1871;top:591;width:51884;height:36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">
                    <v:imagedata r:id="rId40" o:title="" croptop="4443f" cropbottom="3764f" cropleft="3689f" cropright="4443f"/>
                  </v:shape>
                </v:group>
                <v:group id="Group 54" o:spid="_x0000_s1060" style="position:absolute;top:37909;width:52755;height:42907" coordorigin=",35428" coordsize="52756,42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shape id="Text Box 643" o:spid="_x0000_s1061" type="#_x0000_t202" style="position:absolute;left:292;top:74678;width:52464;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" filled="f" stroked="f">
                    <v:textbox>
                      <w:txbxContent>
                        <w:p w14:paraId="3E624DDA" w14:textId="77777777" w:rsidR="00943078" w:rsidRDefault="008741C9">
                          <w:pPr>
                            <w:pStyle w:val="2CapFT"/>
                            <w:spacing w:before="120" w:after="240"/>
                          </w:pPr>
                          <w:bookmarkStart w:id="30" w:name="_Ref118539590"/>
                          <w:r>
                            <w:t xml:space="preserve">Figure </w:t>
                          </w:r>
                          <w:r>
                            <w:fldChar w:fldCharType="begin"/>
                          </w:r>
                          <w:r>
                            <w:instrText xml:space="preserve"> SEQ Figure \* ARABIC </w:instrText>
                          </w:r>
                          <w:r>
                            <w:fldChar w:fldCharType="separate"/>
                          </w:r>
                          <w:r>
                            <w:t>8</w:t>
                          </w:r>
                          <w:r>
                            <w:fldChar w:fldCharType="end"/>
                          </w:r>
                          <w:bookmarkEnd w:id="30"/>
                          <w:r>
                            <w:t xml:space="preserve"> Results of TGA tests on Day 3 and Day 28</w:t>
                          </w:r>
                        </w:p>
                      </w:txbxContent>
                    </v:textbox>
                  </v:shape>
                  <v:shape id="Picture 52" o:spid="_x0000_s1062" type="#_x0000_t75" style="position:absolute;top:35428;width:52741;height:36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">
                    <v:imagedata r:id="rId41" o:title="" croptop="32780f" cropbottom="1695f" cropright="1f"/>
                  </v:shape>
                </v:group>
                <v:shape id="Text Box 643" o:spid="_x0000_s1063" type="#_x0000_t202" style="position:absolute;left:11715;top:74366;width:29923;height:3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" filled="f" stroked="f">
                  <v:textbox>
                    <w:txbxContent>
                      <w:p w14:paraId="43AB145F" w14:textId="77777777" w:rsidR="00943078" w:rsidRDefault="008741C9">
                        <w:pPr>
                          <w:pStyle w:val="2CapFT"/>
                          <w:spacing w:before="120" w:after="240"/>
                        </w:pPr>
                        <w:r>
                          <w:t>(b) Results of TGA tests on Day 28</w:t>
                        </w:r>
                      </w:p>
                    </w:txbxContent>
                  </v:textbox>
                </v:shape>
                <w10:anchorlock/>
              </v:group>
            </w:pict>
          </mc:Fallback>
        </mc:AlternateContent>
      </w:r>
    </w:p>
    <w:p w14:paraId="15395209" w14:textId="77777777" w:rsidR="00943078" w:rsidRPr="00A77203" w:rsidRDefault="00943078">
      <w:pPr>
        <w:pStyle w:val="6Figureandtable"/>
        <w:spacing w:before="120" w:after="240"/>
      </w:pPr>
    </w:p>
    <w:p w14:paraId="530CEEB9" w14:textId="77777777" w:rsidR="00943078" w:rsidRPr="00A77203" w:rsidRDefault="00943078">
      <w:pPr>
        <w:pStyle w:val="6Figureandtable"/>
        <w:spacing w:before="120" w:after="240"/>
      </w:pPr>
    </w:p>
    <w:p w14:paraId="2298A9E4" w14:textId="77777777" w:rsidR="00943078" w:rsidRPr="00A77203" w:rsidRDefault="00943078">
      <w:pPr>
        <w:pStyle w:val="6Figureandtable"/>
        <w:spacing w:before="120" w:after="240"/>
      </w:pPr>
    </w:p>
    <w:p w14:paraId="19A2DE30" w14:textId="37BD36F2" w:rsidR="00943078" w:rsidRPr="00A77203" w:rsidRDefault="00943078">
      <w:pPr>
        <w:pStyle w:val="6Figureandtable"/>
        <w:spacing w:before="120" w:after="240"/>
      </w:pPr>
    </w:p>
    <w:bookmarkEnd w:id="6"/>
    <w:p w14:paraId="2AC8699A" w14:textId="77777777" w:rsidR="00943078" w:rsidRPr="00A77203" w:rsidRDefault="008741C9">
      <w:pPr>
        <w:pStyle w:val="6Figureandtable"/>
        <w:spacing w:before="120" w:after="240"/>
        <w:jc w:val="left"/>
        <w:rPr>
          <w:rFonts w:eastAsiaTheme="minorEastAsia"/>
        </w:rPr>
      </w:pPr>
      <w:r w:rsidRPr="00A77203">
        <w:rPr>
          <w:noProof/>
        </w:rPr>
        <mc:AlternateContent>
          <mc:Choice Requires="wpg">
            <w:drawing>
              <wp:inline distT="0" distB="0" distL="0" distR="0" wp14:anchorId="2EA066B8" wp14:editId="5A9163E7">
                <wp:extent cx="5246370" cy="3371215"/>
                <wp:effectExtent l="0" t="0" r="0" b="635"/>
                <wp:docPr id="28" name="Group 28"/>
                <wp:cNvGraphicFramePr/>
                <a:graphic xmlns:a="http://schemas.openxmlformats.org/drawingml/2006/main">
                  <a:graphicData uri="http://schemas.microsoft.com/office/word/2010/wordprocessingGroup">
                    <wpg:wgp>
                      <wpg:cNvGrpSpPr/>
                      <wpg:grpSpPr>
                        <a:xfrm>
                          <a:off x="0" y="0"/>
                          <a:ext cx="5246370" cy="3371786"/>
                          <a:chOff x="138989" y="429311"/>
                          <a:chExt cx="5246370" cy="3371786"/>
                        </a:xfrm>
                      </wpg:grpSpPr>
                      <pic:pic xmlns:pic="http://schemas.openxmlformats.org/drawingml/2006/picture">
                        <pic:nvPicPr>
                          <pic:cNvPr id="25" name="Picture 25"/>
                          <pic:cNvPicPr>
                            <a:picLocks noChangeAspect="1"/>
                          </pic:cNvPicPr>
                        </pic:nvPicPr>
                        <pic:blipFill>
                          <a:blip r:embed="rId42" cstate="print">
                            <a:extLst>
                              <a:ext uri="{28A0092B-C50C-407E-A947-70E740481C1C}">
                                <a14:useLocalDpi xmlns:a14="http://schemas.microsoft.com/office/drawing/2010/main" val="0"/>
                              </a:ext>
                            </a:extLst>
                          </a:blip>
                          <a:srcRect l="983" r="983"/>
                          <a:stretch>
                            <a:fillRect/>
                          </a:stretch>
                        </pic:blipFill>
                        <pic:spPr>
                          <a:xfrm>
                            <a:off x="885139" y="429311"/>
                            <a:ext cx="3730752" cy="3143359"/>
                          </a:xfrm>
                          <a:prstGeom prst="rect">
                            <a:avLst/>
                          </a:prstGeom>
                        </pic:spPr>
                      </pic:pic>
                      <wps:wsp>
                        <wps:cNvPr id="27" name="Text Box 643"/>
                        <wps:cNvSpPr txBox="1">
                          <a:spLocks noChangeArrowheads="1"/>
                        </wps:cNvSpPr>
                        <wps:spPr bwMode="auto">
                          <a:xfrm>
                            <a:off x="138989" y="3439590"/>
                            <a:ext cx="5246370" cy="361507"/>
                          </a:xfrm>
                          <a:prstGeom prst="rect">
                            <a:avLst/>
                          </a:prstGeom>
                          <a:noFill/>
                          <a:ln>
                            <a:noFill/>
                          </a:ln>
                        </wps:spPr>
                        <wps:txbx>
                          <w:txbxContent>
                            <w:p w14:paraId="226F3B16" w14:textId="260D4EB4" w:rsidR="00943078" w:rsidRDefault="008741C9">
                              <w:pPr>
                                <w:pStyle w:val="2CapFT"/>
                                <w:spacing w:before="120" w:after="240"/>
                              </w:pPr>
                              <w:bookmarkStart w:id="23" w:name="_Ref118396106"/>
                              <w:r>
                                <w:t xml:space="preserve">Figure </w:t>
                              </w:r>
                              <w:r>
                                <w:fldChar w:fldCharType="begin"/>
                              </w:r>
                              <w:r>
                                <w:instrText xml:space="preserve"> SEQ Figure \* ARABIC </w:instrText>
                              </w:r>
                              <w:r>
                                <w:fldChar w:fldCharType="separate"/>
                              </w:r>
                              <w:r w:rsidR="00C9794F">
                                <w:rPr>
                                  <w:noProof/>
                                </w:rPr>
                                <w:t>9</w:t>
                              </w:r>
                              <w:r>
                                <w:fldChar w:fldCharType="end"/>
                              </w:r>
                              <w:bookmarkEnd w:id="23"/>
                              <w:r>
                                <w:t xml:space="preserve"> Evolution of carbonation depths under different ages</w:t>
                              </w:r>
                            </w:p>
                          </w:txbxContent>
                        </wps:txbx>
                        <wps:bodyPr rot="0" vert="horz" wrap="square" lIns="91440" tIns="45720" rIns="91440" bIns="45720" anchor="t" anchorCtr="0" upright="1">
                          <a:noAutofit/>
                        </wps:bodyPr>
                      </wps:wsp>
                    </wpg:wgp>
                  </a:graphicData>
                </a:graphic>
              </wp:inline>
            </w:drawing>
          </mc:Choice>
          <mc:Fallback>
            <w:pict>
              <v:group w14:anchorId="2EA066B8" id="Group 28" o:spid="_x0000_s1064" style="width:413.1pt;height:265.45pt;mso-position-horizontal-relative:char;mso-position-vertical-relative:line" coordorigin="1389,4293" coordsize="52463,337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">
                <v:shape id="Picture 25" o:spid="_x0000_s1065" type="#_x0000_t75" style="position:absolute;left:8851;top:4293;width:37307;height:31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">
                  <v:imagedata r:id="rId43" o:title="" cropleft="644f" cropright="644f"/>
                </v:shape>
                <v:shape id="Text Box 643" o:spid="_x0000_s1066" type="#_x0000_t202" style="position:absolute;left:1389;top:34395;width:52464;height:3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" filled="f" stroked="f">
                  <v:textbox>
                    <w:txbxContent>
                      <w:p w14:paraId="226F3B16" w14:textId="260D4EB4" w:rsidR="00943078" w:rsidRDefault="008741C9">
                        <w:pPr>
                          <w:pStyle w:val="2CapFT"/>
                          <w:spacing w:before="120" w:after="240"/>
                        </w:pPr>
                        <w:bookmarkStart w:id="32" w:name="_Ref118396106"/>
                        <w:r>
                          <w:t xml:space="preserve">Figure </w:t>
                        </w:r>
                        <w:r>
                          <w:fldChar w:fldCharType="begin"/>
                        </w:r>
                        <w:r>
                          <w:instrText xml:space="preserve"> SEQ Figure \* ARABIC </w:instrText>
                        </w:r>
                        <w:r>
                          <w:fldChar w:fldCharType="separate"/>
                        </w:r>
                        <w:r w:rsidR="00C9794F">
                          <w:rPr>
                            <w:noProof/>
                          </w:rPr>
                          <w:t>9</w:t>
                        </w:r>
                        <w:r>
                          <w:fldChar w:fldCharType="end"/>
                        </w:r>
                        <w:bookmarkEnd w:id="32"/>
                        <w:r>
                          <w:t xml:space="preserve"> Evolution of carbonation depths under different ages</w:t>
                        </w:r>
                      </w:p>
                    </w:txbxContent>
                  </v:textbox>
                </v:shape>
                <w10:anchorlock/>
              </v:group>
            </w:pict>
          </mc:Fallback>
        </mc:AlternateContent>
      </w:r>
    </w:p>
    <w:p w14:paraId="203A7C2F" w14:textId="77777777" w:rsidR="00943078" w:rsidRPr="00A77203" w:rsidRDefault="008741C9">
      <w:pPr>
        <w:pStyle w:val="6Figureandtable"/>
        <w:spacing w:before="120" w:after="240"/>
        <w:jc w:val="left"/>
        <w:rPr>
          <w:rFonts w:eastAsiaTheme="minorEastAsia"/>
        </w:rPr>
      </w:pPr>
      <w:r w:rsidRPr="00A77203">
        <w:rPr>
          <w:rFonts w:eastAsiaTheme="minorEastAsia"/>
          <w:noProof/>
        </w:rPr>
        <mc:AlternateContent>
          <mc:Choice Requires="wpg">
            <w:drawing>
              <wp:anchor distT="0" distB="0" distL="114300" distR="114300" simplePos="0" relativeHeight="251650048" behindDoc="0" locked="0" layoutInCell="1" allowOverlap="1" wp14:anchorId="16B28490" wp14:editId="59945483">
                <wp:simplePos x="0" y="0"/>
                <wp:positionH relativeFrom="column">
                  <wp:posOffset>-21590</wp:posOffset>
                </wp:positionH>
                <wp:positionV relativeFrom="paragraph">
                  <wp:posOffset>238125</wp:posOffset>
                </wp:positionV>
                <wp:extent cx="5340985" cy="4131945"/>
                <wp:effectExtent l="0" t="0" r="0" b="1905"/>
                <wp:wrapTopAndBottom/>
                <wp:docPr id="12" name="Group 12"/>
                <wp:cNvGraphicFramePr/>
                <a:graphic xmlns:a="http://schemas.openxmlformats.org/drawingml/2006/main">
                  <a:graphicData uri="http://schemas.microsoft.com/office/word/2010/wordprocessingGroup">
                    <wpg:wgp>
                      <wpg:cNvGrpSpPr/>
                      <wpg:grpSpPr>
                        <a:xfrm>
                          <a:off x="0" y="0"/>
                          <a:ext cx="5340985" cy="4131945"/>
                          <a:chOff x="0" y="2068"/>
                          <a:chExt cx="5341220" cy="4134336"/>
                        </a:xfrm>
                      </wpg:grpSpPr>
                      <wps:wsp>
                        <wps:cNvPr id="7" name="Text Box 643"/>
                        <wps:cNvSpPr txBox="1">
                          <a:spLocks noChangeArrowheads="1"/>
                        </wps:cNvSpPr>
                        <wps:spPr bwMode="auto">
                          <a:xfrm>
                            <a:off x="95097" y="2874872"/>
                            <a:ext cx="5246123" cy="1261532"/>
                          </a:xfrm>
                          <a:prstGeom prst="rect">
                            <a:avLst/>
                          </a:prstGeom>
                          <a:noFill/>
                          <a:ln>
                            <a:noFill/>
                          </a:ln>
                        </wps:spPr>
                        <wps:txbx>
                          <w:txbxContent>
                            <w:p w14:paraId="2614790D" w14:textId="293BB093" w:rsidR="00943078" w:rsidRDefault="008741C9">
                              <w:pPr>
                                <w:pStyle w:val="2CapFT"/>
                                <w:spacing w:before="120" w:after="240"/>
                              </w:pPr>
                              <w:bookmarkStart w:id="24" w:name="_Ref118402663"/>
                              <w:r>
                                <w:t xml:space="preserve">Figure </w:t>
                              </w:r>
                              <w:r>
                                <w:fldChar w:fldCharType="begin"/>
                              </w:r>
                              <w:r>
                                <w:instrText xml:space="preserve"> SEQ Figure \* ARABIC </w:instrText>
                              </w:r>
                              <w:r>
                                <w:fldChar w:fldCharType="separate"/>
                              </w:r>
                              <w:r w:rsidR="00C9794F">
                                <w:rPr>
                                  <w:noProof/>
                                </w:rPr>
                                <w:t>10</w:t>
                              </w:r>
                              <w:r>
                                <w:fldChar w:fldCharType="end"/>
                              </w:r>
                              <w:bookmarkEnd w:id="24"/>
                              <w:r>
                                <w:t xml:space="preserve"> Actual carbonation coefficients and comparison with existing data. (a) Effect of calcined clay proportion, (b) effect of OPC content. 50% GGBS-0.45 denotes normal concrete with water/binder ratio of 0.45, in which 50% OPC is replaced by GGBS. 20% FA-0.31-LWA denotes lightweight aggregate concrete with water/binder ratio of 0.31, in which 20% OPC is replaced by FA. Reference mixes with similar compressive strengths of ULLC-LC</w:t>
                              </w:r>
                              <w:r>
                                <w:rPr>
                                  <w:vertAlign w:val="superscript"/>
                                </w:rPr>
                                <w:t>3</w:t>
                              </w:r>
                              <w:r>
                                <w:t xml:space="preserve"> were selected.</w:t>
                              </w:r>
                            </w:p>
                          </w:txbxContent>
                        </wps:txbx>
                        <wps:bodyPr rot="0" vert="horz" wrap="square" lIns="91440" tIns="45720" rIns="91440" bIns="45720" anchor="t" anchorCtr="0" upright="1">
                          <a:noAutofit/>
                        </wps:bodyPr>
                      </wps:wsp>
                      <pic:pic xmlns:pic="http://schemas.openxmlformats.org/drawingml/2006/picture">
                        <pic:nvPicPr>
                          <pic:cNvPr id="11" name="Picture 11"/>
                          <pic:cNvPicPr>
                            <a:picLocks noChangeAspect="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2068"/>
                            <a:ext cx="5267325" cy="3005763"/>
                          </a:xfrm>
                          <a:prstGeom prst="rect">
                            <a:avLst/>
                          </a:prstGeom>
                          <a:noFill/>
                          <a:ln>
                            <a:noFill/>
                          </a:ln>
                        </pic:spPr>
                      </pic:pic>
                    </wpg:wgp>
                  </a:graphicData>
                </a:graphic>
              </wp:anchor>
            </w:drawing>
          </mc:Choice>
          <mc:Fallback>
            <w:pict>
              <v:group w14:anchorId="16B28490" id="Group 12" o:spid="_x0000_s1067" style="position:absolute;margin-left:-1.7pt;margin-top:18.75pt;width:420.55pt;height:325.35pt;z-index:251650048;mso-position-horizontal-relative:text;mso-position-vertical-relative:text" coordorigin=",20" coordsize="53412,41343"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kAOQA5ADkAYwBjAAAAAAAAADkAOQA5ADkAUgBjAGMAYwBjAHMAjACMAIwAAAAAAAAA&#10;KQA5ADkAOQA5AGMAYwBjAGMAcwCMAIwAjAC1ALUAKQA5ADkAOQA5AGMAYwBjAIwAjACMALUAtQDW&#10;ANYAYwBjAGMAjACMAIwAjACMALUAtQC1AM4A1gDWANYA/wD/AP8AcwCMAIwAtQC1ALUAtQDOANYA&#10;1gDWAP8A/wCMALUAzgDOAM4A1gDWANYA/wD/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IQA5AGMAUgA5AGMAjACMALUAAAA5AGMAAAA5AGMAjABjADkAYwCMALUAewCMALUA1gAAADkAYwAA&#10;AAAAOQBjAIwAOQBjAIwAtQBjAIwAtQDWANYA/wAAAAAAOQBjAIwAOQBjAIwAYwC1ANYAtQDWANYA&#10;/wAAADkAYwA5AGMAjAC1ANYAjAC1ANYAlAC1ANYA/wC1ANYA/wAhADkAYwBjAIwAtQDWAJQAtQDW&#10;AP8A1gD/ADkAYwBjAHsAlACMALUA1gC1ANY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">
                <v:shape id="Text Box 643" o:spid="_x0000_s1068" type="#_x0000_t202" style="position:absolute;left:950;top:28748;width:52462;height:1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" filled="f" stroked="f">
                  <v:textbox>
                    <w:txbxContent>
                      <w:p w14:paraId="2614790D" w14:textId="293BB093" w:rsidR="00943078" w:rsidRDefault="008741C9">
                        <w:pPr>
                          <w:pStyle w:val="2CapFT"/>
                          <w:spacing w:before="120" w:after="240"/>
                        </w:pPr>
                        <w:bookmarkStart w:id="34" w:name="_Ref118402663"/>
                        <w:r>
                          <w:t xml:space="preserve">Figure </w:t>
                        </w:r>
                        <w:r>
                          <w:fldChar w:fldCharType="begin"/>
                        </w:r>
                        <w:r>
                          <w:instrText xml:space="preserve"> SEQ Figure \* ARABIC </w:instrText>
                        </w:r>
                        <w:r>
                          <w:fldChar w:fldCharType="separate"/>
                        </w:r>
                        <w:r w:rsidR="00C9794F">
                          <w:rPr>
                            <w:noProof/>
                          </w:rPr>
                          <w:t>10</w:t>
                        </w:r>
                        <w:r>
                          <w:fldChar w:fldCharType="end"/>
                        </w:r>
                        <w:bookmarkEnd w:id="34"/>
                        <w:r>
                          <w:t xml:space="preserve"> Actual carbonation coefficients and comparison with existing data. (a) Effect of calcined clay proportion, (b) effect of OPC content. 50% GGBS-0.45 denotes normal concrete with water/binder ratio of 0.45, in which 50% OPC is replaced by GGBS. 20% FA-0.31-LWA denotes lightweight aggregate concrete with water/binder ratio of 0.31, in which 20% OPC is replaced by FA. Reference mixes with similar compressive strengths of ULLC-LC</w:t>
                        </w:r>
                        <w:r>
                          <w:rPr>
                            <w:vertAlign w:val="superscript"/>
                          </w:rPr>
                          <w:t>3</w:t>
                        </w:r>
                        <w:r>
                          <w:t xml:space="preserve"> were selected.</w:t>
                        </w:r>
                      </w:p>
                    </w:txbxContent>
                  </v:textbox>
                </v:shape>
                <v:shape id="Picture 11" o:spid="_x0000_s1069" type="#_x0000_t75" style="position:absolute;top:20;width:52673;height:30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">
                  <v:imagedata r:id="rId45" o:title=""/>
                </v:shape>
                <w10:wrap type="topAndBottom"/>
              </v:group>
            </w:pict>
          </mc:Fallback>
        </mc:AlternateContent>
      </w:r>
    </w:p>
    <w:p w14:paraId="7A74BB31" w14:textId="77777777" w:rsidR="00943078" w:rsidRPr="00A77203" w:rsidRDefault="00943078">
      <w:pPr>
        <w:pStyle w:val="6Figureandtable"/>
        <w:spacing w:before="120" w:after="240"/>
        <w:jc w:val="left"/>
        <w:rPr>
          <w:rFonts w:eastAsiaTheme="minorEastAsia"/>
        </w:rPr>
      </w:pPr>
    </w:p>
    <w:p w14:paraId="6B3E2DFA" w14:textId="77777777" w:rsidR="00943078" w:rsidRPr="00A77203" w:rsidRDefault="00943078">
      <w:pPr>
        <w:pStyle w:val="6Figureandtable"/>
        <w:spacing w:before="120" w:after="240"/>
        <w:jc w:val="left"/>
        <w:rPr>
          <w:rFonts w:eastAsiaTheme="minorEastAsia"/>
        </w:rPr>
      </w:pPr>
    </w:p>
    <w:p w14:paraId="4B76AE4E" w14:textId="77777777" w:rsidR="00943078" w:rsidRPr="00A77203" w:rsidRDefault="00943078">
      <w:pPr>
        <w:pStyle w:val="6Figureandtable"/>
        <w:spacing w:before="120" w:after="240"/>
        <w:jc w:val="left"/>
        <w:rPr>
          <w:rFonts w:eastAsiaTheme="minorEastAsia"/>
        </w:rPr>
      </w:pPr>
    </w:p>
    <w:p w14:paraId="2309C220" w14:textId="77777777" w:rsidR="00943078" w:rsidRPr="00A77203" w:rsidRDefault="008741C9">
      <w:pPr>
        <w:pStyle w:val="6Figureandtable"/>
        <w:spacing w:before="120" w:after="240"/>
        <w:jc w:val="left"/>
        <w:rPr>
          <w:rFonts w:eastAsiaTheme="minorEastAsia"/>
        </w:rPr>
      </w:pPr>
      <w:r w:rsidRPr="00A77203">
        <w:rPr>
          <w:rFonts w:eastAsiaTheme="minorEastAsia"/>
          <w:noProof/>
        </w:rPr>
        <mc:AlternateContent>
          <mc:Choice Requires="wpg">
            <w:drawing>
              <wp:anchor distT="0" distB="0" distL="114300" distR="114300" simplePos="0" relativeHeight="251661312" behindDoc="0" locked="0" layoutInCell="1" allowOverlap="1" wp14:anchorId="2A7B1B61" wp14:editId="4FD62065">
                <wp:simplePos x="0" y="0"/>
                <wp:positionH relativeFrom="column">
                  <wp:posOffset>-544830</wp:posOffset>
                </wp:positionH>
                <wp:positionV relativeFrom="paragraph">
                  <wp:posOffset>372110</wp:posOffset>
                </wp:positionV>
                <wp:extent cx="6781800" cy="4760595"/>
                <wp:effectExtent l="0" t="0" r="635" b="1905"/>
                <wp:wrapTopAndBottom/>
                <wp:docPr id="79" name="Group 79"/>
                <wp:cNvGraphicFramePr/>
                <a:graphic xmlns:a="http://schemas.openxmlformats.org/drawingml/2006/main">
                  <a:graphicData uri="http://schemas.microsoft.com/office/word/2010/wordprocessingGroup">
                    <wpg:wgp>
                      <wpg:cNvGrpSpPr/>
                      <wpg:grpSpPr>
                        <a:xfrm>
                          <a:off x="0" y="0"/>
                          <a:ext cx="6781606" cy="4760595"/>
                          <a:chOff x="0" y="0"/>
                          <a:chExt cx="6781606" cy="4760595"/>
                        </a:xfrm>
                      </wpg:grpSpPr>
                      <pic:pic xmlns:pic="http://schemas.openxmlformats.org/drawingml/2006/picture">
                        <pic:nvPicPr>
                          <pic:cNvPr id="31" name="Picture 31"/>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691116" y="0"/>
                            <a:ext cx="5274310" cy="4760595"/>
                          </a:xfrm>
                          <a:prstGeom prst="rect">
                            <a:avLst/>
                          </a:prstGeom>
                        </pic:spPr>
                      </pic:pic>
                      <wps:wsp>
                        <wps:cNvPr id="73" name="Text Box 643"/>
                        <wps:cNvSpPr txBox="1">
                          <a:spLocks noChangeArrowheads="1"/>
                        </wps:cNvSpPr>
                        <wps:spPr bwMode="auto">
                          <a:xfrm>
                            <a:off x="0" y="2126511"/>
                            <a:ext cx="6739076" cy="243136"/>
                          </a:xfrm>
                          <a:prstGeom prst="rect">
                            <a:avLst/>
                          </a:prstGeom>
                          <a:solidFill>
                            <a:schemeClr val="bg1"/>
                          </a:solidFill>
                          <a:ln>
                            <a:noFill/>
                          </a:ln>
                        </wps:spPr>
                        <wps:txbx>
                          <w:txbxContent>
                            <w:p w14:paraId="7A5849BF" w14:textId="77777777" w:rsidR="00943078" w:rsidRDefault="008741C9">
                              <w:pPr>
                                <w:pStyle w:val="2CapFT"/>
                                <w:numPr>
                                  <w:ilvl w:val="0"/>
                                  <w:numId w:val="3"/>
                                </w:numPr>
                                <w:spacing w:beforeLines="0" w:before="0" w:afterLines="0" w:after="0"/>
                                <w:jc w:val="left"/>
                                <w:rPr>
                                  <w:sz w:val="20"/>
                                </w:rPr>
                              </w:pPr>
                              <w:r>
                                <w:rPr>
                                  <w:sz w:val="20"/>
                                </w:rPr>
                                <w:t>Comparison of cumulative pore volume and pore size distribution before and after carbonation of ULCC and 50-1:1</w:t>
                              </w:r>
                            </w:p>
                          </w:txbxContent>
                        </wps:txbx>
                        <wps:bodyPr rot="0" vert="horz" wrap="square" lIns="91440" tIns="45720" rIns="91440" bIns="45720" anchor="t" anchorCtr="0" upright="1">
                          <a:noAutofit/>
                        </wps:bodyPr>
                      </wps:wsp>
                      <wps:wsp>
                        <wps:cNvPr id="74" name="Text Box 643"/>
                        <wps:cNvSpPr txBox="1">
                          <a:spLocks noChangeArrowheads="1"/>
                        </wps:cNvSpPr>
                        <wps:spPr bwMode="auto">
                          <a:xfrm>
                            <a:off x="42530" y="4444409"/>
                            <a:ext cx="6739076" cy="243136"/>
                          </a:xfrm>
                          <a:prstGeom prst="rect">
                            <a:avLst/>
                          </a:prstGeom>
                          <a:solidFill>
                            <a:schemeClr val="bg1"/>
                          </a:solidFill>
                          <a:ln>
                            <a:noFill/>
                          </a:ln>
                        </wps:spPr>
                        <wps:txbx>
                          <w:txbxContent>
                            <w:p w14:paraId="39256C9C" w14:textId="77777777" w:rsidR="00943078" w:rsidRDefault="008741C9">
                              <w:pPr>
                                <w:pStyle w:val="2CapFT"/>
                                <w:numPr>
                                  <w:ilvl w:val="0"/>
                                  <w:numId w:val="3"/>
                                </w:numPr>
                                <w:spacing w:beforeLines="0" w:before="0" w:afterLines="0" w:after="0"/>
                                <w:jc w:val="left"/>
                                <w:rPr>
                                  <w:sz w:val="20"/>
                                </w:rPr>
                              </w:pPr>
                              <w:r>
                                <w:rPr>
                                  <w:sz w:val="20"/>
                                </w:rPr>
                                <w:t>Comparison of cumulative pore volume and pore size distribution before and after carbonation of ULCC and 50-2:1</w:t>
                              </w:r>
                            </w:p>
                          </w:txbxContent>
                        </wps:txbx>
                        <wps:bodyPr rot="0" vert="horz" wrap="square" lIns="91440" tIns="45720" rIns="91440" bIns="45720" anchor="t" anchorCtr="0" upright="1">
                          <a:noAutofit/>
                        </wps:bodyPr>
                      </wps:wsp>
                    </wpg:wgp>
                  </a:graphicData>
                </a:graphic>
              </wp:anchor>
            </w:drawing>
          </mc:Choice>
          <mc:Fallback>
            <w:pict>
              <v:group w14:anchorId="2A7B1B61" id="Group 79" o:spid="_x0000_s1070" style="position:absolute;margin-left:-42.9pt;margin-top:29.3pt;width:534pt;height:374.85pt;z-index:251661312;mso-position-horizontal-relative:text;mso-position-vertical-relative:text" coordsize="67816,476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">
                <v:shape id="Picture 31" o:spid="_x0000_s1071" type="#_x0000_t75" style="position:absolute;left:6911;width:52743;height:47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">
                  <v:imagedata r:id="rId47" o:title=""/>
                </v:shape>
                <v:shape id="Text Box 643" o:spid="_x0000_s1072" type="#_x0000_t202" style="position:absolute;top:21265;width:67390;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" fillcolor="white [3212]" stroked="f">
                  <v:textbox>
                    <w:txbxContent>
                      <w:p w14:paraId="7A5849BF" w14:textId="77777777" w:rsidR="00943078" w:rsidRDefault="008741C9">
                        <w:pPr>
                          <w:pStyle w:val="2CapFT"/>
                          <w:numPr>
                            <w:ilvl w:val="0"/>
                            <w:numId w:val="3"/>
                          </w:numPr>
                          <w:spacing w:beforeLines="0" w:before="0" w:afterLines="0" w:after="0"/>
                          <w:jc w:val="left"/>
                          <w:rPr>
                            <w:sz w:val="20"/>
                          </w:rPr>
                        </w:pPr>
                        <w:r>
                          <w:rPr>
                            <w:sz w:val="20"/>
                          </w:rPr>
                          <w:t>Comparison of cumulative pore volume and pore size distribution before and after carbonation of ULCC and 50-1:1</w:t>
                        </w:r>
                      </w:p>
                    </w:txbxContent>
                  </v:textbox>
                </v:shape>
                <v:shape id="Text Box 643" o:spid="_x0000_s1073" type="#_x0000_t202" style="position:absolute;left:425;top:44444;width:67391;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" fillcolor="white [3212]" stroked="f">
                  <v:textbox>
                    <w:txbxContent>
                      <w:p w14:paraId="39256C9C" w14:textId="77777777" w:rsidR="00943078" w:rsidRDefault="008741C9">
                        <w:pPr>
                          <w:pStyle w:val="2CapFT"/>
                          <w:numPr>
                            <w:ilvl w:val="0"/>
                            <w:numId w:val="3"/>
                          </w:numPr>
                          <w:spacing w:beforeLines="0" w:before="0" w:afterLines="0" w:after="0"/>
                          <w:jc w:val="left"/>
                          <w:rPr>
                            <w:sz w:val="20"/>
                          </w:rPr>
                        </w:pPr>
                        <w:r>
                          <w:rPr>
                            <w:sz w:val="20"/>
                          </w:rPr>
                          <w:t>Comparison of cumulative pore volume and pore size distribution before and after carbonation of ULCC and 50-2:1</w:t>
                        </w:r>
                      </w:p>
                    </w:txbxContent>
                  </v:textbox>
                </v:shape>
                <w10:wrap type="topAndBottom"/>
              </v:group>
            </w:pict>
          </mc:Fallback>
        </mc:AlternateContent>
      </w:r>
    </w:p>
    <w:p w14:paraId="6BC48126" w14:textId="77777777" w:rsidR="00943078" w:rsidRPr="00A77203" w:rsidRDefault="00943078">
      <w:pPr>
        <w:pStyle w:val="6Figureandtable"/>
        <w:spacing w:before="120" w:after="240"/>
        <w:jc w:val="left"/>
        <w:rPr>
          <w:rFonts w:eastAsiaTheme="minorEastAsia"/>
        </w:rPr>
      </w:pPr>
    </w:p>
    <w:p w14:paraId="6C9B7EE5" w14:textId="77777777" w:rsidR="00943078" w:rsidRPr="00A77203" w:rsidRDefault="008741C9">
      <w:pPr>
        <w:pStyle w:val="6Figureandtable"/>
        <w:spacing w:before="120" w:after="240"/>
        <w:jc w:val="left"/>
        <w:rPr>
          <w:rFonts w:eastAsiaTheme="minorEastAsia"/>
        </w:rPr>
      </w:pPr>
      <w:r w:rsidRPr="00A77203">
        <w:rPr>
          <w:rFonts w:eastAsiaTheme="minorEastAsia"/>
          <w:noProof/>
        </w:rPr>
        <w:lastRenderedPageBreak/>
        <mc:AlternateContent>
          <mc:Choice Requires="wpg">
            <w:drawing>
              <wp:anchor distT="0" distB="0" distL="114300" distR="114300" simplePos="0" relativeHeight="251660288" behindDoc="0" locked="0" layoutInCell="1" allowOverlap="1" wp14:anchorId="64A59975" wp14:editId="3FFD0461">
                <wp:simplePos x="0" y="0"/>
                <wp:positionH relativeFrom="column">
                  <wp:posOffset>-384810</wp:posOffset>
                </wp:positionH>
                <wp:positionV relativeFrom="paragraph">
                  <wp:posOffset>0</wp:posOffset>
                </wp:positionV>
                <wp:extent cx="6802755" cy="7743825"/>
                <wp:effectExtent l="0" t="0" r="0" b="9525"/>
                <wp:wrapTopAndBottom/>
                <wp:docPr id="78" name="Group 78"/>
                <wp:cNvGraphicFramePr/>
                <a:graphic xmlns:a="http://schemas.openxmlformats.org/drawingml/2006/main">
                  <a:graphicData uri="http://schemas.microsoft.com/office/word/2010/wordprocessingGroup">
                    <wpg:wgp>
                      <wpg:cNvGrpSpPr/>
                      <wpg:grpSpPr>
                        <a:xfrm>
                          <a:off x="0" y="0"/>
                          <a:ext cx="6802871" cy="7743825"/>
                          <a:chOff x="0" y="0"/>
                          <a:chExt cx="6802871" cy="7743825"/>
                        </a:xfrm>
                      </wpg:grpSpPr>
                      <wpg:grpSp>
                        <wpg:cNvPr id="34" name="Group 34"/>
                        <wpg:cNvGrpSpPr/>
                        <wpg:grpSpPr>
                          <a:xfrm>
                            <a:off x="489097" y="0"/>
                            <a:ext cx="5275580" cy="7743825"/>
                            <a:chOff x="0" y="0"/>
                            <a:chExt cx="5275631" cy="7743825"/>
                          </a:xfrm>
                        </wpg:grpSpPr>
                        <wps:wsp>
                          <wps:cNvPr id="33" name="Text Box 643"/>
                          <wps:cNvSpPr txBox="1">
                            <a:spLocks noChangeArrowheads="1"/>
                          </wps:cNvSpPr>
                          <wps:spPr bwMode="auto">
                            <a:xfrm>
                              <a:off x="29261" y="7124531"/>
                              <a:ext cx="5246370" cy="619294"/>
                            </a:xfrm>
                            <a:prstGeom prst="rect">
                              <a:avLst/>
                            </a:prstGeom>
                            <a:noFill/>
                            <a:ln>
                              <a:noFill/>
                            </a:ln>
                          </wps:spPr>
                          <wps:txbx>
                            <w:txbxContent>
                              <w:p w14:paraId="2E821AEB" w14:textId="4FC1E9BC" w:rsidR="00943078" w:rsidRDefault="008741C9">
                                <w:pPr>
                                  <w:pStyle w:val="2CapFT"/>
                                  <w:spacing w:before="120" w:after="240"/>
                                </w:pPr>
                                <w:bookmarkStart w:id="25" w:name="_Ref118630052"/>
                                <w:r>
                                  <w:t xml:space="preserve">Figure </w:t>
                                </w:r>
                                <w:r>
                                  <w:fldChar w:fldCharType="begin"/>
                                </w:r>
                                <w:r>
                                  <w:instrText xml:space="preserve"> SEQ Figure \* ARABIC </w:instrText>
                                </w:r>
                                <w:r>
                                  <w:fldChar w:fldCharType="separate"/>
                                </w:r>
                                <w:r w:rsidR="00C9794F">
                                  <w:rPr>
                                    <w:noProof/>
                                  </w:rPr>
                                  <w:t>11</w:t>
                                </w:r>
                                <w:r>
                                  <w:fldChar w:fldCharType="end"/>
                                </w:r>
                                <w:bookmarkEnd w:id="25"/>
                                <w:r>
                                  <w:t xml:space="preserve"> Comparisons of MIP test results on samples with and without carbonation on Day 112.</w:t>
                                </w:r>
                              </w:p>
                            </w:txbxContent>
                          </wps:txbx>
                          <wps:bodyPr rot="0" vert="horz" wrap="square" lIns="91440" tIns="45720" rIns="91440" bIns="45720" anchor="t" anchorCtr="0" upright="1">
                            <a:noAutofit/>
                          </wps:bodyPr>
                        </wps:wsp>
                        <pic:pic xmlns:pic="http://schemas.openxmlformats.org/drawingml/2006/picture">
                          <pic:nvPicPr>
                            <pic:cNvPr id="32" name="Picture 32"/>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5274310" cy="7160260"/>
                            </a:xfrm>
                            <a:prstGeom prst="rect">
                              <a:avLst/>
                            </a:prstGeom>
                          </pic:spPr>
                        </pic:pic>
                      </wpg:grpSp>
                      <wps:wsp>
                        <wps:cNvPr id="75" name="Text Box 643"/>
                        <wps:cNvSpPr txBox="1">
                          <a:spLocks noChangeArrowheads="1"/>
                        </wps:cNvSpPr>
                        <wps:spPr bwMode="auto">
                          <a:xfrm>
                            <a:off x="0" y="2105247"/>
                            <a:ext cx="6739076" cy="243136"/>
                          </a:xfrm>
                          <a:prstGeom prst="rect">
                            <a:avLst/>
                          </a:prstGeom>
                          <a:solidFill>
                            <a:schemeClr val="bg1"/>
                          </a:solidFill>
                          <a:ln>
                            <a:noFill/>
                          </a:ln>
                        </wps:spPr>
                        <wps:txbx>
                          <w:txbxContent>
                            <w:p w14:paraId="3773159A" w14:textId="77777777" w:rsidR="00943078" w:rsidRDefault="008741C9">
                              <w:pPr>
                                <w:pStyle w:val="2CapFT"/>
                                <w:numPr>
                                  <w:ilvl w:val="0"/>
                                  <w:numId w:val="3"/>
                                </w:numPr>
                                <w:spacing w:beforeLines="0" w:before="0" w:afterLines="0" w:after="0"/>
                                <w:jc w:val="left"/>
                                <w:rPr>
                                  <w:sz w:val="20"/>
                                </w:rPr>
                              </w:pPr>
                              <w:r>
                                <w:rPr>
                                  <w:sz w:val="20"/>
                                </w:rPr>
                                <w:t>Comparison of cumulative pore volume and pore size distribution before and after carbonation of ULCC and 50-3:1</w:t>
                              </w:r>
                            </w:p>
                          </w:txbxContent>
                        </wps:txbx>
                        <wps:bodyPr rot="0" vert="horz" wrap="square" lIns="91440" tIns="45720" rIns="91440" bIns="45720" anchor="t" anchorCtr="0" upright="1">
                          <a:noAutofit/>
                        </wps:bodyPr>
                      </wps:wsp>
                      <wps:wsp>
                        <wps:cNvPr id="76" name="Text Box 643"/>
                        <wps:cNvSpPr txBox="1">
                          <a:spLocks noChangeArrowheads="1"/>
                        </wps:cNvSpPr>
                        <wps:spPr bwMode="auto">
                          <a:xfrm>
                            <a:off x="63795" y="4518837"/>
                            <a:ext cx="6739076" cy="243136"/>
                          </a:xfrm>
                          <a:prstGeom prst="rect">
                            <a:avLst/>
                          </a:prstGeom>
                          <a:solidFill>
                            <a:schemeClr val="bg1"/>
                          </a:solidFill>
                          <a:ln>
                            <a:noFill/>
                          </a:ln>
                        </wps:spPr>
                        <wps:txbx>
                          <w:txbxContent>
                            <w:p w14:paraId="19094B5D" w14:textId="77777777" w:rsidR="00943078" w:rsidRDefault="008741C9">
                              <w:pPr>
                                <w:pStyle w:val="2CapFT"/>
                                <w:numPr>
                                  <w:ilvl w:val="0"/>
                                  <w:numId w:val="3"/>
                                </w:numPr>
                                <w:spacing w:beforeLines="0" w:before="0" w:afterLines="0" w:after="0"/>
                                <w:jc w:val="left"/>
                                <w:rPr>
                                  <w:sz w:val="20"/>
                                </w:rPr>
                              </w:pPr>
                              <w:r>
                                <w:rPr>
                                  <w:sz w:val="20"/>
                                </w:rPr>
                                <w:t>Comparison of cumulative pore volume and pore size distribution before and after carbonation of ULCC and 45-2:1</w:t>
                              </w:r>
                            </w:p>
                          </w:txbxContent>
                        </wps:txbx>
                        <wps:bodyPr rot="0" vert="horz" wrap="square" lIns="91440" tIns="45720" rIns="91440" bIns="45720" anchor="t" anchorCtr="0" upright="1">
                          <a:noAutofit/>
                        </wps:bodyPr>
                      </wps:wsp>
                      <wps:wsp>
                        <wps:cNvPr id="77" name="Text Box 643"/>
                        <wps:cNvSpPr txBox="1">
                          <a:spLocks noChangeArrowheads="1"/>
                        </wps:cNvSpPr>
                        <wps:spPr bwMode="auto">
                          <a:xfrm>
                            <a:off x="0" y="6964326"/>
                            <a:ext cx="6739076" cy="243136"/>
                          </a:xfrm>
                          <a:prstGeom prst="rect">
                            <a:avLst/>
                          </a:prstGeom>
                          <a:solidFill>
                            <a:schemeClr val="bg1"/>
                          </a:solidFill>
                          <a:ln>
                            <a:noFill/>
                          </a:ln>
                        </wps:spPr>
                        <wps:txbx>
                          <w:txbxContent>
                            <w:p w14:paraId="355C89CF" w14:textId="77777777" w:rsidR="00943078" w:rsidRDefault="008741C9">
                              <w:pPr>
                                <w:pStyle w:val="2CapFT"/>
                                <w:numPr>
                                  <w:ilvl w:val="0"/>
                                  <w:numId w:val="3"/>
                                </w:numPr>
                                <w:spacing w:beforeLines="0" w:before="0" w:afterLines="0" w:after="0"/>
                                <w:jc w:val="left"/>
                                <w:rPr>
                                  <w:sz w:val="20"/>
                                </w:rPr>
                              </w:pPr>
                              <w:r>
                                <w:rPr>
                                  <w:sz w:val="20"/>
                                </w:rPr>
                                <w:t>Comparison of cumulative pore volume and pore size distribution before and after carbonation of ULCC and 65-2:1</w:t>
                              </w:r>
                            </w:p>
                          </w:txbxContent>
                        </wps:txbx>
                        <wps:bodyPr rot="0" vert="horz" wrap="square" lIns="91440" tIns="45720" rIns="91440" bIns="45720" anchor="t" anchorCtr="0" upright="1">
                          <a:noAutofit/>
                        </wps:bodyPr>
                      </wps:wsp>
                    </wpg:wgp>
                  </a:graphicData>
                </a:graphic>
              </wp:anchor>
            </w:drawing>
          </mc:Choice>
          <mc:Fallback>
            <w:pict>
              <v:group w14:anchorId="64A59975" id="Group 78" o:spid="_x0000_s1074" style="position:absolute;margin-left:-30.3pt;margin-top:0;width:535.65pt;height:609.75pt;z-index:251660288;mso-position-horizontal-relative:text;mso-position-vertical-relative:text" coordsize="68028,774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">
                <v:group id="Group 34" o:spid="_x0000_s1075" style="position:absolute;left:4890;width:52756;height:77438" coordsize="52756,77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shape id="Text Box 643" o:spid="_x0000_s1076" type="#_x0000_t202" style="position:absolute;left:292;top:71245;width:52464;height:6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" filled="f" stroked="f">
                    <v:textbox>
                      <w:txbxContent>
                        <w:p w14:paraId="2E821AEB" w14:textId="4FC1E9BC" w:rsidR="00943078" w:rsidRDefault="008741C9">
                          <w:pPr>
                            <w:pStyle w:val="2CapFT"/>
                            <w:spacing w:before="120" w:after="240"/>
                          </w:pPr>
                          <w:bookmarkStart w:id="36" w:name="_Ref118630052"/>
                          <w:r>
                            <w:t xml:space="preserve">Figure </w:t>
                          </w:r>
                          <w:r>
                            <w:fldChar w:fldCharType="begin"/>
                          </w:r>
                          <w:r>
                            <w:instrText xml:space="preserve"> SEQ Figure \* ARABIC </w:instrText>
                          </w:r>
                          <w:r>
                            <w:fldChar w:fldCharType="separate"/>
                          </w:r>
                          <w:r w:rsidR="00C9794F">
                            <w:rPr>
                              <w:noProof/>
                            </w:rPr>
                            <w:t>11</w:t>
                          </w:r>
                          <w:r>
                            <w:fldChar w:fldCharType="end"/>
                          </w:r>
                          <w:bookmarkEnd w:id="36"/>
                          <w:r>
                            <w:t xml:space="preserve"> Comparisons of MIP test results on samples with and without carbonation on Day 112.</w:t>
                          </w:r>
                        </w:p>
                      </w:txbxContent>
                    </v:textbox>
                  </v:shape>
                  <v:shape id="Picture 32" o:spid="_x0000_s1077" type="#_x0000_t75" style="position:absolute;width:52743;height:71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">
                    <v:imagedata r:id="rId49" o:title=""/>
                  </v:shape>
                </v:group>
                <v:shape id="Text Box 643" o:spid="_x0000_s1078" type="#_x0000_t202" style="position:absolute;top:21052;width:67390;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" fillcolor="white [3212]" stroked="f">
                  <v:textbox>
                    <w:txbxContent>
                      <w:p w14:paraId="3773159A" w14:textId="77777777" w:rsidR="00943078" w:rsidRDefault="008741C9">
                        <w:pPr>
                          <w:pStyle w:val="2CapFT"/>
                          <w:numPr>
                            <w:ilvl w:val="0"/>
                            <w:numId w:val="3"/>
                          </w:numPr>
                          <w:spacing w:beforeLines="0" w:before="0" w:afterLines="0" w:after="0"/>
                          <w:jc w:val="left"/>
                          <w:rPr>
                            <w:sz w:val="20"/>
                          </w:rPr>
                        </w:pPr>
                        <w:r>
                          <w:rPr>
                            <w:sz w:val="20"/>
                          </w:rPr>
                          <w:t>Comparison of cumulative pore volume and pore size distribution before and after carbonation of ULCC and 50-3:1</w:t>
                        </w:r>
                      </w:p>
                    </w:txbxContent>
                  </v:textbox>
                </v:shape>
                <v:shape id="Text Box 643" o:spid="_x0000_s1079" type="#_x0000_t202" style="position:absolute;left:637;top:45188;width:67391;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" fillcolor="white [3212]" stroked="f">
                  <v:textbox>
                    <w:txbxContent>
                      <w:p w14:paraId="19094B5D" w14:textId="77777777" w:rsidR="00943078" w:rsidRDefault="008741C9">
                        <w:pPr>
                          <w:pStyle w:val="2CapFT"/>
                          <w:numPr>
                            <w:ilvl w:val="0"/>
                            <w:numId w:val="3"/>
                          </w:numPr>
                          <w:spacing w:beforeLines="0" w:before="0" w:afterLines="0" w:after="0"/>
                          <w:jc w:val="left"/>
                          <w:rPr>
                            <w:sz w:val="20"/>
                          </w:rPr>
                        </w:pPr>
                        <w:r>
                          <w:rPr>
                            <w:sz w:val="20"/>
                          </w:rPr>
                          <w:t>Comparison of cumulative pore volume and pore size distribution before and after carbonation of ULCC and 45-2:1</w:t>
                        </w:r>
                      </w:p>
                    </w:txbxContent>
                  </v:textbox>
                </v:shape>
                <v:shape id="Text Box 643" o:spid="_x0000_s1080" type="#_x0000_t202" style="position:absolute;top:69643;width:67390;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" fillcolor="white [3212]" stroked="f">
                  <v:textbox>
                    <w:txbxContent>
                      <w:p w14:paraId="355C89CF" w14:textId="77777777" w:rsidR="00943078" w:rsidRDefault="008741C9">
                        <w:pPr>
                          <w:pStyle w:val="2CapFT"/>
                          <w:numPr>
                            <w:ilvl w:val="0"/>
                            <w:numId w:val="3"/>
                          </w:numPr>
                          <w:spacing w:beforeLines="0" w:before="0" w:afterLines="0" w:after="0"/>
                          <w:jc w:val="left"/>
                          <w:rPr>
                            <w:sz w:val="20"/>
                          </w:rPr>
                        </w:pPr>
                        <w:r>
                          <w:rPr>
                            <w:sz w:val="20"/>
                          </w:rPr>
                          <w:t>Comparison of cumulative pore volume and pore size distribution before and after carbonation of ULCC and 65-2:1</w:t>
                        </w:r>
                      </w:p>
                    </w:txbxContent>
                  </v:textbox>
                </v:shape>
                <w10:wrap type="topAndBottom"/>
              </v:group>
            </w:pict>
          </mc:Fallback>
        </mc:AlternateContent>
      </w:r>
    </w:p>
    <w:p w14:paraId="3A1F8A57" w14:textId="77777777" w:rsidR="00943078" w:rsidRPr="00A77203" w:rsidRDefault="008741C9">
      <w:pPr>
        <w:pStyle w:val="6Figureandtable"/>
        <w:spacing w:before="120" w:after="240"/>
        <w:jc w:val="left"/>
        <w:rPr>
          <w:rFonts w:eastAsiaTheme="minorEastAsia"/>
        </w:rPr>
      </w:pPr>
      <w:r w:rsidRPr="00A77203">
        <w:rPr>
          <w:rFonts w:eastAsiaTheme="minorEastAsia"/>
          <w:noProof/>
        </w:rPr>
        <w:lastRenderedPageBreak/>
        <mc:AlternateContent>
          <mc:Choice Requires="wpg">
            <w:drawing>
              <wp:inline distT="0" distB="0" distL="0" distR="0" wp14:anchorId="689DE623" wp14:editId="0C92B1F2">
                <wp:extent cx="5274310" cy="2457450"/>
                <wp:effectExtent l="0" t="0" r="2540" b="0"/>
                <wp:docPr id="37" name="Group 37"/>
                <wp:cNvGraphicFramePr/>
                <a:graphic xmlns:a="http://schemas.openxmlformats.org/drawingml/2006/main">
                  <a:graphicData uri="http://schemas.microsoft.com/office/word/2010/wordprocessingGroup">
                    <wpg:wgp>
                      <wpg:cNvGrpSpPr/>
                      <wpg:grpSpPr>
                        <a:xfrm>
                          <a:off x="0" y="0"/>
                          <a:ext cx="5274310" cy="2457906"/>
                          <a:chOff x="0" y="0"/>
                          <a:chExt cx="5274310" cy="2457906"/>
                        </a:xfrm>
                      </wpg:grpSpPr>
                      <wps:wsp>
                        <wps:cNvPr id="36" name="Text Box 643"/>
                        <wps:cNvSpPr txBox="1">
                          <a:spLocks noChangeArrowheads="1"/>
                        </wps:cNvSpPr>
                        <wps:spPr bwMode="auto">
                          <a:xfrm>
                            <a:off x="0" y="1960137"/>
                            <a:ext cx="5246319" cy="497769"/>
                          </a:xfrm>
                          <a:prstGeom prst="rect">
                            <a:avLst/>
                          </a:prstGeom>
                          <a:noFill/>
                          <a:ln>
                            <a:noFill/>
                          </a:ln>
                        </wps:spPr>
                        <wps:txbx>
                          <w:txbxContent>
                            <w:p w14:paraId="71F1CA3E" w14:textId="64AEAA8C" w:rsidR="00943078" w:rsidRDefault="008741C9">
                              <w:pPr>
                                <w:pStyle w:val="2CapFT"/>
                                <w:spacing w:before="120" w:after="240"/>
                              </w:pPr>
                              <w:bookmarkStart w:id="26" w:name="_Ref118631826"/>
                              <w:r>
                                <w:t xml:space="preserve">Figure </w:t>
                              </w:r>
                              <w:r>
                                <w:fldChar w:fldCharType="begin"/>
                              </w:r>
                              <w:r>
                                <w:instrText xml:space="preserve"> SEQ Figure \* ARABIC </w:instrText>
                              </w:r>
                              <w:r>
                                <w:fldChar w:fldCharType="separate"/>
                              </w:r>
                              <w:r w:rsidR="00C9794F">
                                <w:rPr>
                                  <w:noProof/>
                                </w:rPr>
                                <w:t>12</w:t>
                              </w:r>
                              <w:r>
                                <w:fldChar w:fldCharType="end"/>
                              </w:r>
                              <w:bookmarkEnd w:id="26"/>
                              <w:r>
                                <w:t xml:space="preserve"> Pore volume fraction of different pores on Day 112 with and without carbonation</w:t>
                              </w:r>
                            </w:p>
                          </w:txbxContent>
                        </wps:txbx>
                        <wps:bodyPr rot="0" vert="horz" wrap="square" lIns="91440" tIns="45720" rIns="91440" bIns="45720" anchor="t" anchorCtr="0" upright="1">
                          <a:noAutofit/>
                        </wps:bodyPr>
                      </wps:wsp>
                      <pic:pic xmlns:pic="http://schemas.openxmlformats.org/drawingml/2006/picture">
                        <pic:nvPicPr>
                          <pic:cNvPr id="35" name="Picture 35"/>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274310" cy="1958340"/>
                          </a:xfrm>
                          <a:prstGeom prst="rect">
                            <a:avLst/>
                          </a:prstGeom>
                        </pic:spPr>
                      </pic:pic>
                    </wpg:wgp>
                  </a:graphicData>
                </a:graphic>
              </wp:inline>
            </w:drawing>
          </mc:Choice>
          <mc:Fallback>
            <w:pict>
              <v:group w14:anchorId="689DE623" id="Group 37" o:spid="_x0000_s1081" style="width:415.3pt;height:193.5pt;mso-position-horizontal-relative:char;mso-position-vertical-relative:line" coordsize="52743,245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">
                <v:shape id="Text Box 643" o:spid="_x0000_s1082" type="#_x0000_t202" style="position:absolute;top:19601;width:52463;height:4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" filled="f" stroked="f">
                  <v:textbox>
                    <w:txbxContent>
                      <w:p w14:paraId="71F1CA3E" w14:textId="64AEAA8C" w:rsidR="00943078" w:rsidRDefault="008741C9">
                        <w:pPr>
                          <w:pStyle w:val="2CapFT"/>
                          <w:spacing w:before="120" w:after="240"/>
                        </w:pPr>
                        <w:bookmarkStart w:id="38" w:name="_Ref118631826"/>
                        <w:r>
                          <w:t xml:space="preserve">Figure </w:t>
                        </w:r>
                        <w:r>
                          <w:fldChar w:fldCharType="begin"/>
                        </w:r>
                        <w:r>
                          <w:instrText xml:space="preserve"> SEQ Figure \* ARABIC </w:instrText>
                        </w:r>
                        <w:r>
                          <w:fldChar w:fldCharType="separate"/>
                        </w:r>
                        <w:r w:rsidR="00C9794F">
                          <w:rPr>
                            <w:noProof/>
                          </w:rPr>
                          <w:t>12</w:t>
                        </w:r>
                        <w:r>
                          <w:fldChar w:fldCharType="end"/>
                        </w:r>
                        <w:bookmarkEnd w:id="38"/>
                        <w:r>
                          <w:t xml:space="preserve"> Pore volume fraction of different pores on Day 112 with and without carbonation</w:t>
                        </w:r>
                      </w:p>
                    </w:txbxContent>
                  </v:textbox>
                </v:shape>
                <v:shape id="Picture 35" o:spid="_x0000_s1083" type="#_x0000_t75" style="position:absolute;width:52743;height:19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">
                  <v:imagedata r:id="rId51" o:title=""/>
                </v:shape>
                <w10:anchorlock/>
              </v:group>
            </w:pict>
          </mc:Fallback>
        </mc:AlternateContent>
      </w:r>
    </w:p>
    <w:p w14:paraId="63E8B14B" w14:textId="77777777" w:rsidR="00943078" w:rsidRPr="00A77203" w:rsidRDefault="008741C9">
      <w:pPr>
        <w:pStyle w:val="6Figureandtable"/>
        <w:spacing w:before="120" w:after="240"/>
        <w:jc w:val="left"/>
        <w:rPr>
          <w:rFonts w:eastAsiaTheme="minorEastAsia"/>
        </w:rPr>
      </w:pPr>
      <w:r w:rsidRPr="00A77203">
        <w:rPr>
          <w:rFonts w:eastAsiaTheme="minorEastAsia"/>
          <w:noProof/>
        </w:rPr>
        <w:lastRenderedPageBreak/>
        <mc:AlternateContent>
          <mc:Choice Requires="wpg">
            <w:drawing>
              <wp:inline distT="0" distB="0" distL="0" distR="0" wp14:anchorId="72C15399" wp14:editId="7DB107BE">
                <wp:extent cx="5554980" cy="8009890"/>
                <wp:effectExtent l="0" t="0" r="0" b="0"/>
                <wp:docPr id="82" name="Group 82"/>
                <wp:cNvGraphicFramePr/>
                <a:graphic xmlns:a="http://schemas.openxmlformats.org/drawingml/2006/main">
                  <a:graphicData uri="http://schemas.microsoft.com/office/word/2010/wordprocessingGroup">
                    <wpg:wgp>
                      <wpg:cNvGrpSpPr/>
                      <wpg:grpSpPr>
                        <a:xfrm>
                          <a:off x="0" y="0"/>
                          <a:ext cx="5555077" cy="8009890"/>
                          <a:chOff x="0" y="0"/>
                          <a:chExt cx="5555077" cy="8009890"/>
                        </a:xfrm>
                      </wpg:grpSpPr>
                      <wpg:grpSp>
                        <wpg:cNvPr id="41" name="Group 41"/>
                        <wpg:cNvGrpSpPr/>
                        <wpg:grpSpPr>
                          <a:xfrm>
                            <a:off x="95002" y="0"/>
                            <a:ext cx="5460075" cy="8009890"/>
                            <a:chOff x="0" y="0"/>
                            <a:chExt cx="5460075" cy="8009895"/>
                          </a:xfrm>
                        </wpg:grpSpPr>
                        <wps:wsp>
                          <wps:cNvPr id="40" name="Text Box 643"/>
                          <wps:cNvSpPr txBox="1">
                            <a:spLocks noChangeArrowheads="1"/>
                          </wps:cNvSpPr>
                          <wps:spPr bwMode="auto">
                            <a:xfrm>
                              <a:off x="213756" y="7648473"/>
                              <a:ext cx="5246319" cy="361422"/>
                            </a:xfrm>
                            <a:prstGeom prst="rect">
                              <a:avLst/>
                            </a:prstGeom>
                            <a:noFill/>
                            <a:ln>
                              <a:noFill/>
                            </a:ln>
                          </wps:spPr>
                          <wps:txbx>
                            <w:txbxContent>
                              <w:p w14:paraId="6F2707C0" w14:textId="2B58C449" w:rsidR="00943078" w:rsidRDefault="008741C9">
                                <w:pPr>
                                  <w:pStyle w:val="2CapFT"/>
                                  <w:spacing w:before="120" w:after="240"/>
                                </w:pPr>
                                <w:bookmarkStart w:id="27" w:name="_Ref118637041"/>
                                <w:r>
                                  <w:t xml:space="preserve">Figure </w:t>
                                </w:r>
                                <w:r>
                                  <w:fldChar w:fldCharType="begin"/>
                                </w:r>
                                <w:r>
                                  <w:instrText xml:space="preserve"> SEQ Figure \* ARABIC </w:instrText>
                                </w:r>
                                <w:r>
                                  <w:fldChar w:fldCharType="separate"/>
                                </w:r>
                                <w:r w:rsidR="00C9794F">
                                  <w:rPr>
                                    <w:noProof/>
                                  </w:rPr>
                                  <w:t>13</w:t>
                                </w:r>
                                <w:r>
                                  <w:fldChar w:fldCharType="end"/>
                                </w:r>
                                <w:bookmarkEnd w:id="27"/>
                                <w:r>
                                  <w:t xml:space="preserve"> Comparisons of TGA test results with and without carbonation </w:t>
                                </w:r>
                              </w:p>
                            </w:txbxContent>
                          </wps:txbx>
                          <wps:bodyPr rot="0" vert="horz" wrap="square" lIns="91440" tIns="45720" rIns="91440" bIns="45720" anchor="t" anchorCtr="0" upright="1">
                            <a:noAutofit/>
                          </wps:bodyPr>
                        </wps:wsp>
                        <pic:pic xmlns:pic="http://schemas.openxmlformats.org/drawingml/2006/picture">
                          <pic:nvPicPr>
                            <pic:cNvPr id="39" name="Picture 39"/>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5274310" cy="7728585"/>
                            </a:xfrm>
                            <a:prstGeom prst="rect">
                              <a:avLst/>
                            </a:prstGeom>
                          </pic:spPr>
                        </pic:pic>
                      </wpg:grpSp>
                      <wps:wsp>
                        <wps:cNvPr id="80" name="Text Box 643"/>
                        <wps:cNvSpPr txBox="1">
                          <a:spLocks noChangeArrowheads="1"/>
                        </wps:cNvSpPr>
                        <wps:spPr bwMode="auto">
                          <a:xfrm>
                            <a:off x="0" y="3633849"/>
                            <a:ext cx="5245988" cy="255320"/>
                          </a:xfrm>
                          <a:prstGeom prst="rect">
                            <a:avLst/>
                          </a:prstGeom>
                          <a:solidFill>
                            <a:schemeClr val="bg1"/>
                          </a:solidFill>
                          <a:ln>
                            <a:noFill/>
                          </a:ln>
                        </wps:spPr>
                        <wps:txbx>
                          <w:txbxContent>
                            <w:p w14:paraId="49152FFA" w14:textId="77777777" w:rsidR="00943078" w:rsidRDefault="008741C9">
                              <w:pPr>
                                <w:pStyle w:val="2CapFT"/>
                                <w:numPr>
                                  <w:ilvl w:val="0"/>
                                  <w:numId w:val="4"/>
                                </w:numPr>
                                <w:spacing w:beforeLines="0" w:before="0" w:afterLines="0" w:after="0"/>
                              </w:pPr>
                              <w:r>
                                <w:t>Results of TGA without carbonation</w:t>
                              </w:r>
                            </w:p>
                          </w:txbxContent>
                        </wps:txbx>
                        <wps:bodyPr rot="0" vert="horz" wrap="square" lIns="91440" tIns="45720" rIns="91440" bIns="45720" anchor="t" anchorCtr="0" upright="1">
                          <a:noAutofit/>
                        </wps:bodyPr>
                      </wps:wsp>
                      <wps:wsp>
                        <wps:cNvPr id="81" name="Text Box 643"/>
                        <wps:cNvSpPr txBox="1">
                          <a:spLocks noChangeArrowheads="1"/>
                        </wps:cNvSpPr>
                        <wps:spPr bwMode="auto">
                          <a:xfrm>
                            <a:off x="95001" y="7537991"/>
                            <a:ext cx="5245988" cy="255320"/>
                          </a:xfrm>
                          <a:prstGeom prst="rect">
                            <a:avLst/>
                          </a:prstGeom>
                          <a:solidFill>
                            <a:schemeClr val="bg1"/>
                          </a:solidFill>
                          <a:ln>
                            <a:noFill/>
                          </a:ln>
                        </wps:spPr>
                        <wps:txbx>
                          <w:txbxContent>
                            <w:p w14:paraId="6A1ED752" w14:textId="77777777" w:rsidR="00943078" w:rsidRDefault="008741C9">
                              <w:pPr>
                                <w:pStyle w:val="2CapFT"/>
                                <w:numPr>
                                  <w:ilvl w:val="0"/>
                                  <w:numId w:val="4"/>
                                </w:numPr>
                                <w:spacing w:beforeLines="0" w:before="0" w:afterLines="0" w:after="0"/>
                              </w:pPr>
                              <w:r>
                                <w:t>Results of TGA with carbonation</w:t>
                              </w:r>
                            </w:p>
                          </w:txbxContent>
                        </wps:txbx>
                        <wps:bodyPr rot="0" vert="horz" wrap="square" lIns="91440" tIns="45720" rIns="91440" bIns="45720" anchor="t" anchorCtr="0" upright="1">
                          <a:noAutofit/>
                        </wps:bodyPr>
                      </wps:wsp>
                    </wpg:wgp>
                  </a:graphicData>
                </a:graphic>
              </wp:inline>
            </w:drawing>
          </mc:Choice>
          <mc:Fallback>
            <w:pict>
              <v:group w14:anchorId="72C15399" id="Group 82" o:spid="_x0000_s1084" style="width:437.4pt;height:630.7pt;mso-position-horizontal-relative:char;mso-position-vertical-relative:line" coordsize="55550,80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">
                <v:group id="Group 41" o:spid="_x0000_s1085" style="position:absolute;left:950;width:54600;height:80098" coordsize="54600,80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shape id="Text Box 643" o:spid="_x0000_s1086" type="#_x0000_t202" style="position:absolute;left:2137;top:76484;width:52463;height:3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" filled="f" stroked="f">
                    <v:textbox>
                      <w:txbxContent>
                        <w:p w14:paraId="6F2707C0" w14:textId="2B58C449" w:rsidR="00943078" w:rsidRDefault="008741C9">
                          <w:pPr>
                            <w:pStyle w:val="2CapFT"/>
                            <w:spacing w:before="120" w:after="240"/>
                          </w:pPr>
                          <w:bookmarkStart w:id="40" w:name="_Ref118637041"/>
                          <w:r>
                            <w:t xml:space="preserve">Figure </w:t>
                          </w:r>
                          <w:r>
                            <w:fldChar w:fldCharType="begin"/>
                          </w:r>
                          <w:r>
                            <w:instrText xml:space="preserve"> SEQ Figure \* ARABIC </w:instrText>
                          </w:r>
                          <w:r>
                            <w:fldChar w:fldCharType="separate"/>
                          </w:r>
                          <w:r w:rsidR="00C9794F">
                            <w:rPr>
                              <w:noProof/>
                            </w:rPr>
                            <w:t>13</w:t>
                          </w:r>
                          <w:r>
                            <w:fldChar w:fldCharType="end"/>
                          </w:r>
                          <w:bookmarkEnd w:id="40"/>
                          <w:r>
                            <w:t xml:space="preserve"> Comparisons of TGA test results with and without carbonation </w:t>
                          </w:r>
                        </w:p>
                      </w:txbxContent>
                    </v:textbox>
                  </v:shape>
                  <v:shape id="Picture 39" o:spid="_x0000_s1087" type="#_x0000_t75" style="position:absolute;width:52743;height:77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">
                    <v:imagedata r:id="rId53" o:title=""/>
                  </v:shape>
                </v:group>
                <v:shape id="Text Box 643" o:spid="_x0000_s1088" type="#_x0000_t202" style="position:absolute;top:36338;width:52459;height:2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" fillcolor="white [3212]" stroked="f">
                  <v:textbox>
                    <w:txbxContent>
                      <w:p w14:paraId="49152FFA" w14:textId="77777777" w:rsidR="00943078" w:rsidRDefault="008741C9">
                        <w:pPr>
                          <w:pStyle w:val="2CapFT"/>
                          <w:numPr>
                            <w:ilvl w:val="0"/>
                            <w:numId w:val="4"/>
                          </w:numPr>
                          <w:spacing w:beforeLines="0" w:before="0" w:afterLines="0" w:after="0"/>
                        </w:pPr>
                        <w:r>
                          <w:t>Results of TGA without carbonation</w:t>
                        </w:r>
                      </w:p>
                    </w:txbxContent>
                  </v:textbox>
                </v:shape>
                <v:shape id="Text Box 643" o:spid="_x0000_s1089" type="#_x0000_t202" style="position:absolute;left:950;top:75379;width:52459;height:2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" fillcolor="white [3212]" stroked="f">
                  <v:textbox>
                    <w:txbxContent>
                      <w:p w14:paraId="6A1ED752" w14:textId="77777777" w:rsidR="00943078" w:rsidRDefault="008741C9">
                        <w:pPr>
                          <w:pStyle w:val="2CapFT"/>
                          <w:numPr>
                            <w:ilvl w:val="0"/>
                            <w:numId w:val="4"/>
                          </w:numPr>
                          <w:spacing w:beforeLines="0" w:before="0" w:afterLines="0" w:after="0"/>
                        </w:pPr>
                        <w:r>
                          <w:t>Results of TGA with carbonation</w:t>
                        </w:r>
                      </w:p>
                    </w:txbxContent>
                  </v:textbox>
                </v:shape>
                <w10:anchorlock/>
              </v:group>
            </w:pict>
          </mc:Fallback>
        </mc:AlternateContent>
      </w:r>
    </w:p>
    <w:p w14:paraId="3C376691" w14:textId="77777777" w:rsidR="00943078" w:rsidRPr="00A77203" w:rsidRDefault="00943078">
      <w:pPr>
        <w:pStyle w:val="6Figureandtable"/>
        <w:spacing w:before="120" w:after="240"/>
        <w:jc w:val="left"/>
        <w:rPr>
          <w:rFonts w:eastAsiaTheme="minorEastAsia"/>
        </w:rPr>
      </w:pPr>
    </w:p>
    <w:p w14:paraId="3466933B" w14:textId="77777777" w:rsidR="00943078" w:rsidRPr="00A77203" w:rsidRDefault="00943078">
      <w:pPr>
        <w:pStyle w:val="6Figureandtable"/>
        <w:spacing w:before="120" w:after="240"/>
        <w:jc w:val="left"/>
        <w:rPr>
          <w:rFonts w:eastAsiaTheme="minorEastAsia"/>
        </w:rPr>
      </w:pPr>
    </w:p>
    <w:p w14:paraId="5E2B0E02" w14:textId="77777777" w:rsidR="00943078" w:rsidRDefault="008741C9">
      <w:pPr>
        <w:pStyle w:val="6Figureandtable"/>
        <w:spacing w:before="120" w:after="240"/>
        <w:jc w:val="left"/>
        <w:rPr>
          <w:rFonts w:eastAsiaTheme="minorEastAsia"/>
        </w:rPr>
      </w:pPr>
      <w:r w:rsidRPr="00A77203">
        <w:rPr>
          <w:rFonts w:eastAsiaTheme="minorEastAsia"/>
          <w:noProof/>
        </w:rPr>
        <w:lastRenderedPageBreak/>
        <mc:AlternateContent>
          <mc:Choice Requires="wpg">
            <w:drawing>
              <wp:anchor distT="0" distB="0" distL="114300" distR="114300" simplePos="0" relativeHeight="251663360" behindDoc="0" locked="0" layoutInCell="1" allowOverlap="1" wp14:anchorId="0B830B46" wp14:editId="3D542AA9">
                <wp:simplePos x="0" y="0"/>
                <wp:positionH relativeFrom="column">
                  <wp:posOffset>0</wp:posOffset>
                </wp:positionH>
                <wp:positionV relativeFrom="paragraph">
                  <wp:posOffset>0</wp:posOffset>
                </wp:positionV>
                <wp:extent cx="5417820" cy="2306320"/>
                <wp:effectExtent l="0" t="0" r="0" b="0"/>
                <wp:wrapTopAndBottom/>
                <wp:docPr id="90" name="Group 90"/>
                <wp:cNvGraphicFramePr/>
                <a:graphic xmlns:a="http://schemas.openxmlformats.org/drawingml/2006/main">
                  <a:graphicData uri="http://schemas.microsoft.com/office/word/2010/wordprocessingGroup">
                    <wpg:wgp>
                      <wpg:cNvGrpSpPr/>
                      <wpg:grpSpPr>
                        <a:xfrm>
                          <a:off x="0" y="0"/>
                          <a:ext cx="5417820" cy="2306320"/>
                          <a:chOff x="0" y="0"/>
                          <a:chExt cx="5417820" cy="2306320"/>
                        </a:xfrm>
                      </wpg:grpSpPr>
                      <wpg:grpSp>
                        <wpg:cNvPr id="89" name="Group 89"/>
                        <wpg:cNvGrpSpPr/>
                        <wpg:grpSpPr>
                          <a:xfrm>
                            <a:off x="0" y="0"/>
                            <a:ext cx="5417820" cy="2306320"/>
                            <a:chOff x="0" y="0"/>
                            <a:chExt cx="5417820" cy="2306320"/>
                          </a:xfrm>
                        </wpg:grpSpPr>
                        <wpg:grpSp>
                          <wpg:cNvPr id="44" name="Group 44"/>
                          <wpg:cNvGrpSpPr/>
                          <wpg:grpSpPr>
                            <a:xfrm>
                              <a:off x="0" y="0"/>
                              <a:ext cx="5417820" cy="2306320"/>
                              <a:chOff x="0" y="143949"/>
                              <a:chExt cx="5418161" cy="2162523"/>
                            </a:xfrm>
                          </wpg:grpSpPr>
                          <wps:wsp>
                            <wps:cNvPr id="43" name="Text Box 643"/>
                            <wps:cNvSpPr txBox="1">
                              <a:spLocks noChangeArrowheads="1"/>
                            </wps:cNvSpPr>
                            <wps:spPr bwMode="auto">
                              <a:xfrm>
                                <a:off x="0" y="1767385"/>
                                <a:ext cx="5418161" cy="539087"/>
                              </a:xfrm>
                              <a:prstGeom prst="rect">
                                <a:avLst/>
                              </a:prstGeom>
                              <a:noFill/>
                              <a:ln>
                                <a:noFill/>
                              </a:ln>
                            </wps:spPr>
                            <wps:txbx>
                              <w:txbxContent>
                                <w:p w14:paraId="5DD67930" w14:textId="27E41366" w:rsidR="00943078" w:rsidRDefault="008741C9">
                                  <w:pPr>
                                    <w:pStyle w:val="2CapFT"/>
                                    <w:spacing w:before="120" w:after="240"/>
                                  </w:pPr>
                                  <w:bookmarkStart w:id="28" w:name="_Ref118328051"/>
                                  <w:r>
                                    <w:t xml:space="preserve">Figure </w:t>
                                  </w:r>
                                  <w:r>
                                    <w:fldChar w:fldCharType="begin"/>
                                  </w:r>
                                  <w:r>
                                    <w:instrText xml:space="preserve"> SEQ Figure \* ARABIC </w:instrText>
                                  </w:r>
                                  <w:r>
                                    <w:fldChar w:fldCharType="separate"/>
                                  </w:r>
                                  <w:r w:rsidR="00C9794F">
                                    <w:rPr>
                                      <w:noProof/>
                                    </w:rPr>
                                    <w:t>14</w:t>
                                  </w:r>
                                  <w:r>
                                    <w:fldChar w:fldCharType="end"/>
                                  </w:r>
                                  <w:bookmarkEnd w:id="28"/>
                                  <w:r>
                                    <w:t xml:space="preserve"> Comparison between carbon emissions and energy consumptions of ULCC and 50-2:1</w:t>
                                  </w:r>
                                </w:p>
                              </w:txbxContent>
                            </wps:txbx>
                            <wps:bodyPr rot="0" vert="horz" wrap="square" lIns="91440" tIns="45720" rIns="91440" bIns="45720" anchor="t" anchorCtr="0" upright="1">
                              <a:noAutofit/>
                            </wps:bodyPr>
                          </wps:wsp>
                          <pic:pic xmlns:pic="http://schemas.openxmlformats.org/drawingml/2006/picture">
                            <pic:nvPicPr>
                              <pic:cNvPr id="42" name="Picture 42"/>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143949"/>
                                <a:ext cx="5274310" cy="1576460"/>
                              </a:xfrm>
                              <a:prstGeom prst="rect">
                                <a:avLst/>
                              </a:prstGeom>
                            </pic:spPr>
                          </pic:pic>
                        </wpg:grpSp>
                        <wps:wsp>
                          <wps:cNvPr id="83" name="Straight Connector 83"/>
                          <wps:cNvCnPr/>
                          <wps:spPr>
                            <a:xfrm>
                              <a:off x="444843" y="278849"/>
                              <a:ext cx="1366045" cy="0"/>
                            </a:xfrm>
                            <a:prstGeom prst="line">
                              <a:avLst/>
                            </a:prstGeom>
                            <a:ln w="12700">
                              <a:solidFill>
                                <a:schemeClr val="tx1"/>
                              </a:solidFill>
                              <a:prstDash val="sysDash"/>
                            </a:ln>
                          </wps:spPr>
                          <wps:style>
                            <a:lnRef idx="1">
                              <a:schemeClr val="dk1"/>
                            </a:lnRef>
                            <a:fillRef idx="0">
                              <a:schemeClr val="dk1"/>
                            </a:fillRef>
                            <a:effectRef idx="0">
                              <a:schemeClr val="dk1"/>
                            </a:effectRef>
                            <a:fontRef idx="minor">
                              <a:schemeClr val="tx1"/>
                            </a:fontRef>
                          </wps:style>
                          <wps:bodyPr/>
                        </wps:wsp>
                        <wps:wsp>
                          <wps:cNvPr id="84" name="Straight Arrow Connector 84"/>
                          <wps:cNvCnPr/>
                          <wps:spPr>
                            <a:xfrm>
                              <a:off x="1686109" y="278909"/>
                              <a:ext cx="0" cy="51329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85" name="Text Box 2"/>
                          <wps:cNvSpPr txBox="1">
                            <a:spLocks noChangeArrowheads="1"/>
                          </wps:cNvSpPr>
                          <wps:spPr bwMode="auto">
                            <a:xfrm>
                              <a:off x="1147413" y="437782"/>
                              <a:ext cx="602615" cy="245745"/>
                            </a:xfrm>
                            <a:prstGeom prst="rect">
                              <a:avLst/>
                            </a:prstGeom>
                            <a:noFill/>
                            <a:ln w="9525">
                              <a:noFill/>
                              <a:miter lim="800000"/>
                            </a:ln>
                          </wps:spPr>
                          <wps:txbx>
                            <w:txbxContent>
                              <w:p w14:paraId="680471EB" w14:textId="77777777" w:rsidR="00943078" w:rsidRDefault="008741C9">
                                <w:r>
                                  <w:t>41.9%</w:t>
                                </w:r>
                              </w:p>
                            </w:txbxContent>
                          </wps:txbx>
                          <wps:bodyPr rot="0" vert="horz" wrap="square" lIns="91440" tIns="45720" rIns="91440" bIns="45720" anchor="t" anchorCtr="0">
                            <a:noAutofit/>
                          </wps:bodyPr>
                        </wps:wsp>
                        <wps:wsp>
                          <wps:cNvPr id="86" name="Straight Connector 86"/>
                          <wps:cNvCnPr/>
                          <wps:spPr>
                            <a:xfrm>
                              <a:off x="2916195" y="317086"/>
                              <a:ext cx="1532771" cy="0"/>
                            </a:xfrm>
                            <a:prstGeom prst="line">
                              <a:avLst/>
                            </a:prstGeom>
                            <a:ln w="12700">
                              <a:solidFill>
                                <a:schemeClr val="tx1"/>
                              </a:solidFill>
                              <a:prstDash val="sysDash"/>
                            </a:ln>
                          </wps:spPr>
                          <wps:style>
                            <a:lnRef idx="1">
                              <a:schemeClr val="dk1"/>
                            </a:lnRef>
                            <a:fillRef idx="0">
                              <a:schemeClr val="dk1"/>
                            </a:fillRef>
                            <a:effectRef idx="0">
                              <a:schemeClr val="dk1"/>
                            </a:effectRef>
                            <a:fontRef idx="minor">
                              <a:schemeClr val="tx1"/>
                            </a:fontRef>
                          </wps:style>
                          <wps:bodyPr/>
                        </wps:wsp>
                        <wps:wsp>
                          <wps:cNvPr id="88" name="Text Box 2"/>
                          <wps:cNvSpPr txBox="1">
                            <a:spLocks noChangeArrowheads="1"/>
                          </wps:cNvSpPr>
                          <wps:spPr bwMode="auto">
                            <a:xfrm>
                              <a:off x="3597582" y="356580"/>
                              <a:ext cx="609600" cy="245745"/>
                            </a:xfrm>
                            <a:prstGeom prst="rect">
                              <a:avLst/>
                            </a:prstGeom>
                            <a:noFill/>
                            <a:ln w="9525">
                              <a:noFill/>
                              <a:miter lim="800000"/>
                            </a:ln>
                          </wps:spPr>
                          <wps:txbx>
                            <w:txbxContent>
                              <w:p w14:paraId="647451B9" w14:textId="77777777" w:rsidR="00943078" w:rsidRDefault="008741C9">
                                <w:r>
                                  <w:t>26.7%</w:t>
                                </w:r>
                              </w:p>
                            </w:txbxContent>
                          </wps:txbx>
                          <wps:bodyPr rot="0" vert="horz" wrap="square" lIns="91440" tIns="45720" rIns="91440" bIns="45720" anchor="t" anchorCtr="0">
                            <a:noAutofit/>
                          </wps:bodyPr>
                        </wps:wsp>
                      </wpg:grpSp>
                      <wps:wsp>
                        <wps:cNvPr id="87" name="Straight Arrow Connector 87"/>
                        <wps:cNvCnPr/>
                        <wps:spPr>
                          <a:xfrm>
                            <a:off x="4153930" y="321275"/>
                            <a:ext cx="0" cy="30918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0B830B46" id="Group 90" o:spid="_x0000_s1090" style="position:absolute;margin-left:0;margin-top:0;width:426.6pt;height:181.6pt;z-index:251663360;mso-position-horizontal-relative:text;mso-position-vertical-relative:text" coordsize="54178,230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">
                <v:group id="Group 89" o:spid="_x0000_s1091" style="position:absolute;width:54178;height:23063" coordsize="54178,23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">
                  <v:group id="Group 44" o:spid="_x0000_s1092" style="position:absolute;width:54178;height:23063" coordorigin=",1439" coordsize="54181,2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Text Box 643" o:spid="_x0000_s1093" type="#_x0000_t202" style="position:absolute;top:17673;width:54181;height:5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" filled="f" stroked="f">
                      <v:textbox>
                        <w:txbxContent>
                          <w:p w14:paraId="5DD67930" w14:textId="27E41366" w:rsidR="00943078" w:rsidRDefault="008741C9">
                            <w:pPr>
                              <w:pStyle w:val="2CapFT"/>
                              <w:spacing w:before="120" w:after="240"/>
                            </w:pPr>
                            <w:bookmarkStart w:id="42" w:name="_Ref118328051"/>
                            <w:r>
                              <w:t xml:space="preserve">Figure </w:t>
                            </w:r>
                            <w:r>
                              <w:fldChar w:fldCharType="begin"/>
                            </w:r>
                            <w:r>
                              <w:instrText xml:space="preserve"> SEQ Figure \* ARABIC </w:instrText>
                            </w:r>
                            <w:r>
                              <w:fldChar w:fldCharType="separate"/>
                            </w:r>
                            <w:r w:rsidR="00C9794F">
                              <w:rPr>
                                <w:noProof/>
                              </w:rPr>
                              <w:t>14</w:t>
                            </w:r>
                            <w:r>
                              <w:fldChar w:fldCharType="end"/>
                            </w:r>
                            <w:bookmarkEnd w:id="42"/>
                            <w:r>
                              <w:t xml:space="preserve"> Comparison between carbon emissions and energy consumptions of ULCC and 50-2:1</w:t>
                            </w:r>
                          </w:p>
                        </w:txbxContent>
                      </v:textbox>
                    </v:shape>
                    <v:shape id="Picture 42" o:spid="_x0000_s1094" type="#_x0000_t75" style="position:absolute;top:1439;width:52743;height:15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">
                      <v:imagedata r:id="rId55" o:title=""/>
                    </v:shape>
                  </v:group>
                  <v:line id="Straight Connector 83" o:spid="_x0000_s1095" style="position:absolute;visibility:visible;mso-wrap-style:square" from="4448,2788" to="18108,27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" strokecolor="black [3213]" strokeweight="1pt">
                    <v:stroke dashstyle="3 1" joinstyle="miter"/>
                  </v:line>
                  <v:shapetype id="_x0000_t32" coordsize="21600,21600" o:spt="32" o:oned="t" path="m,l21600,21600e" filled="f">
                    <v:path arrowok="t" fillok="f" o:connecttype="none"/>
                    <o:lock v:ext="edit" shapetype="t"/>
                  </v:shapetype>
                  <v:shape id="Straight Arrow Connector 84" o:spid="_x0000_s1096" type="#_x0000_t32" style="position:absolute;left:16861;top:2789;width:0;height:51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" strokecolor="black [3200]" strokeweight=".5pt">
                    <v:stroke endarrow="block" joinstyle="miter"/>
                  </v:shape>
                  <v:shape id="Text Box 2" o:spid="_x0000_s1097" type="#_x0000_t202" style="position:absolute;left:11474;top:4377;width:6026;height:2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" filled="f" stroked="f">
                    <v:textbox>
                      <w:txbxContent>
                        <w:p w14:paraId="680471EB" w14:textId="77777777" w:rsidR="00943078" w:rsidRDefault="008741C9">
                          <w:r>
                            <w:t>41.9%</w:t>
                          </w:r>
                        </w:p>
                      </w:txbxContent>
                    </v:textbox>
                  </v:shape>
                  <v:line id="Straight Connector 86" o:spid="_x0000_s1098" style="position:absolute;visibility:visible;mso-wrap-style:square" from="29161,3170" to="44489,31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" strokecolor="black [3213]" strokeweight="1pt">
                    <v:stroke dashstyle="3 1" joinstyle="miter"/>
                  </v:line>
                  <v:shape id="Text Box 2" o:spid="_x0000_s1099" type="#_x0000_t202" style="position:absolute;left:35975;top:3565;width:6096;height:2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" filled="f" stroked="f">
                    <v:textbox>
                      <w:txbxContent>
                        <w:p w14:paraId="647451B9" w14:textId="77777777" w:rsidR="00943078" w:rsidRDefault="008741C9">
                          <w:r>
                            <w:t>26.7%</w:t>
                          </w:r>
                        </w:p>
                      </w:txbxContent>
                    </v:textbox>
                  </v:shape>
                </v:group>
                <v:shape id="Straight Arrow Connector 87" o:spid="_x0000_s1100" type="#_x0000_t32" style="position:absolute;left:41539;top:3212;width:0;height:30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" strokecolor="black [3200]" strokeweight=".5pt">
                  <v:stroke endarrow="block" joinstyle="miter"/>
                </v:shape>
                <w10:wrap type="topAndBottom"/>
              </v:group>
            </w:pict>
          </mc:Fallback>
        </mc:AlternateContent>
      </w:r>
    </w:p>
    <w:p w14:paraId="5D700FB4" w14:textId="77777777" w:rsidR="00943078" w:rsidRDefault="00943078">
      <w:pPr>
        <w:pStyle w:val="6Figureandtable"/>
        <w:spacing w:before="120" w:after="240"/>
        <w:jc w:val="left"/>
        <w:rPr>
          <w:rFonts w:eastAsiaTheme="minorEastAsia"/>
        </w:rPr>
      </w:pPr>
    </w:p>
    <w:p w14:paraId="2F176301" w14:textId="77777777" w:rsidR="00943078" w:rsidRDefault="00943078">
      <w:pPr>
        <w:pStyle w:val="6Figureandtable"/>
        <w:spacing w:before="120" w:after="240"/>
        <w:jc w:val="left"/>
        <w:rPr>
          <w:rFonts w:eastAsiaTheme="minorEastAsia"/>
        </w:rPr>
      </w:pPr>
    </w:p>
    <w:sectPr w:rsidR="00943078">
      <w:footerReference w:type="first" r:id="rId56"/>
      <w:footnotePr>
        <w:pos w:val="beneathText"/>
      </w:footnotePr>
      <w:endnotePr>
        <w:numFmt w:val="decimal"/>
        <w:numStart w:val="0"/>
      </w:endnotePr>
      <w:pgSz w:w="11906" w:h="16838"/>
      <w:pgMar w:top="1440" w:right="1800" w:bottom="1440" w:left="1800" w:header="284" w:footer="403" w:gutter="0"/>
      <w:cols w:space="425"/>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4B4D69" w14:textId="77777777" w:rsidR="00EC084D" w:rsidRDefault="00EC084D">
      <w:pPr>
        <w:spacing w:after="0" w:line="240" w:lineRule="auto"/>
      </w:pPr>
      <w:r>
        <w:separator/>
      </w:r>
    </w:p>
  </w:endnote>
  <w:endnote w:type="continuationSeparator" w:id="0">
    <w:p w14:paraId="040AB4FF" w14:textId="77777777" w:rsidR="00EC084D" w:rsidRDefault="00EC084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ingLiU">
    <w:altName w:val="細明體"/>
    <w:panose1 w:val="02010609000101010101"/>
    <w:charset w:val="88"/>
    <w:family w:val="modern"/>
    <w:pitch w:val="fixed"/>
    <w:sig w:usb0="A00002FF" w:usb1="28CFFCFA" w:usb2="00000016" w:usb3="00000000" w:csb0="00100001" w:csb1="00000000"/>
  </w:font>
  <w:font w:name="Helvetica">
    <w:panose1 w:val="020B0604020202020204"/>
    <w:charset w:val="00"/>
    <w:family w:val="swiss"/>
    <w:pitch w:val="variable"/>
    <w:sig w:usb0="E0002EFF" w:usb1="C000785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Microsoft JhengHei">
    <w:panose1 w:val="020B0604030504040204"/>
    <w:charset w:val="88"/>
    <w:family w:val="swiss"/>
    <w:pitch w:val="variable"/>
    <w:sig w:usb0="000002A7" w:usb1="28CF4400" w:usb2="00000016" w:usb3="00000000" w:csb0="00100009" w:csb1="00000000"/>
  </w:font>
  <w:font w:name="Malgun Gothic">
    <w:panose1 w:val="020B0503020000020004"/>
    <w:charset w:val="81"/>
    <w:family w:val="swiss"/>
    <w:pitch w:val="variable"/>
    <w:sig w:usb0="9000002F" w:usb1="29D77CFB" w:usb2="00000012" w:usb3="00000000" w:csb0="00080001" w:csb1="00000000"/>
  </w:font>
  <w:font w:name="DengXian Light">
    <w:altName w:val="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B41CB5" w14:textId="77777777" w:rsidR="00943078" w:rsidRDefault="008741C9">
    <w:pPr>
      <w:pStyle w:val="Footer"/>
      <w:jc w:val="center"/>
    </w:pPr>
    <w:r>
      <w:fldChar w:fldCharType="begin"/>
    </w:r>
    <w:r>
      <w:instrText xml:space="preserve"> PAGE   \* MERGEFORMAT </w:instrText>
    </w:r>
    <w:r>
      <w:fldChar w:fldCharType="separate"/>
    </w:r>
    <w:r>
      <w:rPr>
        <w:lang w:val="zh-HK"/>
      </w:rPr>
      <w:t>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93052546"/>
      <w:docPartObj>
        <w:docPartGallery w:val="AutoText"/>
      </w:docPartObj>
    </w:sdtPr>
    <w:sdtContent>
      <w:p w14:paraId="6307F4B9" w14:textId="77777777" w:rsidR="00943078" w:rsidRDefault="008741C9">
        <w:pPr>
          <w:pStyle w:val="Footer"/>
        </w:pPr>
        <w:r>
          <w:t>*Corresponding author: chenlj1993@gmail.com</w:t>
        </w:r>
      </w:p>
      <w:p w14:paraId="43444BCD" w14:textId="77777777" w:rsidR="00943078" w:rsidRDefault="008741C9">
        <w:pPr>
          <w:pStyle w:val="Footer"/>
          <w:jc w:val="center"/>
        </w:pPr>
        <w:r>
          <w:fldChar w:fldCharType="begin"/>
        </w:r>
        <w:r>
          <w:instrText xml:space="preserve"> PAGE   \* MERGEFORMAT </w:instrText>
        </w:r>
        <w:r>
          <w:fldChar w:fldCharType="separate"/>
        </w:r>
        <w:r>
          <w:t>1</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46339733"/>
      <w:docPartObj>
        <w:docPartGallery w:val="AutoText"/>
      </w:docPartObj>
    </w:sdtPr>
    <w:sdtContent>
      <w:p w14:paraId="361DE46B" w14:textId="64DFB63E" w:rsidR="007D2758" w:rsidRDefault="007D2758" w:rsidP="007D2758">
        <w:pPr>
          <w:pStyle w:val="Footer"/>
        </w:pPr>
        <w:r>
          <w:fldChar w:fldCharType="begin"/>
        </w:r>
        <w:r>
          <w:instrText xml:space="preserve"> PAGE   \* MERGEFORMAT </w:instrText>
        </w:r>
        <w:r>
          <w:fldChar w:fldCharType="separate"/>
        </w:r>
        <w:r>
          <w:t>1</w:t>
        </w:r>
        <w: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76092526"/>
      <w:docPartObj>
        <w:docPartGallery w:val="AutoText"/>
      </w:docPartObj>
    </w:sdtPr>
    <w:sdtContent>
      <w:p w14:paraId="319D04DC" w14:textId="698D1CCE" w:rsidR="00943078" w:rsidRDefault="008741C9" w:rsidP="00051BD1">
        <w:pPr>
          <w:pStyle w:val="Footer"/>
        </w:pPr>
        <w:r>
          <w:fldChar w:fldCharType="begin"/>
        </w:r>
        <w:r>
          <w:instrText xml:space="preserve"> PAGE   \* MERGEFORMAT </w:instrText>
        </w:r>
        <w:r>
          <w:fldChar w:fldCharType="separate"/>
        </w:r>
        <w:r>
          <w:t>20</w:t>
        </w:r>
        <w: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31262258"/>
      <w:docPartObj>
        <w:docPartGallery w:val="AutoText"/>
      </w:docPartObj>
    </w:sdtPr>
    <w:sdtContent>
      <w:p w14:paraId="74981636" w14:textId="77777777" w:rsidR="00943078" w:rsidRDefault="00943078">
        <w:pPr>
          <w:pStyle w:val="Footer"/>
        </w:pPr>
      </w:p>
      <w:p w14:paraId="0999009E" w14:textId="77777777" w:rsidR="00943078" w:rsidRDefault="008741C9">
        <w:pPr>
          <w:pStyle w:val="Footer"/>
          <w:jc w:val="center"/>
        </w:pPr>
        <w:r>
          <w:fldChar w:fldCharType="begin"/>
        </w:r>
        <w:r>
          <w:instrText xml:space="preserve"> PAGE   \* MERGEFORMAT </w:instrText>
        </w:r>
        <w:r>
          <w:fldChar w:fldCharType="separate"/>
        </w:r>
        <w:r>
          <w:t>25</w:t>
        </w:r>
        <w:r>
          <w:fldChar w:fldCharType="end"/>
        </w:r>
      </w:p>
    </w:sdtContent>
  </w:sdt>
  <w:p w14:paraId="4DB96F8F" w14:textId="77777777" w:rsidR="00943078" w:rsidRDefault="00943078">
    <w:pPr>
      <w:pStyle w:val="Footer"/>
    </w:pPr>
  </w:p>
  <w:p w14:paraId="5DF9A9B3" w14:textId="77777777" w:rsidR="00943078" w:rsidRDefault="0094307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7A3120" w14:textId="77777777" w:rsidR="00EC084D" w:rsidRDefault="00EC084D">
      <w:pPr>
        <w:spacing w:after="0" w:line="240" w:lineRule="auto"/>
      </w:pPr>
      <w:r>
        <w:separator/>
      </w:r>
    </w:p>
  </w:footnote>
  <w:footnote w:type="continuationSeparator" w:id="0">
    <w:p w14:paraId="2A02B06E" w14:textId="77777777" w:rsidR="00EC084D" w:rsidRDefault="00EC084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67E3136"/>
    <w:multiLevelType w:val="multilevel"/>
    <w:tmpl w:val="367E3136"/>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45EE6BED"/>
    <w:multiLevelType w:val="multilevel"/>
    <w:tmpl w:val="45EE6BED"/>
    <w:lvl w:ilvl="0">
      <w:start w:val="1"/>
      <w:numFmt w:val="lowerLetter"/>
      <w:lvlText w:val="(%1)"/>
      <w:lvlJc w:val="left"/>
      <w:pPr>
        <w:ind w:left="413" w:hanging="360"/>
      </w:pPr>
      <w:rPr>
        <w:rFonts w:hint="default"/>
      </w:rPr>
    </w:lvl>
    <w:lvl w:ilvl="1">
      <w:start w:val="1"/>
      <w:numFmt w:val="lowerLetter"/>
      <w:lvlText w:val="%2."/>
      <w:lvlJc w:val="left"/>
      <w:pPr>
        <w:ind w:left="1133" w:hanging="360"/>
      </w:pPr>
    </w:lvl>
    <w:lvl w:ilvl="2">
      <w:start w:val="1"/>
      <w:numFmt w:val="lowerRoman"/>
      <w:lvlText w:val="%3."/>
      <w:lvlJc w:val="right"/>
      <w:pPr>
        <w:ind w:left="1853" w:hanging="180"/>
      </w:pPr>
    </w:lvl>
    <w:lvl w:ilvl="3">
      <w:start w:val="1"/>
      <w:numFmt w:val="decimal"/>
      <w:lvlText w:val="%4."/>
      <w:lvlJc w:val="left"/>
      <w:pPr>
        <w:ind w:left="2573" w:hanging="360"/>
      </w:pPr>
    </w:lvl>
    <w:lvl w:ilvl="4">
      <w:start w:val="1"/>
      <w:numFmt w:val="lowerLetter"/>
      <w:lvlText w:val="%5."/>
      <w:lvlJc w:val="left"/>
      <w:pPr>
        <w:ind w:left="3293" w:hanging="360"/>
      </w:pPr>
    </w:lvl>
    <w:lvl w:ilvl="5">
      <w:start w:val="1"/>
      <w:numFmt w:val="lowerRoman"/>
      <w:lvlText w:val="%6."/>
      <w:lvlJc w:val="right"/>
      <w:pPr>
        <w:ind w:left="4013" w:hanging="180"/>
      </w:pPr>
    </w:lvl>
    <w:lvl w:ilvl="6">
      <w:start w:val="1"/>
      <w:numFmt w:val="decimal"/>
      <w:lvlText w:val="%7."/>
      <w:lvlJc w:val="left"/>
      <w:pPr>
        <w:ind w:left="4733" w:hanging="360"/>
      </w:pPr>
    </w:lvl>
    <w:lvl w:ilvl="7">
      <w:start w:val="1"/>
      <w:numFmt w:val="lowerLetter"/>
      <w:lvlText w:val="%8."/>
      <w:lvlJc w:val="left"/>
      <w:pPr>
        <w:ind w:left="5453" w:hanging="360"/>
      </w:pPr>
    </w:lvl>
    <w:lvl w:ilvl="8">
      <w:start w:val="1"/>
      <w:numFmt w:val="lowerRoman"/>
      <w:lvlText w:val="%9."/>
      <w:lvlJc w:val="right"/>
      <w:pPr>
        <w:ind w:left="6173" w:hanging="180"/>
      </w:pPr>
    </w:lvl>
  </w:abstractNum>
  <w:abstractNum w:abstractNumId="2" w15:restartNumberingAfterBreak="0">
    <w:nsid w:val="53F808C8"/>
    <w:multiLevelType w:val="multilevel"/>
    <w:tmpl w:val="53F808C8"/>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647F19DA"/>
    <w:multiLevelType w:val="multilevel"/>
    <w:tmpl w:val="647F19DA"/>
    <w:lvl w:ilvl="0">
      <w:start w:val="1"/>
      <w:numFmt w:val="decimal"/>
      <w:pStyle w:val="1Firstheading"/>
      <w:lvlText w:val="%1."/>
      <w:lvlJc w:val="left"/>
      <w:pPr>
        <w:ind w:left="720" w:hanging="360"/>
      </w:pPr>
      <w:rPr>
        <w:rFonts w:hint="default"/>
      </w:rPr>
    </w:lvl>
    <w:lvl w:ilvl="1">
      <w:start w:val="1"/>
      <w:numFmt w:val="lowerLetter"/>
      <w:lvlText w:val="%2."/>
      <w:lvlJc w:val="left"/>
      <w:pPr>
        <w:ind w:left="1445" w:hanging="365"/>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969818191">
    <w:abstractNumId w:val="3"/>
  </w:num>
  <w:num w:numId="2" w16cid:durableId="360280838">
    <w:abstractNumId w:val="2"/>
  </w:num>
  <w:num w:numId="3" w16cid:durableId="36708161">
    <w:abstractNumId w:val="1"/>
  </w:num>
  <w:num w:numId="4" w16cid:durableId="6803840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30"/>
  <w:bordersDoNotSurroundHeader/>
  <w:bordersDoNotSurroundFooter/>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forms" w:formatting="1" w:enforcement="0"/>
  <w:defaultTabStop w:val="720"/>
  <w:noPunctuationKerning/>
  <w:characterSpacingControl w:val="doNotCompress"/>
  <w:hdrShapeDefaults>
    <o:shapedefaults v:ext="edit" spidmax="2050" fillcolor="white">
      <v:fill color="white"/>
    </o:shapedefaults>
  </w:hdrShapeDefaults>
  <w:footnotePr>
    <w:pos w:val="beneathText"/>
    <w:footnote w:id="-1"/>
    <w:footnote w:id="0"/>
  </w:footnotePr>
  <w:endnotePr>
    <w:pos w:val="sectEnd"/>
    <w:numFmt w:val="decimal"/>
    <w:numStart w:val="0"/>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Cement Concrete Composite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0t9e5faxwwtx6e0z24x20s4fw2vxzarsdds&quot;&gt;My EndNote Library-Converted&lt;record-ids&gt;&lt;item&gt;1543&lt;/item&gt;&lt;item&gt;1724&lt;/item&gt;&lt;item&gt;2204&lt;/item&gt;&lt;item&gt;2298&lt;/item&gt;&lt;item&gt;2361&lt;/item&gt;&lt;item&gt;2377&lt;/item&gt;&lt;item&gt;2404&lt;/item&gt;&lt;item&gt;2405&lt;/item&gt;&lt;item&gt;2500&lt;/item&gt;&lt;item&gt;2561&lt;/item&gt;&lt;item&gt;2565&lt;/item&gt;&lt;item&gt;2567&lt;/item&gt;&lt;item&gt;2590&lt;/item&gt;&lt;item&gt;2659&lt;/item&gt;&lt;item&gt;2668&lt;/item&gt;&lt;item&gt;2685&lt;/item&gt;&lt;item&gt;2687&lt;/item&gt;&lt;item&gt;2689&lt;/item&gt;&lt;item&gt;2753&lt;/item&gt;&lt;item&gt;2858&lt;/item&gt;&lt;item&gt;2861&lt;/item&gt;&lt;item&gt;2865&lt;/item&gt;&lt;item&gt;2868&lt;/item&gt;&lt;item&gt;2878&lt;/item&gt;&lt;item&gt;2881&lt;/item&gt;&lt;item&gt;2883&lt;/item&gt;&lt;item&gt;2885&lt;/item&gt;&lt;item&gt;2887&lt;/item&gt;&lt;item&gt;2889&lt;/item&gt;&lt;item&gt;2891&lt;/item&gt;&lt;item&gt;2894&lt;/item&gt;&lt;item&gt;2896&lt;/item&gt;&lt;item&gt;2898&lt;/item&gt;&lt;item&gt;2900&lt;/item&gt;&lt;item&gt;2902&lt;/item&gt;&lt;item&gt;2904&lt;/item&gt;&lt;item&gt;2909&lt;/item&gt;&lt;item&gt;2911&lt;/item&gt;&lt;item&gt;2913&lt;/item&gt;&lt;item&gt;2916&lt;/item&gt;&lt;item&gt;2922&lt;/item&gt;&lt;item&gt;2926&lt;/item&gt;&lt;item&gt;2929&lt;/item&gt;&lt;item&gt;2931&lt;/item&gt;&lt;item&gt;2933&lt;/item&gt;&lt;item&gt;2937&lt;/item&gt;&lt;item&gt;2938&lt;/item&gt;&lt;item&gt;2940&lt;/item&gt;&lt;item&gt;2947&lt;/item&gt;&lt;item&gt;2950&lt;/item&gt;&lt;item&gt;3125&lt;/item&gt;&lt;item&gt;3127&lt;/item&gt;&lt;item&gt;3129&lt;/item&gt;&lt;item&gt;3130&lt;/item&gt;&lt;item&gt;3131&lt;/item&gt;&lt;item&gt;3132&lt;/item&gt;&lt;item&gt;3133&lt;/item&gt;&lt;item&gt;3134&lt;/item&gt;&lt;item&gt;3135&lt;/item&gt;&lt;item&gt;3140&lt;/item&gt;&lt;item&gt;3142&lt;/item&gt;&lt;item&gt;3324&lt;/item&gt;&lt;item&gt;3326&lt;/item&gt;&lt;item&gt;3327&lt;/item&gt;&lt;/record-ids&gt;&lt;/item&gt;&lt;/Libraries&gt;"/>
    <w:docVar w:name="FLIR_DOCUMENT_ID" w:val="855c41f0-7296-4b39-bf19-3ad8b886c41d"/>
  </w:docVars>
  <w:rsids>
    <w:rsidRoot w:val="00824E72"/>
    <w:rsid w:val="000000DF"/>
    <w:rsid w:val="00000CBA"/>
    <w:rsid w:val="00000CCC"/>
    <w:rsid w:val="00000CF2"/>
    <w:rsid w:val="00000DE2"/>
    <w:rsid w:val="00000E6A"/>
    <w:rsid w:val="00000E81"/>
    <w:rsid w:val="00001023"/>
    <w:rsid w:val="000012C8"/>
    <w:rsid w:val="000013B5"/>
    <w:rsid w:val="0000160D"/>
    <w:rsid w:val="000016E4"/>
    <w:rsid w:val="00001734"/>
    <w:rsid w:val="00001957"/>
    <w:rsid w:val="00001984"/>
    <w:rsid w:val="00001A98"/>
    <w:rsid w:val="00001B3A"/>
    <w:rsid w:val="000021A6"/>
    <w:rsid w:val="0000224C"/>
    <w:rsid w:val="00002356"/>
    <w:rsid w:val="00002644"/>
    <w:rsid w:val="00002695"/>
    <w:rsid w:val="000027EB"/>
    <w:rsid w:val="00002CE8"/>
    <w:rsid w:val="00002F04"/>
    <w:rsid w:val="00002F40"/>
    <w:rsid w:val="00003083"/>
    <w:rsid w:val="00003261"/>
    <w:rsid w:val="000032FF"/>
    <w:rsid w:val="00003394"/>
    <w:rsid w:val="00003460"/>
    <w:rsid w:val="000034BA"/>
    <w:rsid w:val="00003636"/>
    <w:rsid w:val="00003659"/>
    <w:rsid w:val="00003884"/>
    <w:rsid w:val="00003A62"/>
    <w:rsid w:val="00003C17"/>
    <w:rsid w:val="00003C84"/>
    <w:rsid w:val="00003E0C"/>
    <w:rsid w:val="00003FAB"/>
    <w:rsid w:val="00003FD5"/>
    <w:rsid w:val="00004086"/>
    <w:rsid w:val="00004089"/>
    <w:rsid w:val="0000430A"/>
    <w:rsid w:val="0000432B"/>
    <w:rsid w:val="00004432"/>
    <w:rsid w:val="00004802"/>
    <w:rsid w:val="000048A5"/>
    <w:rsid w:val="00004922"/>
    <w:rsid w:val="00004AA6"/>
    <w:rsid w:val="00004DDF"/>
    <w:rsid w:val="00004F1D"/>
    <w:rsid w:val="00004F9D"/>
    <w:rsid w:val="00005149"/>
    <w:rsid w:val="0000518B"/>
    <w:rsid w:val="00005299"/>
    <w:rsid w:val="00005584"/>
    <w:rsid w:val="0000562B"/>
    <w:rsid w:val="0000576D"/>
    <w:rsid w:val="00005851"/>
    <w:rsid w:val="000058A9"/>
    <w:rsid w:val="000059D8"/>
    <w:rsid w:val="00005A1B"/>
    <w:rsid w:val="00005A67"/>
    <w:rsid w:val="00005AB2"/>
    <w:rsid w:val="00005AD1"/>
    <w:rsid w:val="00005D0C"/>
    <w:rsid w:val="00005D33"/>
    <w:rsid w:val="00005D7F"/>
    <w:rsid w:val="00005F3A"/>
    <w:rsid w:val="00006240"/>
    <w:rsid w:val="00006461"/>
    <w:rsid w:val="0000669C"/>
    <w:rsid w:val="000067B7"/>
    <w:rsid w:val="000067E9"/>
    <w:rsid w:val="00006857"/>
    <w:rsid w:val="000068DF"/>
    <w:rsid w:val="00006961"/>
    <w:rsid w:val="00006ABB"/>
    <w:rsid w:val="00006E43"/>
    <w:rsid w:val="00006E7F"/>
    <w:rsid w:val="00007254"/>
    <w:rsid w:val="000073C0"/>
    <w:rsid w:val="00007433"/>
    <w:rsid w:val="00007566"/>
    <w:rsid w:val="00007901"/>
    <w:rsid w:val="0000791C"/>
    <w:rsid w:val="00007977"/>
    <w:rsid w:val="000079D4"/>
    <w:rsid w:val="00007A60"/>
    <w:rsid w:val="00007BA3"/>
    <w:rsid w:val="00007BBF"/>
    <w:rsid w:val="00007C04"/>
    <w:rsid w:val="00007E5A"/>
    <w:rsid w:val="00007E6C"/>
    <w:rsid w:val="00007EB6"/>
    <w:rsid w:val="00007F25"/>
    <w:rsid w:val="000103A8"/>
    <w:rsid w:val="000106B4"/>
    <w:rsid w:val="00010829"/>
    <w:rsid w:val="0001095E"/>
    <w:rsid w:val="000109CA"/>
    <w:rsid w:val="00010B4A"/>
    <w:rsid w:val="00010D69"/>
    <w:rsid w:val="00010EA6"/>
    <w:rsid w:val="00010F45"/>
    <w:rsid w:val="00010F4D"/>
    <w:rsid w:val="00010FE2"/>
    <w:rsid w:val="0001112A"/>
    <w:rsid w:val="0001117E"/>
    <w:rsid w:val="000111E8"/>
    <w:rsid w:val="0001150C"/>
    <w:rsid w:val="00011566"/>
    <w:rsid w:val="000116A7"/>
    <w:rsid w:val="00011821"/>
    <w:rsid w:val="00011B9C"/>
    <w:rsid w:val="00011F91"/>
    <w:rsid w:val="00011FA5"/>
    <w:rsid w:val="00012038"/>
    <w:rsid w:val="00012190"/>
    <w:rsid w:val="000121CF"/>
    <w:rsid w:val="000122B5"/>
    <w:rsid w:val="000126C2"/>
    <w:rsid w:val="00012790"/>
    <w:rsid w:val="0001283A"/>
    <w:rsid w:val="000128E1"/>
    <w:rsid w:val="0001299E"/>
    <w:rsid w:val="00012CEF"/>
    <w:rsid w:val="00012EFE"/>
    <w:rsid w:val="00012FD3"/>
    <w:rsid w:val="00013020"/>
    <w:rsid w:val="000130B2"/>
    <w:rsid w:val="0001312D"/>
    <w:rsid w:val="00013149"/>
    <w:rsid w:val="0001339E"/>
    <w:rsid w:val="000134FC"/>
    <w:rsid w:val="000135DF"/>
    <w:rsid w:val="000135FA"/>
    <w:rsid w:val="0001370A"/>
    <w:rsid w:val="0001399E"/>
    <w:rsid w:val="00013C71"/>
    <w:rsid w:val="00013D2F"/>
    <w:rsid w:val="00013ED1"/>
    <w:rsid w:val="00013F02"/>
    <w:rsid w:val="000141BD"/>
    <w:rsid w:val="00014215"/>
    <w:rsid w:val="00014430"/>
    <w:rsid w:val="000145EA"/>
    <w:rsid w:val="000147B7"/>
    <w:rsid w:val="000147E3"/>
    <w:rsid w:val="00014D7A"/>
    <w:rsid w:val="00014E71"/>
    <w:rsid w:val="00014FF6"/>
    <w:rsid w:val="00015168"/>
    <w:rsid w:val="000151AE"/>
    <w:rsid w:val="000151B4"/>
    <w:rsid w:val="000152AF"/>
    <w:rsid w:val="0001536B"/>
    <w:rsid w:val="0001540C"/>
    <w:rsid w:val="000156C9"/>
    <w:rsid w:val="00015924"/>
    <w:rsid w:val="00015F9D"/>
    <w:rsid w:val="00016171"/>
    <w:rsid w:val="000161A5"/>
    <w:rsid w:val="0001621F"/>
    <w:rsid w:val="000163F7"/>
    <w:rsid w:val="00016400"/>
    <w:rsid w:val="0001669A"/>
    <w:rsid w:val="00016C1B"/>
    <w:rsid w:val="00016C26"/>
    <w:rsid w:val="00016C2A"/>
    <w:rsid w:val="00016D1D"/>
    <w:rsid w:val="0001704E"/>
    <w:rsid w:val="00017070"/>
    <w:rsid w:val="000170D5"/>
    <w:rsid w:val="00017156"/>
    <w:rsid w:val="00017223"/>
    <w:rsid w:val="00017236"/>
    <w:rsid w:val="0001723C"/>
    <w:rsid w:val="00017302"/>
    <w:rsid w:val="00017480"/>
    <w:rsid w:val="000175CB"/>
    <w:rsid w:val="000178C8"/>
    <w:rsid w:val="00017B63"/>
    <w:rsid w:val="00017C59"/>
    <w:rsid w:val="00017F29"/>
    <w:rsid w:val="00017F31"/>
    <w:rsid w:val="000202A3"/>
    <w:rsid w:val="00020392"/>
    <w:rsid w:val="0002041D"/>
    <w:rsid w:val="000207C9"/>
    <w:rsid w:val="0002089C"/>
    <w:rsid w:val="000208AE"/>
    <w:rsid w:val="00020928"/>
    <w:rsid w:val="00020B0A"/>
    <w:rsid w:val="00020B1A"/>
    <w:rsid w:val="00020E31"/>
    <w:rsid w:val="00021078"/>
    <w:rsid w:val="000211A9"/>
    <w:rsid w:val="000215A3"/>
    <w:rsid w:val="00021795"/>
    <w:rsid w:val="0002187F"/>
    <w:rsid w:val="000218B9"/>
    <w:rsid w:val="00021B40"/>
    <w:rsid w:val="00021C1B"/>
    <w:rsid w:val="00021C83"/>
    <w:rsid w:val="00022102"/>
    <w:rsid w:val="000221F7"/>
    <w:rsid w:val="000225FC"/>
    <w:rsid w:val="000227A8"/>
    <w:rsid w:val="00022A02"/>
    <w:rsid w:val="00022AF9"/>
    <w:rsid w:val="00022C16"/>
    <w:rsid w:val="00023022"/>
    <w:rsid w:val="00023042"/>
    <w:rsid w:val="00023153"/>
    <w:rsid w:val="0002315A"/>
    <w:rsid w:val="00023163"/>
    <w:rsid w:val="0002336C"/>
    <w:rsid w:val="000234F4"/>
    <w:rsid w:val="0002360A"/>
    <w:rsid w:val="00023AD4"/>
    <w:rsid w:val="00023B5E"/>
    <w:rsid w:val="00023BF5"/>
    <w:rsid w:val="00023CFB"/>
    <w:rsid w:val="00023DB0"/>
    <w:rsid w:val="00023DDE"/>
    <w:rsid w:val="00023E11"/>
    <w:rsid w:val="0002415A"/>
    <w:rsid w:val="00024270"/>
    <w:rsid w:val="00024374"/>
    <w:rsid w:val="00024637"/>
    <w:rsid w:val="0002471E"/>
    <w:rsid w:val="00024B0D"/>
    <w:rsid w:val="00024B65"/>
    <w:rsid w:val="00024E3E"/>
    <w:rsid w:val="00024FAD"/>
    <w:rsid w:val="0002510F"/>
    <w:rsid w:val="000251A9"/>
    <w:rsid w:val="0002537C"/>
    <w:rsid w:val="0002570B"/>
    <w:rsid w:val="00025860"/>
    <w:rsid w:val="0002591B"/>
    <w:rsid w:val="00025CB5"/>
    <w:rsid w:val="00025D93"/>
    <w:rsid w:val="00025DB4"/>
    <w:rsid w:val="00025EB6"/>
    <w:rsid w:val="00025FBF"/>
    <w:rsid w:val="000260B1"/>
    <w:rsid w:val="0002615A"/>
    <w:rsid w:val="0002619F"/>
    <w:rsid w:val="00026661"/>
    <w:rsid w:val="000266E4"/>
    <w:rsid w:val="00026CCE"/>
    <w:rsid w:val="00026D68"/>
    <w:rsid w:val="00026E41"/>
    <w:rsid w:val="00026FE5"/>
    <w:rsid w:val="0002705D"/>
    <w:rsid w:val="00027294"/>
    <w:rsid w:val="000272C7"/>
    <w:rsid w:val="00027388"/>
    <w:rsid w:val="000275B5"/>
    <w:rsid w:val="000275DC"/>
    <w:rsid w:val="0002764E"/>
    <w:rsid w:val="00027A5D"/>
    <w:rsid w:val="00027A8D"/>
    <w:rsid w:val="00027B41"/>
    <w:rsid w:val="00027BF8"/>
    <w:rsid w:val="00027D4C"/>
    <w:rsid w:val="00027E28"/>
    <w:rsid w:val="00027F9B"/>
    <w:rsid w:val="00027FB7"/>
    <w:rsid w:val="0003002E"/>
    <w:rsid w:val="0003024B"/>
    <w:rsid w:val="0003031D"/>
    <w:rsid w:val="000303A2"/>
    <w:rsid w:val="000303D8"/>
    <w:rsid w:val="000304FA"/>
    <w:rsid w:val="0003068E"/>
    <w:rsid w:val="000306D0"/>
    <w:rsid w:val="0003073B"/>
    <w:rsid w:val="000307DF"/>
    <w:rsid w:val="000309D3"/>
    <w:rsid w:val="000309F2"/>
    <w:rsid w:val="00030A30"/>
    <w:rsid w:val="00030AC7"/>
    <w:rsid w:val="00030CB6"/>
    <w:rsid w:val="00030ECD"/>
    <w:rsid w:val="0003105F"/>
    <w:rsid w:val="00031135"/>
    <w:rsid w:val="00031197"/>
    <w:rsid w:val="000311A2"/>
    <w:rsid w:val="00031233"/>
    <w:rsid w:val="00031278"/>
    <w:rsid w:val="000313D8"/>
    <w:rsid w:val="00031576"/>
    <w:rsid w:val="000315AA"/>
    <w:rsid w:val="0003163C"/>
    <w:rsid w:val="000319A3"/>
    <w:rsid w:val="00031AC6"/>
    <w:rsid w:val="00031C55"/>
    <w:rsid w:val="00031E63"/>
    <w:rsid w:val="00031F08"/>
    <w:rsid w:val="00032014"/>
    <w:rsid w:val="000323A8"/>
    <w:rsid w:val="000326EE"/>
    <w:rsid w:val="00032856"/>
    <w:rsid w:val="000329F6"/>
    <w:rsid w:val="00032D52"/>
    <w:rsid w:val="00032D8D"/>
    <w:rsid w:val="00032D9B"/>
    <w:rsid w:val="00032E57"/>
    <w:rsid w:val="0003315A"/>
    <w:rsid w:val="000332E1"/>
    <w:rsid w:val="000339D9"/>
    <w:rsid w:val="00033A24"/>
    <w:rsid w:val="00033C74"/>
    <w:rsid w:val="000340B3"/>
    <w:rsid w:val="000343AC"/>
    <w:rsid w:val="00034568"/>
    <w:rsid w:val="000345F7"/>
    <w:rsid w:val="0003477D"/>
    <w:rsid w:val="000347BF"/>
    <w:rsid w:val="00034A8D"/>
    <w:rsid w:val="00034C51"/>
    <w:rsid w:val="00034C55"/>
    <w:rsid w:val="00034F5E"/>
    <w:rsid w:val="00035163"/>
    <w:rsid w:val="000351C9"/>
    <w:rsid w:val="00035400"/>
    <w:rsid w:val="000354A7"/>
    <w:rsid w:val="0003554F"/>
    <w:rsid w:val="00035588"/>
    <w:rsid w:val="000355BD"/>
    <w:rsid w:val="0003565E"/>
    <w:rsid w:val="0003584C"/>
    <w:rsid w:val="0003597D"/>
    <w:rsid w:val="00035A93"/>
    <w:rsid w:val="00035AF5"/>
    <w:rsid w:val="00035C04"/>
    <w:rsid w:val="00035CAB"/>
    <w:rsid w:val="00035D36"/>
    <w:rsid w:val="00036008"/>
    <w:rsid w:val="0003623C"/>
    <w:rsid w:val="00036268"/>
    <w:rsid w:val="0003663C"/>
    <w:rsid w:val="000369B8"/>
    <w:rsid w:val="00036B30"/>
    <w:rsid w:val="00036D6D"/>
    <w:rsid w:val="00036DBD"/>
    <w:rsid w:val="00036F82"/>
    <w:rsid w:val="0003707B"/>
    <w:rsid w:val="000371D5"/>
    <w:rsid w:val="000372A1"/>
    <w:rsid w:val="00037419"/>
    <w:rsid w:val="000374F3"/>
    <w:rsid w:val="000376AE"/>
    <w:rsid w:val="00037B2E"/>
    <w:rsid w:val="00037D88"/>
    <w:rsid w:val="000403D2"/>
    <w:rsid w:val="0004049C"/>
    <w:rsid w:val="0004051D"/>
    <w:rsid w:val="000408A1"/>
    <w:rsid w:val="000409E6"/>
    <w:rsid w:val="00040A30"/>
    <w:rsid w:val="00040BD2"/>
    <w:rsid w:val="00040CDD"/>
    <w:rsid w:val="00040D65"/>
    <w:rsid w:val="00040E86"/>
    <w:rsid w:val="00040E88"/>
    <w:rsid w:val="00040EE5"/>
    <w:rsid w:val="00040FB9"/>
    <w:rsid w:val="00041011"/>
    <w:rsid w:val="00041286"/>
    <w:rsid w:val="0004129B"/>
    <w:rsid w:val="0004133A"/>
    <w:rsid w:val="00041772"/>
    <w:rsid w:val="00041B20"/>
    <w:rsid w:val="00041C44"/>
    <w:rsid w:val="00041C63"/>
    <w:rsid w:val="00041DB4"/>
    <w:rsid w:val="00041F77"/>
    <w:rsid w:val="000420E6"/>
    <w:rsid w:val="00042349"/>
    <w:rsid w:val="0004246B"/>
    <w:rsid w:val="000426A4"/>
    <w:rsid w:val="000426F3"/>
    <w:rsid w:val="00042845"/>
    <w:rsid w:val="00042888"/>
    <w:rsid w:val="000429E2"/>
    <w:rsid w:val="00042BF7"/>
    <w:rsid w:val="00042C10"/>
    <w:rsid w:val="00042D92"/>
    <w:rsid w:val="00042FBA"/>
    <w:rsid w:val="0004303F"/>
    <w:rsid w:val="000430A7"/>
    <w:rsid w:val="000430F4"/>
    <w:rsid w:val="0004313C"/>
    <w:rsid w:val="00043170"/>
    <w:rsid w:val="000433D0"/>
    <w:rsid w:val="00043465"/>
    <w:rsid w:val="000434F8"/>
    <w:rsid w:val="0004359E"/>
    <w:rsid w:val="0004379E"/>
    <w:rsid w:val="00043AD2"/>
    <w:rsid w:val="00043C07"/>
    <w:rsid w:val="00043C08"/>
    <w:rsid w:val="00043DD4"/>
    <w:rsid w:val="0004401F"/>
    <w:rsid w:val="00044244"/>
    <w:rsid w:val="00044520"/>
    <w:rsid w:val="00044692"/>
    <w:rsid w:val="0004484B"/>
    <w:rsid w:val="00044BCC"/>
    <w:rsid w:val="00044CE8"/>
    <w:rsid w:val="00044EC7"/>
    <w:rsid w:val="00045050"/>
    <w:rsid w:val="00045073"/>
    <w:rsid w:val="000450CD"/>
    <w:rsid w:val="0004531F"/>
    <w:rsid w:val="00045534"/>
    <w:rsid w:val="00045716"/>
    <w:rsid w:val="0004579D"/>
    <w:rsid w:val="000457B5"/>
    <w:rsid w:val="000457D9"/>
    <w:rsid w:val="000457F7"/>
    <w:rsid w:val="00045802"/>
    <w:rsid w:val="00045A28"/>
    <w:rsid w:val="00045C68"/>
    <w:rsid w:val="00045C6E"/>
    <w:rsid w:val="00045C79"/>
    <w:rsid w:val="00045E55"/>
    <w:rsid w:val="00045E78"/>
    <w:rsid w:val="00045F24"/>
    <w:rsid w:val="00045F8F"/>
    <w:rsid w:val="000460A5"/>
    <w:rsid w:val="0004620B"/>
    <w:rsid w:val="000462C3"/>
    <w:rsid w:val="00046419"/>
    <w:rsid w:val="000464BC"/>
    <w:rsid w:val="000464BD"/>
    <w:rsid w:val="0004659F"/>
    <w:rsid w:val="0004661B"/>
    <w:rsid w:val="000467E4"/>
    <w:rsid w:val="00046979"/>
    <w:rsid w:val="00046A8A"/>
    <w:rsid w:val="00046C12"/>
    <w:rsid w:val="00046F09"/>
    <w:rsid w:val="00046F2F"/>
    <w:rsid w:val="00047584"/>
    <w:rsid w:val="00047712"/>
    <w:rsid w:val="000477E7"/>
    <w:rsid w:val="00047879"/>
    <w:rsid w:val="000479AF"/>
    <w:rsid w:val="00047A71"/>
    <w:rsid w:val="00047CAB"/>
    <w:rsid w:val="00047F15"/>
    <w:rsid w:val="00050062"/>
    <w:rsid w:val="00050145"/>
    <w:rsid w:val="000503EE"/>
    <w:rsid w:val="00050587"/>
    <w:rsid w:val="000505C0"/>
    <w:rsid w:val="000506D1"/>
    <w:rsid w:val="00050752"/>
    <w:rsid w:val="00050878"/>
    <w:rsid w:val="000508E2"/>
    <w:rsid w:val="00050BAF"/>
    <w:rsid w:val="00050D4C"/>
    <w:rsid w:val="00050F59"/>
    <w:rsid w:val="00051069"/>
    <w:rsid w:val="00051238"/>
    <w:rsid w:val="00051421"/>
    <w:rsid w:val="00051754"/>
    <w:rsid w:val="00051BCA"/>
    <w:rsid w:val="00051BD1"/>
    <w:rsid w:val="00051E6D"/>
    <w:rsid w:val="0005221C"/>
    <w:rsid w:val="000522C0"/>
    <w:rsid w:val="00052437"/>
    <w:rsid w:val="000525D1"/>
    <w:rsid w:val="000526A2"/>
    <w:rsid w:val="0005271C"/>
    <w:rsid w:val="000527B5"/>
    <w:rsid w:val="00052945"/>
    <w:rsid w:val="00052AE9"/>
    <w:rsid w:val="00052B4C"/>
    <w:rsid w:val="00052CD5"/>
    <w:rsid w:val="00052EA0"/>
    <w:rsid w:val="00053105"/>
    <w:rsid w:val="0005319C"/>
    <w:rsid w:val="0005337C"/>
    <w:rsid w:val="000533E9"/>
    <w:rsid w:val="000534D5"/>
    <w:rsid w:val="00053864"/>
    <w:rsid w:val="00053A85"/>
    <w:rsid w:val="00053B6C"/>
    <w:rsid w:val="00053C67"/>
    <w:rsid w:val="00053D43"/>
    <w:rsid w:val="000540C6"/>
    <w:rsid w:val="00054531"/>
    <w:rsid w:val="00054649"/>
    <w:rsid w:val="000546FB"/>
    <w:rsid w:val="00054800"/>
    <w:rsid w:val="00054810"/>
    <w:rsid w:val="0005494F"/>
    <w:rsid w:val="000549E0"/>
    <w:rsid w:val="00054AFC"/>
    <w:rsid w:val="00054DAD"/>
    <w:rsid w:val="00054DB0"/>
    <w:rsid w:val="00054E38"/>
    <w:rsid w:val="00055039"/>
    <w:rsid w:val="000550ED"/>
    <w:rsid w:val="000551DD"/>
    <w:rsid w:val="000552FA"/>
    <w:rsid w:val="0005545B"/>
    <w:rsid w:val="000555BF"/>
    <w:rsid w:val="0005578A"/>
    <w:rsid w:val="000558E9"/>
    <w:rsid w:val="00055920"/>
    <w:rsid w:val="00055D08"/>
    <w:rsid w:val="00055D5A"/>
    <w:rsid w:val="00055FA4"/>
    <w:rsid w:val="0005628A"/>
    <w:rsid w:val="000562D4"/>
    <w:rsid w:val="00056311"/>
    <w:rsid w:val="00056629"/>
    <w:rsid w:val="000566CC"/>
    <w:rsid w:val="00056888"/>
    <w:rsid w:val="00056A94"/>
    <w:rsid w:val="00056B8C"/>
    <w:rsid w:val="00056BBB"/>
    <w:rsid w:val="00056FDF"/>
    <w:rsid w:val="000572C9"/>
    <w:rsid w:val="000573DA"/>
    <w:rsid w:val="00057510"/>
    <w:rsid w:val="000576EE"/>
    <w:rsid w:val="0005772C"/>
    <w:rsid w:val="000577C3"/>
    <w:rsid w:val="00057838"/>
    <w:rsid w:val="0005785D"/>
    <w:rsid w:val="000579CE"/>
    <w:rsid w:val="00057AFF"/>
    <w:rsid w:val="00057B69"/>
    <w:rsid w:val="00057B94"/>
    <w:rsid w:val="00057C79"/>
    <w:rsid w:val="00057D25"/>
    <w:rsid w:val="00057D27"/>
    <w:rsid w:val="00057DA8"/>
    <w:rsid w:val="00057E4B"/>
    <w:rsid w:val="00057ECE"/>
    <w:rsid w:val="00057F49"/>
    <w:rsid w:val="00057F5F"/>
    <w:rsid w:val="00060274"/>
    <w:rsid w:val="000603D7"/>
    <w:rsid w:val="000604C1"/>
    <w:rsid w:val="000605B5"/>
    <w:rsid w:val="0006075B"/>
    <w:rsid w:val="000607F3"/>
    <w:rsid w:val="00060C39"/>
    <w:rsid w:val="00060E89"/>
    <w:rsid w:val="000610D0"/>
    <w:rsid w:val="000611F6"/>
    <w:rsid w:val="00061414"/>
    <w:rsid w:val="0006155C"/>
    <w:rsid w:val="000616CB"/>
    <w:rsid w:val="00061741"/>
    <w:rsid w:val="000618AA"/>
    <w:rsid w:val="000619D5"/>
    <w:rsid w:val="00061BD7"/>
    <w:rsid w:val="00061BDD"/>
    <w:rsid w:val="00061E6D"/>
    <w:rsid w:val="00062093"/>
    <w:rsid w:val="000620D9"/>
    <w:rsid w:val="000621A9"/>
    <w:rsid w:val="000621E1"/>
    <w:rsid w:val="0006234C"/>
    <w:rsid w:val="000624C0"/>
    <w:rsid w:val="000626E4"/>
    <w:rsid w:val="000627E4"/>
    <w:rsid w:val="000628CE"/>
    <w:rsid w:val="000628F9"/>
    <w:rsid w:val="00062978"/>
    <w:rsid w:val="0006298C"/>
    <w:rsid w:val="00062A68"/>
    <w:rsid w:val="00062B07"/>
    <w:rsid w:val="00062F1E"/>
    <w:rsid w:val="00062FBE"/>
    <w:rsid w:val="0006302E"/>
    <w:rsid w:val="00063227"/>
    <w:rsid w:val="000632AA"/>
    <w:rsid w:val="000632D9"/>
    <w:rsid w:val="00063379"/>
    <w:rsid w:val="000635B3"/>
    <w:rsid w:val="000636EE"/>
    <w:rsid w:val="00063841"/>
    <w:rsid w:val="0006387E"/>
    <w:rsid w:val="00063AA6"/>
    <w:rsid w:val="00063D78"/>
    <w:rsid w:val="00064175"/>
    <w:rsid w:val="0006417F"/>
    <w:rsid w:val="000644BA"/>
    <w:rsid w:val="0006456D"/>
    <w:rsid w:val="000645AC"/>
    <w:rsid w:val="000645DB"/>
    <w:rsid w:val="00064719"/>
    <w:rsid w:val="00064871"/>
    <w:rsid w:val="00064B15"/>
    <w:rsid w:val="00064B4F"/>
    <w:rsid w:val="00064D0F"/>
    <w:rsid w:val="00064D47"/>
    <w:rsid w:val="00064ECC"/>
    <w:rsid w:val="00064F11"/>
    <w:rsid w:val="00064FD0"/>
    <w:rsid w:val="0006502E"/>
    <w:rsid w:val="000650CA"/>
    <w:rsid w:val="00065674"/>
    <w:rsid w:val="000657D7"/>
    <w:rsid w:val="000658C7"/>
    <w:rsid w:val="00065E69"/>
    <w:rsid w:val="00066218"/>
    <w:rsid w:val="0006626F"/>
    <w:rsid w:val="000662B6"/>
    <w:rsid w:val="000662E1"/>
    <w:rsid w:val="00066340"/>
    <w:rsid w:val="00066342"/>
    <w:rsid w:val="0006644B"/>
    <w:rsid w:val="000664AF"/>
    <w:rsid w:val="0006657A"/>
    <w:rsid w:val="000665F3"/>
    <w:rsid w:val="00066696"/>
    <w:rsid w:val="00066793"/>
    <w:rsid w:val="000667D4"/>
    <w:rsid w:val="00066868"/>
    <w:rsid w:val="00066B77"/>
    <w:rsid w:val="00066BB3"/>
    <w:rsid w:val="00066EB1"/>
    <w:rsid w:val="00066F17"/>
    <w:rsid w:val="00067015"/>
    <w:rsid w:val="00067033"/>
    <w:rsid w:val="000674B6"/>
    <w:rsid w:val="00067506"/>
    <w:rsid w:val="000676C8"/>
    <w:rsid w:val="000677E3"/>
    <w:rsid w:val="00067813"/>
    <w:rsid w:val="000679AB"/>
    <w:rsid w:val="000679DA"/>
    <w:rsid w:val="000679F1"/>
    <w:rsid w:val="00067A30"/>
    <w:rsid w:val="00067B20"/>
    <w:rsid w:val="00067B42"/>
    <w:rsid w:val="00067D63"/>
    <w:rsid w:val="00070007"/>
    <w:rsid w:val="0007018A"/>
    <w:rsid w:val="000703F4"/>
    <w:rsid w:val="00070552"/>
    <w:rsid w:val="00070580"/>
    <w:rsid w:val="0007068D"/>
    <w:rsid w:val="000706EC"/>
    <w:rsid w:val="0007081A"/>
    <w:rsid w:val="000709C9"/>
    <w:rsid w:val="00070ACD"/>
    <w:rsid w:val="00070DB4"/>
    <w:rsid w:val="00070DEC"/>
    <w:rsid w:val="00070F9C"/>
    <w:rsid w:val="00071174"/>
    <w:rsid w:val="00071182"/>
    <w:rsid w:val="0007119E"/>
    <w:rsid w:val="0007139A"/>
    <w:rsid w:val="00071729"/>
    <w:rsid w:val="00071808"/>
    <w:rsid w:val="000718AB"/>
    <w:rsid w:val="00071A12"/>
    <w:rsid w:val="00071CCB"/>
    <w:rsid w:val="00071D46"/>
    <w:rsid w:val="00071DED"/>
    <w:rsid w:val="00071E79"/>
    <w:rsid w:val="00071F39"/>
    <w:rsid w:val="0007201A"/>
    <w:rsid w:val="00072096"/>
    <w:rsid w:val="000722A4"/>
    <w:rsid w:val="000722F2"/>
    <w:rsid w:val="00072311"/>
    <w:rsid w:val="000723EC"/>
    <w:rsid w:val="0007245F"/>
    <w:rsid w:val="0007259A"/>
    <w:rsid w:val="00072715"/>
    <w:rsid w:val="0007279D"/>
    <w:rsid w:val="000728C8"/>
    <w:rsid w:val="000728DE"/>
    <w:rsid w:val="00072A90"/>
    <w:rsid w:val="00072C38"/>
    <w:rsid w:val="00072CD5"/>
    <w:rsid w:val="00072CF7"/>
    <w:rsid w:val="00072E09"/>
    <w:rsid w:val="00072E5C"/>
    <w:rsid w:val="00072E63"/>
    <w:rsid w:val="00073006"/>
    <w:rsid w:val="0007323B"/>
    <w:rsid w:val="00073297"/>
    <w:rsid w:val="00073A5C"/>
    <w:rsid w:val="00073A76"/>
    <w:rsid w:val="00073ABE"/>
    <w:rsid w:val="00073B62"/>
    <w:rsid w:val="00073CD9"/>
    <w:rsid w:val="00074036"/>
    <w:rsid w:val="00074064"/>
    <w:rsid w:val="000741F8"/>
    <w:rsid w:val="0007432A"/>
    <w:rsid w:val="000745ED"/>
    <w:rsid w:val="0007462D"/>
    <w:rsid w:val="0007464A"/>
    <w:rsid w:val="000746A8"/>
    <w:rsid w:val="000747A7"/>
    <w:rsid w:val="000747AA"/>
    <w:rsid w:val="00074914"/>
    <w:rsid w:val="00074B73"/>
    <w:rsid w:val="00074CA5"/>
    <w:rsid w:val="00074DF2"/>
    <w:rsid w:val="00074FAB"/>
    <w:rsid w:val="00075093"/>
    <w:rsid w:val="000750E9"/>
    <w:rsid w:val="000752AE"/>
    <w:rsid w:val="00075417"/>
    <w:rsid w:val="000757C4"/>
    <w:rsid w:val="0007581E"/>
    <w:rsid w:val="0007597A"/>
    <w:rsid w:val="00075A42"/>
    <w:rsid w:val="00075C2E"/>
    <w:rsid w:val="00076079"/>
    <w:rsid w:val="00076179"/>
    <w:rsid w:val="0007620B"/>
    <w:rsid w:val="0007622B"/>
    <w:rsid w:val="00076230"/>
    <w:rsid w:val="00076318"/>
    <w:rsid w:val="0007650C"/>
    <w:rsid w:val="00076512"/>
    <w:rsid w:val="00076533"/>
    <w:rsid w:val="0007665D"/>
    <w:rsid w:val="00076897"/>
    <w:rsid w:val="00076906"/>
    <w:rsid w:val="000769B9"/>
    <w:rsid w:val="00076A14"/>
    <w:rsid w:val="00076C3D"/>
    <w:rsid w:val="00076E4F"/>
    <w:rsid w:val="00076E88"/>
    <w:rsid w:val="00076F66"/>
    <w:rsid w:val="00077031"/>
    <w:rsid w:val="00077884"/>
    <w:rsid w:val="000778EB"/>
    <w:rsid w:val="00077AA9"/>
    <w:rsid w:val="00077B6B"/>
    <w:rsid w:val="00077BEA"/>
    <w:rsid w:val="00077E9F"/>
    <w:rsid w:val="00077F2A"/>
    <w:rsid w:val="00080186"/>
    <w:rsid w:val="000802C4"/>
    <w:rsid w:val="00080330"/>
    <w:rsid w:val="00080639"/>
    <w:rsid w:val="00080771"/>
    <w:rsid w:val="00080806"/>
    <w:rsid w:val="0008096B"/>
    <w:rsid w:val="00080AE2"/>
    <w:rsid w:val="00080B81"/>
    <w:rsid w:val="00080BDB"/>
    <w:rsid w:val="00080FA0"/>
    <w:rsid w:val="00080FB4"/>
    <w:rsid w:val="0008114D"/>
    <w:rsid w:val="00081274"/>
    <w:rsid w:val="0008130E"/>
    <w:rsid w:val="00081463"/>
    <w:rsid w:val="000815AA"/>
    <w:rsid w:val="0008162C"/>
    <w:rsid w:val="00081AEC"/>
    <w:rsid w:val="00081AFE"/>
    <w:rsid w:val="00081CBD"/>
    <w:rsid w:val="00081F2C"/>
    <w:rsid w:val="00081FD2"/>
    <w:rsid w:val="00082195"/>
    <w:rsid w:val="000821E3"/>
    <w:rsid w:val="0008222A"/>
    <w:rsid w:val="000823B8"/>
    <w:rsid w:val="000824E2"/>
    <w:rsid w:val="00082598"/>
    <w:rsid w:val="00082A5F"/>
    <w:rsid w:val="00082CBB"/>
    <w:rsid w:val="00082DFD"/>
    <w:rsid w:val="00082FBF"/>
    <w:rsid w:val="000830C6"/>
    <w:rsid w:val="00083184"/>
    <w:rsid w:val="0008337E"/>
    <w:rsid w:val="000833A6"/>
    <w:rsid w:val="00083456"/>
    <w:rsid w:val="00083546"/>
    <w:rsid w:val="00083908"/>
    <w:rsid w:val="00083953"/>
    <w:rsid w:val="0008395F"/>
    <w:rsid w:val="00083DE0"/>
    <w:rsid w:val="00083F37"/>
    <w:rsid w:val="00083F4C"/>
    <w:rsid w:val="00083F5D"/>
    <w:rsid w:val="00084206"/>
    <w:rsid w:val="00084289"/>
    <w:rsid w:val="000842A4"/>
    <w:rsid w:val="000842B5"/>
    <w:rsid w:val="000842EC"/>
    <w:rsid w:val="00084301"/>
    <w:rsid w:val="00084320"/>
    <w:rsid w:val="000845BA"/>
    <w:rsid w:val="000847DC"/>
    <w:rsid w:val="00084ADD"/>
    <w:rsid w:val="00084B6A"/>
    <w:rsid w:val="00084BAC"/>
    <w:rsid w:val="00085100"/>
    <w:rsid w:val="0008517D"/>
    <w:rsid w:val="0008521A"/>
    <w:rsid w:val="000853C1"/>
    <w:rsid w:val="0008570C"/>
    <w:rsid w:val="0008578E"/>
    <w:rsid w:val="000857AC"/>
    <w:rsid w:val="000857CE"/>
    <w:rsid w:val="000859BA"/>
    <w:rsid w:val="00085A80"/>
    <w:rsid w:val="00085AC9"/>
    <w:rsid w:val="00085BD1"/>
    <w:rsid w:val="00085D89"/>
    <w:rsid w:val="00085E07"/>
    <w:rsid w:val="00085F26"/>
    <w:rsid w:val="000861AD"/>
    <w:rsid w:val="00086268"/>
    <w:rsid w:val="000863EC"/>
    <w:rsid w:val="000864EF"/>
    <w:rsid w:val="000865D6"/>
    <w:rsid w:val="00086756"/>
    <w:rsid w:val="00086A68"/>
    <w:rsid w:val="00086AD4"/>
    <w:rsid w:val="00086D1B"/>
    <w:rsid w:val="00086E85"/>
    <w:rsid w:val="00086EA1"/>
    <w:rsid w:val="00086F96"/>
    <w:rsid w:val="000870F5"/>
    <w:rsid w:val="000870FD"/>
    <w:rsid w:val="0008723F"/>
    <w:rsid w:val="000875DE"/>
    <w:rsid w:val="0008769E"/>
    <w:rsid w:val="0008780B"/>
    <w:rsid w:val="00087913"/>
    <w:rsid w:val="000879B1"/>
    <w:rsid w:val="00087A05"/>
    <w:rsid w:val="00087D4A"/>
    <w:rsid w:val="00087F24"/>
    <w:rsid w:val="0009018D"/>
    <w:rsid w:val="0009025B"/>
    <w:rsid w:val="000903F3"/>
    <w:rsid w:val="00090518"/>
    <w:rsid w:val="0009063F"/>
    <w:rsid w:val="00090D3D"/>
    <w:rsid w:val="00090DB1"/>
    <w:rsid w:val="00090DDE"/>
    <w:rsid w:val="00090F49"/>
    <w:rsid w:val="0009107F"/>
    <w:rsid w:val="00091577"/>
    <w:rsid w:val="000918A1"/>
    <w:rsid w:val="000918E8"/>
    <w:rsid w:val="00091ADD"/>
    <w:rsid w:val="00091C3E"/>
    <w:rsid w:val="00091C88"/>
    <w:rsid w:val="00091CAF"/>
    <w:rsid w:val="00091DE8"/>
    <w:rsid w:val="00091E0A"/>
    <w:rsid w:val="00091E0B"/>
    <w:rsid w:val="00091ED8"/>
    <w:rsid w:val="00091EF3"/>
    <w:rsid w:val="0009202C"/>
    <w:rsid w:val="00092165"/>
    <w:rsid w:val="00092358"/>
    <w:rsid w:val="000926F3"/>
    <w:rsid w:val="00092962"/>
    <w:rsid w:val="00092E7F"/>
    <w:rsid w:val="00092F38"/>
    <w:rsid w:val="00092FC9"/>
    <w:rsid w:val="0009308C"/>
    <w:rsid w:val="00093121"/>
    <w:rsid w:val="0009375A"/>
    <w:rsid w:val="00093990"/>
    <w:rsid w:val="00093F99"/>
    <w:rsid w:val="000941A3"/>
    <w:rsid w:val="000944C8"/>
    <w:rsid w:val="000944CB"/>
    <w:rsid w:val="00094720"/>
    <w:rsid w:val="000948E7"/>
    <w:rsid w:val="00094AAF"/>
    <w:rsid w:val="00094ACE"/>
    <w:rsid w:val="00094B0D"/>
    <w:rsid w:val="00094CB7"/>
    <w:rsid w:val="00094F18"/>
    <w:rsid w:val="00095036"/>
    <w:rsid w:val="00095074"/>
    <w:rsid w:val="00095234"/>
    <w:rsid w:val="00095322"/>
    <w:rsid w:val="00095393"/>
    <w:rsid w:val="00095655"/>
    <w:rsid w:val="0009583E"/>
    <w:rsid w:val="00095891"/>
    <w:rsid w:val="00095911"/>
    <w:rsid w:val="0009598E"/>
    <w:rsid w:val="00095BA5"/>
    <w:rsid w:val="00095BD2"/>
    <w:rsid w:val="00095CAE"/>
    <w:rsid w:val="00095F5F"/>
    <w:rsid w:val="00095FA5"/>
    <w:rsid w:val="000960A5"/>
    <w:rsid w:val="00096259"/>
    <w:rsid w:val="000962C7"/>
    <w:rsid w:val="00096447"/>
    <w:rsid w:val="000966CD"/>
    <w:rsid w:val="00096A74"/>
    <w:rsid w:val="00096AC6"/>
    <w:rsid w:val="00096C74"/>
    <w:rsid w:val="00096D3C"/>
    <w:rsid w:val="00096DB2"/>
    <w:rsid w:val="00096E6A"/>
    <w:rsid w:val="00096E7D"/>
    <w:rsid w:val="00096F06"/>
    <w:rsid w:val="00096F98"/>
    <w:rsid w:val="000970D7"/>
    <w:rsid w:val="00097164"/>
    <w:rsid w:val="000971CD"/>
    <w:rsid w:val="00097266"/>
    <w:rsid w:val="000972CC"/>
    <w:rsid w:val="00097448"/>
    <w:rsid w:val="000974FB"/>
    <w:rsid w:val="00097517"/>
    <w:rsid w:val="000976DD"/>
    <w:rsid w:val="000977F7"/>
    <w:rsid w:val="000978D0"/>
    <w:rsid w:val="00097931"/>
    <w:rsid w:val="0009793B"/>
    <w:rsid w:val="00097B09"/>
    <w:rsid w:val="00097CDC"/>
    <w:rsid w:val="00097E01"/>
    <w:rsid w:val="00097F5D"/>
    <w:rsid w:val="00097F70"/>
    <w:rsid w:val="000A003D"/>
    <w:rsid w:val="000A0129"/>
    <w:rsid w:val="000A0226"/>
    <w:rsid w:val="000A048D"/>
    <w:rsid w:val="000A04D4"/>
    <w:rsid w:val="000A0540"/>
    <w:rsid w:val="000A05E4"/>
    <w:rsid w:val="000A05E6"/>
    <w:rsid w:val="000A08D6"/>
    <w:rsid w:val="000A0997"/>
    <w:rsid w:val="000A09CF"/>
    <w:rsid w:val="000A09F3"/>
    <w:rsid w:val="000A0A0B"/>
    <w:rsid w:val="000A0C4E"/>
    <w:rsid w:val="000A0DAC"/>
    <w:rsid w:val="000A1112"/>
    <w:rsid w:val="000A1637"/>
    <w:rsid w:val="000A1BC0"/>
    <w:rsid w:val="000A1C19"/>
    <w:rsid w:val="000A1E18"/>
    <w:rsid w:val="000A1F14"/>
    <w:rsid w:val="000A2161"/>
    <w:rsid w:val="000A2294"/>
    <w:rsid w:val="000A2303"/>
    <w:rsid w:val="000A237E"/>
    <w:rsid w:val="000A23BA"/>
    <w:rsid w:val="000A2447"/>
    <w:rsid w:val="000A24F8"/>
    <w:rsid w:val="000A25A5"/>
    <w:rsid w:val="000A25B7"/>
    <w:rsid w:val="000A25EB"/>
    <w:rsid w:val="000A266E"/>
    <w:rsid w:val="000A2778"/>
    <w:rsid w:val="000A28FF"/>
    <w:rsid w:val="000A29E6"/>
    <w:rsid w:val="000A2BAA"/>
    <w:rsid w:val="000A2E58"/>
    <w:rsid w:val="000A2F29"/>
    <w:rsid w:val="000A3032"/>
    <w:rsid w:val="000A333F"/>
    <w:rsid w:val="000A3393"/>
    <w:rsid w:val="000A34F4"/>
    <w:rsid w:val="000A3701"/>
    <w:rsid w:val="000A380B"/>
    <w:rsid w:val="000A38DE"/>
    <w:rsid w:val="000A3C0E"/>
    <w:rsid w:val="000A3C8F"/>
    <w:rsid w:val="000A3D22"/>
    <w:rsid w:val="000A3D52"/>
    <w:rsid w:val="000A45E8"/>
    <w:rsid w:val="000A4730"/>
    <w:rsid w:val="000A48EB"/>
    <w:rsid w:val="000A4A46"/>
    <w:rsid w:val="000A4B43"/>
    <w:rsid w:val="000A4CA5"/>
    <w:rsid w:val="000A4FA1"/>
    <w:rsid w:val="000A5056"/>
    <w:rsid w:val="000A5311"/>
    <w:rsid w:val="000A53F2"/>
    <w:rsid w:val="000A5477"/>
    <w:rsid w:val="000A54A7"/>
    <w:rsid w:val="000A5699"/>
    <w:rsid w:val="000A5819"/>
    <w:rsid w:val="000A5B25"/>
    <w:rsid w:val="000A5F2D"/>
    <w:rsid w:val="000A602A"/>
    <w:rsid w:val="000A61ED"/>
    <w:rsid w:val="000A63A6"/>
    <w:rsid w:val="000A6470"/>
    <w:rsid w:val="000A65EB"/>
    <w:rsid w:val="000A676C"/>
    <w:rsid w:val="000A6B8E"/>
    <w:rsid w:val="000A6DE0"/>
    <w:rsid w:val="000A6EC4"/>
    <w:rsid w:val="000A6EE7"/>
    <w:rsid w:val="000A71BE"/>
    <w:rsid w:val="000A71D8"/>
    <w:rsid w:val="000A71E1"/>
    <w:rsid w:val="000A740F"/>
    <w:rsid w:val="000A742F"/>
    <w:rsid w:val="000A743D"/>
    <w:rsid w:val="000A74AE"/>
    <w:rsid w:val="000A75D9"/>
    <w:rsid w:val="000A766B"/>
    <w:rsid w:val="000A774F"/>
    <w:rsid w:val="000A77EC"/>
    <w:rsid w:val="000A7925"/>
    <w:rsid w:val="000A7993"/>
    <w:rsid w:val="000A7BE0"/>
    <w:rsid w:val="000A7D46"/>
    <w:rsid w:val="000B001E"/>
    <w:rsid w:val="000B06DC"/>
    <w:rsid w:val="000B0805"/>
    <w:rsid w:val="000B0A04"/>
    <w:rsid w:val="000B0CAD"/>
    <w:rsid w:val="000B0D1E"/>
    <w:rsid w:val="000B0F34"/>
    <w:rsid w:val="000B12F3"/>
    <w:rsid w:val="000B135D"/>
    <w:rsid w:val="000B1593"/>
    <w:rsid w:val="000B167E"/>
    <w:rsid w:val="000B1740"/>
    <w:rsid w:val="000B1883"/>
    <w:rsid w:val="000B1AC0"/>
    <w:rsid w:val="000B1B1C"/>
    <w:rsid w:val="000B1BC0"/>
    <w:rsid w:val="000B1BCE"/>
    <w:rsid w:val="000B1CA4"/>
    <w:rsid w:val="000B1E32"/>
    <w:rsid w:val="000B1E86"/>
    <w:rsid w:val="000B258A"/>
    <w:rsid w:val="000B269E"/>
    <w:rsid w:val="000B2818"/>
    <w:rsid w:val="000B2A17"/>
    <w:rsid w:val="000B2BF4"/>
    <w:rsid w:val="000B2BFC"/>
    <w:rsid w:val="000B2C74"/>
    <w:rsid w:val="000B2ED3"/>
    <w:rsid w:val="000B2F63"/>
    <w:rsid w:val="000B3019"/>
    <w:rsid w:val="000B308B"/>
    <w:rsid w:val="000B3597"/>
    <w:rsid w:val="000B3845"/>
    <w:rsid w:val="000B3A17"/>
    <w:rsid w:val="000B3A32"/>
    <w:rsid w:val="000B3A4B"/>
    <w:rsid w:val="000B3A79"/>
    <w:rsid w:val="000B3BA4"/>
    <w:rsid w:val="000B3F63"/>
    <w:rsid w:val="000B3FB5"/>
    <w:rsid w:val="000B41F1"/>
    <w:rsid w:val="000B434B"/>
    <w:rsid w:val="000B43D4"/>
    <w:rsid w:val="000B4590"/>
    <w:rsid w:val="000B45D9"/>
    <w:rsid w:val="000B473B"/>
    <w:rsid w:val="000B4799"/>
    <w:rsid w:val="000B4941"/>
    <w:rsid w:val="000B49E2"/>
    <w:rsid w:val="000B4B52"/>
    <w:rsid w:val="000B4BAB"/>
    <w:rsid w:val="000B4CD2"/>
    <w:rsid w:val="000B4D25"/>
    <w:rsid w:val="000B4D6E"/>
    <w:rsid w:val="000B4DD5"/>
    <w:rsid w:val="000B4F1A"/>
    <w:rsid w:val="000B5245"/>
    <w:rsid w:val="000B52C2"/>
    <w:rsid w:val="000B53EB"/>
    <w:rsid w:val="000B53F3"/>
    <w:rsid w:val="000B544B"/>
    <w:rsid w:val="000B556D"/>
    <w:rsid w:val="000B5986"/>
    <w:rsid w:val="000B59D8"/>
    <w:rsid w:val="000B5A34"/>
    <w:rsid w:val="000B5ABB"/>
    <w:rsid w:val="000B5ADC"/>
    <w:rsid w:val="000B5DD9"/>
    <w:rsid w:val="000B6118"/>
    <w:rsid w:val="000B614A"/>
    <w:rsid w:val="000B616C"/>
    <w:rsid w:val="000B6365"/>
    <w:rsid w:val="000B6510"/>
    <w:rsid w:val="000B6555"/>
    <w:rsid w:val="000B65A9"/>
    <w:rsid w:val="000B69C2"/>
    <w:rsid w:val="000B6A13"/>
    <w:rsid w:val="000B6A18"/>
    <w:rsid w:val="000B6BE8"/>
    <w:rsid w:val="000B6D0F"/>
    <w:rsid w:val="000B6DD8"/>
    <w:rsid w:val="000B6E70"/>
    <w:rsid w:val="000B6EC6"/>
    <w:rsid w:val="000B6EE2"/>
    <w:rsid w:val="000B6F32"/>
    <w:rsid w:val="000B6F54"/>
    <w:rsid w:val="000B70A5"/>
    <w:rsid w:val="000B71A1"/>
    <w:rsid w:val="000B7358"/>
    <w:rsid w:val="000B73D1"/>
    <w:rsid w:val="000B7608"/>
    <w:rsid w:val="000B7745"/>
    <w:rsid w:val="000B7761"/>
    <w:rsid w:val="000B7819"/>
    <w:rsid w:val="000B782F"/>
    <w:rsid w:val="000B78B8"/>
    <w:rsid w:val="000B7C2A"/>
    <w:rsid w:val="000B7C72"/>
    <w:rsid w:val="000B7CD6"/>
    <w:rsid w:val="000B7D08"/>
    <w:rsid w:val="000B7E48"/>
    <w:rsid w:val="000B7F5E"/>
    <w:rsid w:val="000B7FFB"/>
    <w:rsid w:val="000C0028"/>
    <w:rsid w:val="000C01BB"/>
    <w:rsid w:val="000C0235"/>
    <w:rsid w:val="000C035F"/>
    <w:rsid w:val="000C0410"/>
    <w:rsid w:val="000C074B"/>
    <w:rsid w:val="000C089E"/>
    <w:rsid w:val="000C0B96"/>
    <w:rsid w:val="000C0DAD"/>
    <w:rsid w:val="000C10BA"/>
    <w:rsid w:val="000C11E7"/>
    <w:rsid w:val="000C123D"/>
    <w:rsid w:val="000C13DB"/>
    <w:rsid w:val="000C13EF"/>
    <w:rsid w:val="000C1408"/>
    <w:rsid w:val="000C14AB"/>
    <w:rsid w:val="000C1505"/>
    <w:rsid w:val="000C1713"/>
    <w:rsid w:val="000C173F"/>
    <w:rsid w:val="000C1803"/>
    <w:rsid w:val="000C188A"/>
    <w:rsid w:val="000C1B5A"/>
    <w:rsid w:val="000C1BC4"/>
    <w:rsid w:val="000C1CAC"/>
    <w:rsid w:val="000C2028"/>
    <w:rsid w:val="000C2117"/>
    <w:rsid w:val="000C2120"/>
    <w:rsid w:val="000C2215"/>
    <w:rsid w:val="000C23EF"/>
    <w:rsid w:val="000C2505"/>
    <w:rsid w:val="000C261E"/>
    <w:rsid w:val="000C2632"/>
    <w:rsid w:val="000C26E2"/>
    <w:rsid w:val="000C2796"/>
    <w:rsid w:val="000C2971"/>
    <w:rsid w:val="000C2A01"/>
    <w:rsid w:val="000C2E69"/>
    <w:rsid w:val="000C2E9B"/>
    <w:rsid w:val="000C3395"/>
    <w:rsid w:val="000C3474"/>
    <w:rsid w:val="000C34AC"/>
    <w:rsid w:val="000C351C"/>
    <w:rsid w:val="000C356A"/>
    <w:rsid w:val="000C3766"/>
    <w:rsid w:val="000C37A7"/>
    <w:rsid w:val="000C3C32"/>
    <w:rsid w:val="000C3D69"/>
    <w:rsid w:val="000C3E0A"/>
    <w:rsid w:val="000C4007"/>
    <w:rsid w:val="000C4096"/>
    <w:rsid w:val="000C4199"/>
    <w:rsid w:val="000C428D"/>
    <w:rsid w:val="000C4292"/>
    <w:rsid w:val="000C444F"/>
    <w:rsid w:val="000C451D"/>
    <w:rsid w:val="000C45F9"/>
    <w:rsid w:val="000C464E"/>
    <w:rsid w:val="000C4690"/>
    <w:rsid w:val="000C4699"/>
    <w:rsid w:val="000C487A"/>
    <w:rsid w:val="000C4F1A"/>
    <w:rsid w:val="000C4F3A"/>
    <w:rsid w:val="000C4F3F"/>
    <w:rsid w:val="000C4F7F"/>
    <w:rsid w:val="000C5086"/>
    <w:rsid w:val="000C529A"/>
    <w:rsid w:val="000C5350"/>
    <w:rsid w:val="000C5434"/>
    <w:rsid w:val="000C5461"/>
    <w:rsid w:val="000C5467"/>
    <w:rsid w:val="000C56F2"/>
    <w:rsid w:val="000C5B63"/>
    <w:rsid w:val="000C5E51"/>
    <w:rsid w:val="000C5E68"/>
    <w:rsid w:val="000C5F1F"/>
    <w:rsid w:val="000C64F8"/>
    <w:rsid w:val="000C6552"/>
    <w:rsid w:val="000C67D5"/>
    <w:rsid w:val="000C6985"/>
    <w:rsid w:val="000C69DB"/>
    <w:rsid w:val="000C6A11"/>
    <w:rsid w:val="000C6A38"/>
    <w:rsid w:val="000C6AE8"/>
    <w:rsid w:val="000C6B45"/>
    <w:rsid w:val="000C6EA1"/>
    <w:rsid w:val="000C6FA5"/>
    <w:rsid w:val="000C6FFB"/>
    <w:rsid w:val="000C7346"/>
    <w:rsid w:val="000C736B"/>
    <w:rsid w:val="000C74CE"/>
    <w:rsid w:val="000C7531"/>
    <w:rsid w:val="000C75D7"/>
    <w:rsid w:val="000C7625"/>
    <w:rsid w:val="000C7650"/>
    <w:rsid w:val="000C7947"/>
    <w:rsid w:val="000C796A"/>
    <w:rsid w:val="000C7A25"/>
    <w:rsid w:val="000C7BBF"/>
    <w:rsid w:val="000C7C05"/>
    <w:rsid w:val="000C7DA2"/>
    <w:rsid w:val="000C7F5D"/>
    <w:rsid w:val="000D0113"/>
    <w:rsid w:val="000D011F"/>
    <w:rsid w:val="000D0164"/>
    <w:rsid w:val="000D0166"/>
    <w:rsid w:val="000D020C"/>
    <w:rsid w:val="000D0214"/>
    <w:rsid w:val="000D0435"/>
    <w:rsid w:val="000D07F9"/>
    <w:rsid w:val="000D0850"/>
    <w:rsid w:val="000D08E6"/>
    <w:rsid w:val="000D094B"/>
    <w:rsid w:val="000D0A1F"/>
    <w:rsid w:val="000D0B62"/>
    <w:rsid w:val="000D0DD0"/>
    <w:rsid w:val="000D10DB"/>
    <w:rsid w:val="000D1195"/>
    <w:rsid w:val="000D11F6"/>
    <w:rsid w:val="000D131C"/>
    <w:rsid w:val="000D1608"/>
    <w:rsid w:val="000D178F"/>
    <w:rsid w:val="000D1795"/>
    <w:rsid w:val="000D19E4"/>
    <w:rsid w:val="000D1B4F"/>
    <w:rsid w:val="000D1B52"/>
    <w:rsid w:val="000D1C07"/>
    <w:rsid w:val="000D1C5D"/>
    <w:rsid w:val="000D1C9D"/>
    <w:rsid w:val="000D1CEE"/>
    <w:rsid w:val="000D20E5"/>
    <w:rsid w:val="000D22B8"/>
    <w:rsid w:val="000D230F"/>
    <w:rsid w:val="000D26AC"/>
    <w:rsid w:val="000D26E8"/>
    <w:rsid w:val="000D27E6"/>
    <w:rsid w:val="000D2932"/>
    <w:rsid w:val="000D29E1"/>
    <w:rsid w:val="000D2A29"/>
    <w:rsid w:val="000D2B4C"/>
    <w:rsid w:val="000D311F"/>
    <w:rsid w:val="000D3169"/>
    <w:rsid w:val="000D336C"/>
    <w:rsid w:val="000D3688"/>
    <w:rsid w:val="000D36EA"/>
    <w:rsid w:val="000D3771"/>
    <w:rsid w:val="000D37B6"/>
    <w:rsid w:val="000D3B09"/>
    <w:rsid w:val="000D3C96"/>
    <w:rsid w:val="000D3CCE"/>
    <w:rsid w:val="000D3EDA"/>
    <w:rsid w:val="000D3FEC"/>
    <w:rsid w:val="000D4148"/>
    <w:rsid w:val="000D430C"/>
    <w:rsid w:val="000D4322"/>
    <w:rsid w:val="000D44E7"/>
    <w:rsid w:val="000D45A9"/>
    <w:rsid w:val="000D4768"/>
    <w:rsid w:val="000D48DA"/>
    <w:rsid w:val="000D4C4F"/>
    <w:rsid w:val="000D5201"/>
    <w:rsid w:val="000D528E"/>
    <w:rsid w:val="000D56B5"/>
    <w:rsid w:val="000D58D9"/>
    <w:rsid w:val="000D5976"/>
    <w:rsid w:val="000D5AEB"/>
    <w:rsid w:val="000D6A80"/>
    <w:rsid w:val="000D6A8C"/>
    <w:rsid w:val="000D6B6E"/>
    <w:rsid w:val="000D6BA9"/>
    <w:rsid w:val="000D6BDF"/>
    <w:rsid w:val="000D6ECC"/>
    <w:rsid w:val="000D72B2"/>
    <w:rsid w:val="000D7445"/>
    <w:rsid w:val="000D744A"/>
    <w:rsid w:val="000D7583"/>
    <w:rsid w:val="000D7619"/>
    <w:rsid w:val="000D76A5"/>
    <w:rsid w:val="000D781A"/>
    <w:rsid w:val="000D78FD"/>
    <w:rsid w:val="000D79E3"/>
    <w:rsid w:val="000D7BAA"/>
    <w:rsid w:val="000D7EDE"/>
    <w:rsid w:val="000E0047"/>
    <w:rsid w:val="000E01B5"/>
    <w:rsid w:val="000E032D"/>
    <w:rsid w:val="000E065B"/>
    <w:rsid w:val="000E08B3"/>
    <w:rsid w:val="000E09BD"/>
    <w:rsid w:val="000E0D38"/>
    <w:rsid w:val="000E11D2"/>
    <w:rsid w:val="000E11FC"/>
    <w:rsid w:val="000E1582"/>
    <w:rsid w:val="000E15B0"/>
    <w:rsid w:val="000E1676"/>
    <w:rsid w:val="000E1954"/>
    <w:rsid w:val="000E1B9A"/>
    <w:rsid w:val="000E1C9A"/>
    <w:rsid w:val="000E1FB1"/>
    <w:rsid w:val="000E2201"/>
    <w:rsid w:val="000E25BE"/>
    <w:rsid w:val="000E2A6E"/>
    <w:rsid w:val="000E2B65"/>
    <w:rsid w:val="000E2B74"/>
    <w:rsid w:val="000E2C61"/>
    <w:rsid w:val="000E30B7"/>
    <w:rsid w:val="000E30D9"/>
    <w:rsid w:val="000E3136"/>
    <w:rsid w:val="000E33B1"/>
    <w:rsid w:val="000E341E"/>
    <w:rsid w:val="000E34BB"/>
    <w:rsid w:val="000E3903"/>
    <w:rsid w:val="000E3905"/>
    <w:rsid w:val="000E3A47"/>
    <w:rsid w:val="000E3B5C"/>
    <w:rsid w:val="000E3C70"/>
    <w:rsid w:val="000E3E5B"/>
    <w:rsid w:val="000E3F98"/>
    <w:rsid w:val="000E404D"/>
    <w:rsid w:val="000E41AA"/>
    <w:rsid w:val="000E4298"/>
    <w:rsid w:val="000E4399"/>
    <w:rsid w:val="000E4504"/>
    <w:rsid w:val="000E46A1"/>
    <w:rsid w:val="000E46BA"/>
    <w:rsid w:val="000E488C"/>
    <w:rsid w:val="000E48C4"/>
    <w:rsid w:val="000E4AC7"/>
    <w:rsid w:val="000E4AD9"/>
    <w:rsid w:val="000E4B0A"/>
    <w:rsid w:val="000E4BF9"/>
    <w:rsid w:val="000E4CCA"/>
    <w:rsid w:val="000E4D10"/>
    <w:rsid w:val="000E4F3F"/>
    <w:rsid w:val="000E5432"/>
    <w:rsid w:val="000E55AE"/>
    <w:rsid w:val="000E5614"/>
    <w:rsid w:val="000E5852"/>
    <w:rsid w:val="000E5A29"/>
    <w:rsid w:val="000E5B98"/>
    <w:rsid w:val="000E5E3C"/>
    <w:rsid w:val="000E5EF1"/>
    <w:rsid w:val="000E5F15"/>
    <w:rsid w:val="000E5F70"/>
    <w:rsid w:val="000E611A"/>
    <w:rsid w:val="000E63A0"/>
    <w:rsid w:val="000E6636"/>
    <w:rsid w:val="000E68D0"/>
    <w:rsid w:val="000E6A19"/>
    <w:rsid w:val="000E6B2C"/>
    <w:rsid w:val="000E6D20"/>
    <w:rsid w:val="000E6ED3"/>
    <w:rsid w:val="000E7082"/>
    <w:rsid w:val="000E7564"/>
    <w:rsid w:val="000E7692"/>
    <w:rsid w:val="000E7DD7"/>
    <w:rsid w:val="000E7EC6"/>
    <w:rsid w:val="000F0182"/>
    <w:rsid w:val="000F01C2"/>
    <w:rsid w:val="000F033A"/>
    <w:rsid w:val="000F04BF"/>
    <w:rsid w:val="000F04FB"/>
    <w:rsid w:val="000F0601"/>
    <w:rsid w:val="000F0A7E"/>
    <w:rsid w:val="000F0AE6"/>
    <w:rsid w:val="000F0B5F"/>
    <w:rsid w:val="000F0C21"/>
    <w:rsid w:val="000F0E09"/>
    <w:rsid w:val="000F0E9E"/>
    <w:rsid w:val="000F0EB8"/>
    <w:rsid w:val="000F0EEA"/>
    <w:rsid w:val="000F10DA"/>
    <w:rsid w:val="000F1213"/>
    <w:rsid w:val="000F1262"/>
    <w:rsid w:val="000F134F"/>
    <w:rsid w:val="000F16DD"/>
    <w:rsid w:val="000F19E2"/>
    <w:rsid w:val="000F1BE6"/>
    <w:rsid w:val="000F1CEB"/>
    <w:rsid w:val="000F1CF0"/>
    <w:rsid w:val="000F22CE"/>
    <w:rsid w:val="000F23C6"/>
    <w:rsid w:val="000F247E"/>
    <w:rsid w:val="000F24DC"/>
    <w:rsid w:val="000F2644"/>
    <w:rsid w:val="000F2ADF"/>
    <w:rsid w:val="000F2B10"/>
    <w:rsid w:val="000F2C8D"/>
    <w:rsid w:val="000F2D38"/>
    <w:rsid w:val="000F3100"/>
    <w:rsid w:val="000F3584"/>
    <w:rsid w:val="000F35DE"/>
    <w:rsid w:val="000F3747"/>
    <w:rsid w:val="000F3D10"/>
    <w:rsid w:val="000F3D87"/>
    <w:rsid w:val="000F3FD3"/>
    <w:rsid w:val="000F40A7"/>
    <w:rsid w:val="000F449B"/>
    <w:rsid w:val="000F4A1D"/>
    <w:rsid w:val="000F4B9B"/>
    <w:rsid w:val="000F4D04"/>
    <w:rsid w:val="000F4E61"/>
    <w:rsid w:val="000F4E92"/>
    <w:rsid w:val="000F4EAA"/>
    <w:rsid w:val="000F51A1"/>
    <w:rsid w:val="000F5380"/>
    <w:rsid w:val="000F53BE"/>
    <w:rsid w:val="000F5410"/>
    <w:rsid w:val="000F54B6"/>
    <w:rsid w:val="000F5565"/>
    <w:rsid w:val="000F560E"/>
    <w:rsid w:val="000F567F"/>
    <w:rsid w:val="000F5874"/>
    <w:rsid w:val="000F589A"/>
    <w:rsid w:val="000F5908"/>
    <w:rsid w:val="000F5914"/>
    <w:rsid w:val="000F59CE"/>
    <w:rsid w:val="000F5A19"/>
    <w:rsid w:val="000F5B5C"/>
    <w:rsid w:val="000F5BB7"/>
    <w:rsid w:val="000F5C86"/>
    <w:rsid w:val="000F5CA4"/>
    <w:rsid w:val="000F5DE1"/>
    <w:rsid w:val="000F5F92"/>
    <w:rsid w:val="000F6040"/>
    <w:rsid w:val="000F6356"/>
    <w:rsid w:val="000F6470"/>
    <w:rsid w:val="000F64B7"/>
    <w:rsid w:val="000F650E"/>
    <w:rsid w:val="000F66B8"/>
    <w:rsid w:val="000F6883"/>
    <w:rsid w:val="000F6978"/>
    <w:rsid w:val="000F6BA2"/>
    <w:rsid w:val="000F6D3E"/>
    <w:rsid w:val="000F72F4"/>
    <w:rsid w:val="000F72FC"/>
    <w:rsid w:val="000F7452"/>
    <w:rsid w:val="000F750B"/>
    <w:rsid w:val="000F76A3"/>
    <w:rsid w:val="000F7774"/>
    <w:rsid w:val="000F7B04"/>
    <w:rsid w:val="000F7C53"/>
    <w:rsid w:val="000F7DC5"/>
    <w:rsid w:val="000F7E07"/>
    <w:rsid w:val="0010005D"/>
    <w:rsid w:val="00100233"/>
    <w:rsid w:val="00100267"/>
    <w:rsid w:val="0010041E"/>
    <w:rsid w:val="0010050E"/>
    <w:rsid w:val="00100513"/>
    <w:rsid w:val="001008AC"/>
    <w:rsid w:val="00100A21"/>
    <w:rsid w:val="00100A28"/>
    <w:rsid w:val="00100A4A"/>
    <w:rsid w:val="00100AA4"/>
    <w:rsid w:val="00100C93"/>
    <w:rsid w:val="00100F22"/>
    <w:rsid w:val="00100F4E"/>
    <w:rsid w:val="0010101A"/>
    <w:rsid w:val="00101068"/>
    <w:rsid w:val="001010E4"/>
    <w:rsid w:val="001014ED"/>
    <w:rsid w:val="001015DC"/>
    <w:rsid w:val="0010163A"/>
    <w:rsid w:val="001017DA"/>
    <w:rsid w:val="001017E9"/>
    <w:rsid w:val="00101949"/>
    <w:rsid w:val="00101AF9"/>
    <w:rsid w:val="00101AFF"/>
    <w:rsid w:val="00101C0D"/>
    <w:rsid w:val="00101C9A"/>
    <w:rsid w:val="00101CCC"/>
    <w:rsid w:val="00101CDE"/>
    <w:rsid w:val="00101DBE"/>
    <w:rsid w:val="00101E99"/>
    <w:rsid w:val="00101F3D"/>
    <w:rsid w:val="00101FC7"/>
    <w:rsid w:val="00102099"/>
    <w:rsid w:val="001021B9"/>
    <w:rsid w:val="001022D6"/>
    <w:rsid w:val="00102594"/>
    <w:rsid w:val="001025C8"/>
    <w:rsid w:val="001025EC"/>
    <w:rsid w:val="0010267A"/>
    <w:rsid w:val="00102682"/>
    <w:rsid w:val="001027DD"/>
    <w:rsid w:val="001028E4"/>
    <w:rsid w:val="0010314D"/>
    <w:rsid w:val="001032B2"/>
    <w:rsid w:val="001033D8"/>
    <w:rsid w:val="00103627"/>
    <w:rsid w:val="00103733"/>
    <w:rsid w:val="0010379B"/>
    <w:rsid w:val="00103A26"/>
    <w:rsid w:val="00103C2C"/>
    <w:rsid w:val="001041D6"/>
    <w:rsid w:val="001042AD"/>
    <w:rsid w:val="00104693"/>
    <w:rsid w:val="001049F3"/>
    <w:rsid w:val="00104A01"/>
    <w:rsid w:val="00104B04"/>
    <w:rsid w:val="00104B63"/>
    <w:rsid w:val="00104B74"/>
    <w:rsid w:val="00104C25"/>
    <w:rsid w:val="00104FF5"/>
    <w:rsid w:val="00105013"/>
    <w:rsid w:val="00105178"/>
    <w:rsid w:val="001051BB"/>
    <w:rsid w:val="001052E5"/>
    <w:rsid w:val="001053BE"/>
    <w:rsid w:val="001054C6"/>
    <w:rsid w:val="001054F6"/>
    <w:rsid w:val="00105554"/>
    <w:rsid w:val="00105561"/>
    <w:rsid w:val="00105B55"/>
    <w:rsid w:val="00105B58"/>
    <w:rsid w:val="00105BD3"/>
    <w:rsid w:val="00105F59"/>
    <w:rsid w:val="0010614C"/>
    <w:rsid w:val="001063A0"/>
    <w:rsid w:val="001063B6"/>
    <w:rsid w:val="00106443"/>
    <w:rsid w:val="0010664C"/>
    <w:rsid w:val="00106762"/>
    <w:rsid w:val="00106ACF"/>
    <w:rsid w:val="00106AD6"/>
    <w:rsid w:val="00106CC4"/>
    <w:rsid w:val="00106DFF"/>
    <w:rsid w:val="00106F7F"/>
    <w:rsid w:val="00106FC1"/>
    <w:rsid w:val="0010713B"/>
    <w:rsid w:val="0010726E"/>
    <w:rsid w:val="001073E2"/>
    <w:rsid w:val="001074C9"/>
    <w:rsid w:val="00107559"/>
    <w:rsid w:val="00107697"/>
    <w:rsid w:val="00107819"/>
    <w:rsid w:val="001078A1"/>
    <w:rsid w:val="001079D7"/>
    <w:rsid w:val="00107B38"/>
    <w:rsid w:val="00107B73"/>
    <w:rsid w:val="00107D37"/>
    <w:rsid w:val="001100A0"/>
    <w:rsid w:val="0011031E"/>
    <w:rsid w:val="001105DE"/>
    <w:rsid w:val="001106E5"/>
    <w:rsid w:val="0011085B"/>
    <w:rsid w:val="0011094E"/>
    <w:rsid w:val="001109F7"/>
    <w:rsid w:val="00110AE7"/>
    <w:rsid w:val="00110E03"/>
    <w:rsid w:val="00110FA1"/>
    <w:rsid w:val="00110FD5"/>
    <w:rsid w:val="0011113D"/>
    <w:rsid w:val="00111290"/>
    <w:rsid w:val="00111412"/>
    <w:rsid w:val="00111471"/>
    <w:rsid w:val="001114A1"/>
    <w:rsid w:val="00111609"/>
    <w:rsid w:val="00111637"/>
    <w:rsid w:val="001116FE"/>
    <w:rsid w:val="0011175C"/>
    <w:rsid w:val="0011176F"/>
    <w:rsid w:val="001118BD"/>
    <w:rsid w:val="00111C07"/>
    <w:rsid w:val="00111C3D"/>
    <w:rsid w:val="00111E7A"/>
    <w:rsid w:val="00111F01"/>
    <w:rsid w:val="00111F94"/>
    <w:rsid w:val="001124C1"/>
    <w:rsid w:val="00112520"/>
    <w:rsid w:val="0011257A"/>
    <w:rsid w:val="001125DD"/>
    <w:rsid w:val="0011267F"/>
    <w:rsid w:val="0011270E"/>
    <w:rsid w:val="001127BE"/>
    <w:rsid w:val="001128A2"/>
    <w:rsid w:val="00112A61"/>
    <w:rsid w:val="00112B95"/>
    <w:rsid w:val="00112C51"/>
    <w:rsid w:val="00112D24"/>
    <w:rsid w:val="00112E8C"/>
    <w:rsid w:val="00112F1D"/>
    <w:rsid w:val="00112F3C"/>
    <w:rsid w:val="00112FE7"/>
    <w:rsid w:val="001130FE"/>
    <w:rsid w:val="00113256"/>
    <w:rsid w:val="0011345E"/>
    <w:rsid w:val="001137B1"/>
    <w:rsid w:val="001138B1"/>
    <w:rsid w:val="00113A06"/>
    <w:rsid w:val="00113B42"/>
    <w:rsid w:val="00113FDC"/>
    <w:rsid w:val="0011409F"/>
    <w:rsid w:val="001140EB"/>
    <w:rsid w:val="0011414D"/>
    <w:rsid w:val="001141CB"/>
    <w:rsid w:val="001143E5"/>
    <w:rsid w:val="001144BF"/>
    <w:rsid w:val="001146C9"/>
    <w:rsid w:val="00114B65"/>
    <w:rsid w:val="00114D32"/>
    <w:rsid w:val="00114DCA"/>
    <w:rsid w:val="001150F2"/>
    <w:rsid w:val="001151D2"/>
    <w:rsid w:val="001152F5"/>
    <w:rsid w:val="00115404"/>
    <w:rsid w:val="00115445"/>
    <w:rsid w:val="00115679"/>
    <w:rsid w:val="00115681"/>
    <w:rsid w:val="00115772"/>
    <w:rsid w:val="0011586A"/>
    <w:rsid w:val="00115A7E"/>
    <w:rsid w:val="00115D58"/>
    <w:rsid w:val="00115D87"/>
    <w:rsid w:val="00115E50"/>
    <w:rsid w:val="0011615F"/>
    <w:rsid w:val="001162EF"/>
    <w:rsid w:val="001165D1"/>
    <w:rsid w:val="001169D9"/>
    <w:rsid w:val="00116A2C"/>
    <w:rsid w:val="00116D21"/>
    <w:rsid w:val="001174ED"/>
    <w:rsid w:val="0011755F"/>
    <w:rsid w:val="00117617"/>
    <w:rsid w:val="001177AC"/>
    <w:rsid w:val="00117B1B"/>
    <w:rsid w:val="00117E01"/>
    <w:rsid w:val="00117F7A"/>
    <w:rsid w:val="0012007F"/>
    <w:rsid w:val="0012042D"/>
    <w:rsid w:val="0012076E"/>
    <w:rsid w:val="001207FE"/>
    <w:rsid w:val="00120A6D"/>
    <w:rsid w:val="00120C7E"/>
    <w:rsid w:val="00120CAF"/>
    <w:rsid w:val="00120D77"/>
    <w:rsid w:val="00120D98"/>
    <w:rsid w:val="00120F6B"/>
    <w:rsid w:val="00121065"/>
    <w:rsid w:val="0012152A"/>
    <w:rsid w:val="00121813"/>
    <w:rsid w:val="001219C6"/>
    <w:rsid w:val="00121D91"/>
    <w:rsid w:val="00121DB1"/>
    <w:rsid w:val="00121ED5"/>
    <w:rsid w:val="001221FE"/>
    <w:rsid w:val="00122313"/>
    <w:rsid w:val="00122496"/>
    <w:rsid w:val="001225E9"/>
    <w:rsid w:val="001227F7"/>
    <w:rsid w:val="0012281F"/>
    <w:rsid w:val="0012285F"/>
    <w:rsid w:val="00122985"/>
    <w:rsid w:val="00122ADA"/>
    <w:rsid w:val="00122CB2"/>
    <w:rsid w:val="00122D03"/>
    <w:rsid w:val="00122E46"/>
    <w:rsid w:val="00123236"/>
    <w:rsid w:val="0012336A"/>
    <w:rsid w:val="0012344D"/>
    <w:rsid w:val="0012380F"/>
    <w:rsid w:val="00123834"/>
    <w:rsid w:val="00123946"/>
    <w:rsid w:val="001239B2"/>
    <w:rsid w:val="00123A18"/>
    <w:rsid w:val="00123A40"/>
    <w:rsid w:val="00123A55"/>
    <w:rsid w:val="00123CDA"/>
    <w:rsid w:val="00123EBC"/>
    <w:rsid w:val="00123F21"/>
    <w:rsid w:val="001241F4"/>
    <w:rsid w:val="001242E9"/>
    <w:rsid w:val="001244B9"/>
    <w:rsid w:val="001244D9"/>
    <w:rsid w:val="0012456E"/>
    <w:rsid w:val="0012465F"/>
    <w:rsid w:val="001246D2"/>
    <w:rsid w:val="00124743"/>
    <w:rsid w:val="00124785"/>
    <w:rsid w:val="00124A81"/>
    <w:rsid w:val="00124D1F"/>
    <w:rsid w:val="00124D8D"/>
    <w:rsid w:val="00124F0E"/>
    <w:rsid w:val="00125189"/>
    <w:rsid w:val="001252B0"/>
    <w:rsid w:val="001252EA"/>
    <w:rsid w:val="00125346"/>
    <w:rsid w:val="00125371"/>
    <w:rsid w:val="0012580B"/>
    <w:rsid w:val="00125903"/>
    <w:rsid w:val="00125934"/>
    <w:rsid w:val="00125B1E"/>
    <w:rsid w:val="00125C57"/>
    <w:rsid w:val="00125CD6"/>
    <w:rsid w:val="00125CE2"/>
    <w:rsid w:val="00125F11"/>
    <w:rsid w:val="00126201"/>
    <w:rsid w:val="00126272"/>
    <w:rsid w:val="00126341"/>
    <w:rsid w:val="00126397"/>
    <w:rsid w:val="001265D0"/>
    <w:rsid w:val="001267E5"/>
    <w:rsid w:val="00126822"/>
    <w:rsid w:val="0012688D"/>
    <w:rsid w:val="00126897"/>
    <w:rsid w:val="00126A43"/>
    <w:rsid w:val="00126E2A"/>
    <w:rsid w:val="00126EEF"/>
    <w:rsid w:val="00127041"/>
    <w:rsid w:val="00127076"/>
    <w:rsid w:val="00127105"/>
    <w:rsid w:val="00127143"/>
    <w:rsid w:val="00127156"/>
    <w:rsid w:val="001273A0"/>
    <w:rsid w:val="001275B1"/>
    <w:rsid w:val="00127933"/>
    <w:rsid w:val="00127951"/>
    <w:rsid w:val="00127C93"/>
    <w:rsid w:val="00127DF7"/>
    <w:rsid w:val="0013002F"/>
    <w:rsid w:val="0013018F"/>
    <w:rsid w:val="00130577"/>
    <w:rsid w:val="001306C7"/>
    <w:rsid w:val="0013089C"/>
    <w:rsid w:val="00130A8C"/>
    <w:rsid w:val="00130C61"/>
    <w:rsid w:val="00130D82"/>
    <w:rsid w:val="00130E8B"/>
    <w:rsid w:val="00130FCE"/>
    <w:rsid w:val="001312D5"/>
    <w:rsid w:val="0013137C"/>
    <w:rsid w:val="001315D3"/>
    <w:rsid w:val="001315DD"/>
    <w:rsid w:val="001316B7"/>
    <w:rsid w:val="001316D6"/>
    <w:rsid w:val="00131D09"/>
    <w:rsid w:val="00132093"/>
    <w:rsid w:val="0013210C"/>
    <w:rsid w:val="00132254"/>
    <w:rsid w:val="00132356"/>
    <w:rsid w:val="001324C5"/>
    <w:rsid w:val="00132748"/>
    <w:rsid w:val="001328AC"/>
    <w:rsid w:val="001328E3"/>
    <w:rsid w:val="001328E9"/>
    <w:rsid w:val="00132977"/>
    <w:rsid w:val="00132B84"/>
    <w:rsid w:val="00132E50"/>
    <w:rsid w:val="00132EE2"/>
    <w:rsid w:val="00132F8F"/>
    <w:rsid w:val="00132FE1"/>
    <w:rsid w:val="00133024"/>
    <w:rsid w:val="001330A0"/>
    <w:rsid w:val="00133121"/>
    <w:rsid w:val="00133124"/>
    <w:rsid w:val="00133285"/>
    <w:rsid w:val="0013342C"/>
    <w:rsid w:val="00133479"/>
    <w:rsid w:val="00133565"/>
    <w:rsid w:val="00133567"/>
    <w:rsid w:val="00133684"/>
    <w:rsid w:val="00133692"/>
    <w:rsid w:val="00133810"/>
    <w:rsid w:val="00133880"/>
    <w:rsid w:val="001338AB"/>
    <w:rsid w:val="00133A59"/>
    <w:rsid w:val="00133A5C"/>
    <w:rsid w:val="00133A79"/>
    <w:rsid w:val="00133EE0"/>
    <w:rsid w:val="0013420E"/>
    <w:rsid w:val="00134233"/>
    <w:rsid w:val="00134308"/>
    <w:rsid w:val="001347DF"/>
    <w:rsid w:val="00134824"/>
    <w:rsid w:val="00134AE4"/>
    <w:rsid w:val="00134CFE"/>
    <w:rsid w:val="00134DB9"/>
    <w:rsid w:val="00134DC7"/>
    <w:rsid w:val="001350E9"/>
    <w:rsid w:val="0013518C"/>
    <w:rsid w:val="001351DD"/>
    <w:rsid w:val="0013522C"/>
    <w:rsid w:val="001352DC"/>
    <w:rsid w:val="00135343"/>
    <w:rsid w:val="00135465"/>
    <w:rsid w:val="00135487"/>
    <w:rsid w:val="001354B3"/>
    <w:rsid w:val="00135576"/>
    <w:rsid w:val="001355BF"/>
    <w:rsid w:val="001355D8"/>
    <w:rsid w:val="001355EC"/>
    <w:rsid w:val="0013576C"/>
    <w:rsid w:val="001359BD"/>
    <w:rsid w:val="00135A2D"/>
    <w:rsid w:val="00135B2A"/>
    <w:rsid w:val="00135C83"/>
    <w:rsid w:val="00135E7D"/>
    <w:rsid w:val="00135EB1"/>
    <w:rsid w:val="00136016"/>
    <w:rsid w:val="0013601A"/>
    <w:rsid w:val="001361E0"/>
    <w:rsid w:val="001362C7"/>
    <w:rsid w:val="00136518"/>
    <w:rsid w:val="001365B3"/>
    <w:rsid w:val="0013680B"/>
    <w:rsid w:val="00136877"/>
    <w:rsid w:val="00136B77"/>
    <w:rsid w:val="00136E40"/>
    <w:rsid w:val="00136E66"/>
    <w:rsid w:val="0013708B"/>
    <w:rsid w:val="00137198"/>
    <w:rsid w:val="00137329"/>
    <w:rsid w:val="00137368"/>
    <w:rsid w:val="00137573"/>
    <w:rsid w:val="0013761B"/>
    <w:rsid w:val="00137761"/>
    <w:rsid w:val="0013779C"/>
    <w:rsid w:val="001378AE"/>
    <w:rsid w:val="0013790F"/>
    <w:rsid w:val="00137A9E"/>
    <w:rsid w:val="00137BAB"/>
    <w:rsid w:val="00137E7C"/>
    <w:rsid w:val="00137F5E"/>
    <w:rsid w:val="0014009A"/>
    <w:rsid w:val="00140179"/>
    <w:rsid w:val="001401DC"/>
    <w:rsid w:val="0014021E"/>
    <w:rsid w:val="0014038C"/>
    <w:rsid w:val="00140709"/>
    <w:rsid w:val="001408FA"/>
    <w:rsid w:val="00140A10"/>
    <w:rsid w:val="00140BCC"/>
    <w:rsid w:val="00140D0E"/>
    <w:rsid w:val="00140E5A"/>
    <w:rsid w:val="00140E78"/>
    <w:rsid w:val="00141062"/>
    <w:rsid w:val="00141075"/>
    <w:rsid w:val="001411A5"/>
    <w:rsid w:val="00141413"/>
    <w:rsid w:val="001415A2"/>
    <w:rsid w:val="00141613"/>
    <w:rsid w:val="001416FA"/>
    <w:rsid w:val="00141765"/>
    <w:rsid w:val="001419BA"/>
    <w:rsid w:val="00141C18"/>
    <w:rsid w:val="00141D8A"/>
    <w:rsid w:val="00141D94"/>
    <w:rsid w:val="00141FBE"/>
    <w:rsid w:val="00142047"/>
    <w:rsid w:val="00142083"/>
    <w:rsid w:val="001422C4"/>
    <w:rsid w:val="00142454"/>
    <w:rsid w:val="001424C6"/>
    <w:rsid w:val="0014277F"/>
    <w:rsid w:val="00142866"/>
    <w:rsid w:val="001428D0"/>
    <w:rsid w:val="00142912"/>
    <w:rsid w:val="00142A3E"/>
    <w:rsid w:val="00142CAB"/>
    <w:rsid w:val="00142D9C"/>
    <w:rsid w:val="00142ECC"/>
    <w:rsid w:val="0014302D"/>
    <w:rsid w:val="001430E7"/>
    <w:rsid w:val="0014312B"/>
    <w:rsid w:val="00143169"/>
    <w:rsid w:val="0014349D"/>
    <w:rsid w:val="001434EA"/>
    <w:rsid w:val="001436E0"/>
    <w:rsid w:val="00143822"/>
    <w:rsid w:val="00143824"/>
    <w:rsid w:val="001438DA"/>
    <w:rsid w:val="001439D1"/>
    <w:rsid w:val="001441C6"/>
    <w:rsid w:val="0014422E"/>
    <w:rsid w:val="00144233"/>
    <w:rsid w:val="001442F5"/>
    <w:rsid w:val="00144303"/>
    <w:rsid w:val="001445CB"/>
    <w:rsid w:val="0014468B"/>
    <w:rsid w:val="00144D0E"/>
    <w:rsid w:val="00144D1A"/>
    <w:rsid w:val="00144D8D"/>
    <w:rsid w:val="00144D92"/>
    <w:rsid w:val="00144DBE"/>
    <w:rsid w:val="00144F07"/>
    <w:rsid w:val="00144F94"/>
    <w:rsid w:val="00144FE3"/>
    <w:rsid w:val="00145014"/>
    <w:rsid w:val="00145071"/>
    <w:rsid w:val="001451E2"/>
    <w:rsid w:val="001453D5"/>
    <w:rsid w:val="001457CB"/>
    <w:rsid w:val="00145844"/>
    <w:rsid w:val="00145875"/>
    <w:rsid w:val="00145955"/>
    <w:rsid w:val="00145BAD"/>
    <w:rsid w:val="00145C3E"/>
    <w:rsid w:val="00145D4D"/>
    <w:rsid w:val="00145DD2"/>
    <w:rsid w:val="00145E42"/>
    <w:rsid w:val="001461F1"/>
    <w:rsid w:val="001462D6"/>
    <w:rsid w:val="00146740"/>
    <w:rsid w:val="001467F9"/>
    <w:rsid w:val="00146D8D"/>
    <w:rsid w:val="00146D92"/>
    <w:rsid w:val="00147049"/>
    <w:rsid w:val="001470E1"/>
    <w:rsid w:val="00147127"/>
    <w:rsid w:val="00147599"/>
    <w:rsid w:val="0014769E"/>
    <w:rsid w:val="001477C3"/>
    <w:rsid w:val="00147899"/>
    <w:rsid w:val="0015006B"/>
    <w:rsid w:val="00150527"/>
    <w:rsid w:val="00150533"/>
    <w:rsid w:val="00150714"/>
    <w:rsid w:val="00150747"/>
    <w:rsid w:val="001507C4"/>
    <w:rsid w:val="00151109"/>
    <w:rsid w:val="00151114"/>
    <w:rsid w:val="001512FB"/>
    <w:rsid w:val="00151330"/>
    <w:rsid w:val="00151405"/>
    <w:rsid w:val="00151900"/>
    <w:rsid w:val="001519C4"/>
    <w:rsid w:val="00151C69"/>
    <w:rsid w:val="00151C97"/>
    <w:rsid w:val="00151E34"/>
    <w:rsid w:val="00151E59"/>
    <w:rsid w:val="00151E62"/>
    <w:rsid w:val="00151F78"/>
    <w:rsid w:val="0015208D"/>
    <w:rsid w:val="00152372"/>
    <w:rsid w:val="0015240A"/>
    <w:rsid w:val="00152463"/>
    <w:rsid w:val="00152696"/>
    <w:rsid w:val="001526B9"/>
    <w:rsid w:val="00152914"/>
    <w:rsid w:val="00152A6E"/>
    <w:rsid w:val="00152A73"/>
    <w:rsid w:val="00152C02"/>
    <w:rsid w:val="00152C21"/>
    <w:rsid w:val="00152C24"/>
    <w:rsid w:val="00152CA0"/>
    <w:rsid w:val="00152ED3"/>
    <w:rsid w:val="00153135"/>
    <w:rsid w:val="00153148"/>
    <w:rsid w:val="0015343A"/>
    <w:rsid w:val="001536C7"/>
    <w:rsid w:val="001537E7"/>
    <w:rsid w:val="00154002"/>
    <w:rsid w:val="0015407A"/>
    <w:rsid w:val="001541E4"/>
    <w:rsid w:val="00154469"/>
    <w:rsid w:val="00154535"/>
    <w:rsid w:val="001546EB"/>
    <w:rsid w:val="00154753"/>
    <w:rsid w:val="00154849"/>
    <w:rsid w:val="00154893"/>
    <w:rsid w:val="0015499E"/>
    <w:rsid w:val="00154A19"/>
    <w:rsid w:val="00154A48"/>
    <w:rsid w:val="00154B43"/>
    <w:rsid w:val="00154EAB"/>
    <w:rsid w:val="00154F07"/>
    <w:rsid w:val="0015520F"/>
    <w:rsid w:val="001552D9"/>
    <w:rsid w:val="001552FE"/>
    <w:rsid w:val="00155623"/>
    <w:rsid w:val="001556CB"/>
    <w:rsid w:val="0015586D"/>
    <w:rsid w:val="00155994"/>
    <w:rsid w:val="0015599E"/>
    <w:rsid w:val="00155BDA"/>
    <w:rsid w:val="00155CB9"/>
    <w:rsid w:val="0015603F"/>
    <w:rsid w:val="001560B2"/>
    <w:rsid w:val="001561E6"/>
    <w:rsid w:val="0015641E"/>
    <w:rsid w:val="001566BB"/>
    <w:rsid w:val="00156855"/>
    <w:rsid w:val="00156AAF"/>
    <w:rsid w:val="00156E33"/>
    <w:rsid w:val="00156E46"/>
    <w:rsid w:val="001576B4"/>
    <w:rsid w:val="001576C3"/>
    <w:rsid w:val="001576DA"/>
    <w:rsid w:val="0015771D"/>
    <w:rsid w:val="00157A26"/>
    <w:rsid w:val="00157AD5"/>
    <w:rsid w:val="00157B1E"/>
    <w:rsid w:val="00157CC1"/>
    <w:rsid w:val="00157CE2"/>
    <w:rsid w:val="00157D2E"/>
    <w:rsid w:val="00157DD2"/>
    <w:rsid w:val="00157E9C"/>
    <w:rsid w:val="00157EEB"/>
    <w:rsid w:val="00160505"/>
    <w:rsid w:val="00160616"/>
    <w:rsid w:val="00160E45"/>
    <w:rsid w:val="00160FD7"/>
    <w:rsid w:val="0016111E"/>
    <w:rsid w:val="00161876"/>
    <w:rsid w:val="00161A25"/>
    <w:rsid w:val="00161A42"/>
    <w:rsid w:val="00161AFB"/>
    <w:rsid w:val="00161B19"/>
    <w:rsid w:val="00161D63"/>
    <w:rsid w:val="00161DDA"/>
    <w:rsid w:val="001621E1"/>
    <w:rsid w:val="00162936"/>
    <w:rsid w:val="001629D6"/>
    <w:rsid w:val="00162DD1"/>
    <w:rsid w:val="00162E12"/>
    <w:rsid w:val="00162E30"/>
    <w:rsid w:val="00162E55"/>
    <w:rsid w:val="00162E81"/>
    <w:rsid w:val="00162EF9"/>
    <w:rsid w:val="0016305E"/>
    <w:rsid w:val="00163102"/>
    <w:rsid w:val="0016318F"/>
    <w:rsid w:val="0016358C"/>
    <w:rsid w:val="001635EA"/>
    <w:rsid w:val="001635EB"/>
    <w:rsid w:val="001636E6"/>
    <w:rsid w:val="00163706"/>
    <w:rsid w:val="00163938"/>
    <w:rsid w:val="001639E2"/>
    <w:rsid w:val="00163C29"/>
    <w:rsid w:val="00163E8B"/>
    <w:rsid w:val="00164189"/>
    <w:rsid w:val="001641AD"/>
    <w:rsid w:val="00164330"/>
    <w:rsid w:val="001643E7"/>
    <w:rsid w:val="00164468"/>
    <w:rsid w:val="00164495"/>
    <w:rsid w:val="00164668"/>
    <w:rsid w:val="00164860"/>
    <w:rsid w:val="00164986"/>
    <w:rsid w:val="00164D3E"/>
    <w:rsid w:val="00164E5E"/>
    <w:rsid w:val="00164EA8"/>
    <w:rsid w:val="00165118"/>
    <w:rsid w:val="00165122"/>
    <w:rsid w:val="001651C0"/>
    <w:rsid w:val="00165325"/>
    <w:rsid w:val="00165929"/>
    <w:rsid w:val="00165971"/>
    <w:rsid w:val="00165A0E"/>
    <w:rsid w:val="00165B1C"/>
    <w:rsid w:val="00165C89"/>
    <w:rsid w:val="00165E5A"/>
    <w:rsid w:val="00165E75"/>
    <w:rsid w:val="00165E7F"/>
    <w:rsid w:val="00165FEA"/>
    <w:rsid w:val="00166055"/>
    <w:rsid w:val="00166130"/>
    <w:rsid w:val="00166564"/>
    <w:rsid w:val="0016657D"/>
    <w:rsid w:val="0016658D"/>
    <w:rsid w:val="001666AC"/>
    <w:rsid w:val="0016697F"/>
    <w:rsid w:val="00166A90"/>
    <w:rsid w:val="00166B0D"/>
    <w:rsid w:val="00166BB7"/>
    <w:rsid w:val="00166DF2"/>
    <w:rsid w:val="00167033"/>
    <w:rsid w:val="001671C1"/>
    <w:rsid w:val="00167610"/>
    <w:rsid w:val="00167676"/>
    <w:rsid w:val="001676C7"/>
    <w:rsid w:val="0016780A"/>
    <w:rsid w:val="00167903"/>
    <w:rsid w:val="0016796A"/>
    <w:rsid w:val="00167BDC"/>
    <w:rsid w:val="00167D6B"/>
    <w:rsid w:val="00167DC3"/>
    <w:rsid w:val="00167DE2"/>
    <w:rsid w:val="00167F11"/>
    <w:rsid w:val="00167F5D"/>
    <w:rsid w:val="00167F8F"/>
    <w:rsid w:val="0017014A"/>
    <w:rsid w:val="00170166"/>
    <w:rsid w:val="001703AC"/>
    <w:rsid w:val="001704D2"/>
    <w:rsid w:val="0017054F"/>
    <w:rsid w:val="001705C3"/>
    <w:rsid w:val="0017087A"/>
    <w:rsid w:val="00170A6C"/>
    <w:rsid w:val="00170B78"/>
    <w:rsid w:val="00170D65"/>
    <w:rsid w:val="00170EA7"/>
    <w:rsid w:val="00170F9B"/>
    <w:rsid w:val="001711C6"/>
    <w:rsid w:val="00171625"/>
    <w:rsid w:val="0017165F"/>
    <w:rsid w:val="00171A52"/>
    <w:rsid w:val="00171DE4"/>
    <w:rsid w:val="00171E9F"/>
    <w:rsid w:val="00171EE0"/>
    <w:rsid w:val="001722DA"/>
    <w:rsid w:val="001723C1"/>
    <w:rsid w:val="001727CC"/>
    <w:rsid w:val="00172846"/>
    <w:rsid w:val="00172920"/>
    <w:rsid w:val="001729A5"/>
    <w:rsid w:val="00172BDB"/>
    <w:rsid w:val="00172BFE"/>
    <w:rsid w:val="00172D52"/>
    <w:rsid w:val="00172E8A"/>
    <w:rsid w:val="00172F2E"/>
    <w:rsid w:val="00172F72"/>
    <w:rsid w:val="00173536"/>
    <w:rsid w:val="001735D3"/>
    <w:rsid w:val="00173619"/>
    <w:rsid w:val="0017382F"/>
    <w:rsid w:val="00173A7A"/>
    <w:rsid w:val="00173AB0"/>
    <w:rsid w:val="00173E47"/>
    <w:rsid w:val="0017403A"/>
    <w:rsid w:val="0017419C"/>
    <w:rsid w:val="00174468"/>
    <w:rsid w:val="00174589"/>
    <w:rsid w:val="001745D9"/>
    <w:rsid w:val="001746D5"/>
    <w:rsid w:val="001747C6"/>
    <w:rsid w:val="001748B8"/>
    <w:rsid w:val="001748FF"/>
    <w:rsid w:val="00174AE8"/>
    <w:rsid w:val="00174EA2"/>
    <w:rsid w:val="00174FAB"/>
    <w:rsid w:val="0017568E"/>
    <w:rsid w:val="001756A7"/>
    <w:rsid w:val="001757B7"/>
    <w:rsid w:val="00175B0B"/>
    <w:rsid w:val="00175B7D"/>
    <w:rsid w:val="00175E19"/>
    <w:rsid w:val="00175FF9"/>
    <w:rsid w:val="0017629B"/>
    <w:rsid w:val="001762CF"/>
    <w:rsid w:val="00176418"/>
    <w:rsid w:val="001765F2"/>
    <w:rsid w:val="001766E6"/>
    <w:rsid w:val="00176713"/>
    <w:rsid w:val="00176B17"/>
    <w:rsid w:val="00176C2F"/>
    <w:rsid w:val="00176C7B"/>
    <w:rsid w:val="00176C82"/>
    <w:rsid w:val="00176DCD"/>
    <w:rsid w:val="001771C0"/>
    <w:rsid w:val="001771FC"/>
    <w:rsid w:val="00177235"/>
    <w:rsid w:val="00177313"/>
    <w:rsid w:val="001773EB"/>
    <w:rsid w:val="001773F8"/>
    <w:rsid w:val="00177601"/>
    <w:rsid w:val="00177A17"/>
    <w:rsid w:val="00177DA3"/>
    <w:rsid w:val="00177EBB"/>
    <w:rsid w:val="00180462"/>
    <w:rsid w:val="00180481"/>
    <w:rsid w:val="00180533"/>
    <w:rsid w:val="00180544"/>
    <w:rsid w:val="0018081C"/>
    <w:rsid w:val="00180982"/>
    <w:rsid w:val="00180CD3"/>
    <w:rsid w:val="00180E03"/>
    <w:rsid w:val="00180F1A"/>
    <w:rsid w:val="0018112A"/>
    <w:rsid w:val="001811B7"/>
    <w:rsid w:val="00181200"/>
    <w:rsid w:val="0018120D"/>
    <w:rsid w:val="001812FC"/>
    <w:rsid w:val="00181495"/>
    <w:rsid w:val="0018165B"/>
    <w:rsid w:val="00181A96"/>
    <w:rsid w:val="00181AA3"/>
    <w:rsid w:val="00181C31"/>
    <w:rsid w:val="00181D79"/>
    <w:rsid w:val="00181F9B"/>
    <w:rsid w:val="00182155"/>
    <w:rsid w:val="001821B9"/>
    <w:rsid w:val="00182266"/>
    <w:rsid w:val="00182752"/>
    <w:rsid w:val="001827B9"/>
    <w:rsid w:val="00182991"/>
    <w:rsid w:val="001830C3"/>
    <w:rsid w:val="001834B2"/>
    <w:rsid w:val="00183629"/>
    <w:rsid w:val="001837A2"/>
    <w:rsid w:val="00183931"/>
    <w:rsid w:val="00183C51"/>
    <w:rsid w:val="00183ED9"/>
    <w:rsid w:val="00183F9D"/>
    <w:rsid w:val="001841E4"/>
    <w:rsid w:val="00184257"/>
    <w:rsid w:val="0018434F"/>
    <w:rsid w:val="00184396"/>
    <w:rsid w:val="00184407"/>
    <w:rsid w:val="0018449C"/>
    <w:rsid w:val="001844B1"/>
    <w:rsid w:val="0018455C"/>
    <w:rsid w:val="0018459A"/>
    <w:rsid w:val="00184652"/>
    <w:rsid w:val="001846AB"/>
    <w:rsid w:val="00184706"/>
    <w:rsid w:val="00184736"/>
    <w:rsid w:val="00184749"/>
    <w:rsid w:val="001847E6"/>
    <w:rsid w:val="00184850"/>
    <w:rsid w:val="001848D5"/>
    <w:rsid w:val="00184905"/>
    <w:rsid w:val="00184BD3"/>
    <w:rsid w:val="00184E66"/>
    <w:rsid w:val="00184EBD"/>
    <w:rsid w:val="0018504F"/>
    <w:rsid w:val="0018516C"/>
    <w:rsid w:val="0018532A"/>
    <w:rsid w:val="00185341"/>
    <w:rsid w:val="001853DE"/>
    <w:rsid w:val="001854CF"/>
    <w:rsid w:val="00185608"/>
    <w:rsid w:val="00185659"/>
    <w:rsid w:val="0018569B"/>
    <w:rsid w:val="00185A49"/>
    <w:rsid w:val="00185A87"/>
    <w:rsid w:val="00185A8E"/>
    <w:rsid w:val="00185B49"/>
    <w:rsid w:val="00185C41"/>
    <w:rsid w:val="00185C9E"/>
    <w:rsid w:val="00185D54"/>
    <w:rsid w:val="00185DFD"/>
    <w:rsid w:val="001861C9"/>
    <w:rsid w:val="001866B8"/>
    <w:rsid w:val="0018677D"/>
    <w:rsid w:val="00186805"/>
    <w:rsid w:val="001868AE"/>
    <w:rsid w:val="00186B39"/>
    <w:rsid w:val="00186C08"/>
    <w:rsid w:val="00186C55"/>
    <w:rsid w:val="00186CCD"/>
    <w:rsid w:val="00186F1D"/>
    <w:rsid w:val="00186F4D"/>
    <w:rsid w:val="00186FA6"/>
    <w:rsid w:val="001872B1"/>
    <w:rsid w:val="001872DE"/>
    <w:rsid w:val="001872F0"/>
    <w:rsid w:val="0018732B"/>
    <w:rsid w:val="0018745C"/>
    <w:rsid w:val="00187649"/>
    <w:rsid w:val="0018783C"/>
    <w:rsid w:val="00187914"/>
    <w:rsid w:val="00187B69"/>
    <w:rsid w:val="00187B9F"/>
    <w:rsid w:val="00190142"/>
    <w:rsid w:val="00190170"/>
    <w:rsid w:val="001901D5"/>
    <w:rsid w:val="00190314"/>
    <w:rsid w:val="00190328"/>
    <w:rsid w:val="00190365"/>
    <w:rsid w:val="0019038F"/>
    <w:rsid w:val="00190410"/>
    <w:rsid w:val="00190477"/>
    <w:rsid w:val="001905A1"/>
    <w:rsid w:val="001905E6"/>
    <w:rsid w:val="00190738"/>
    <w:rsid w:val="001907FD"/>
    <w:rsid w:val="00190845"/>
    <w:rsid w:val="0019084E"/>
    <w:rsid w:val="001909E3"/>
    <w:rsid w:val="00190B4E"/>
    <w:rsid w:val="00190C80"/>
    <w:rsid w:val="00190C88"/>
    <w:rsid w:val="001910BF"/>
    <w:rsid w:val="001911B5"/>
    <w:rsid w:val="0019120E"/>
    <w:rsid w:val="001914F1"/>
    <w:rsid w:val="00191590"/>
    <w:rsid w:val="001915BE"/>
    <w:rsid w:val="001916D3"/>
    <w:rsid w:val="00191733"/>
    <w:rsid w:val="0019193C"/>
    <w:rsid w:val="001919C1"/>
    <w:rsid w:val="00191A81"/>
    <w:rsid w:val="00191C22"/>
    <w:rsid w:val="00191F1D"/>
    <w:rsid w:val="00191FCD"/>
    <w:rsid w:val="0019206B"/>
    <w:rsid w:val="0019227B"/>
    <w:rsid w:val="0019294D"/>
    <w:rsid w:val="00192977"/>
    <w:rsid w:val="001929DD"/>
    <w:rsid w:val="00192C40"/>
    <w:rsid w:val="00192C47"/>
    <w:rsid w:val="00192C74"/>
    <w:rsid w:val="00192F31"/>
    <w:rsid w:val="00193009"/>
    <w:rsid w:val="0019308B"/>
    <w:rsid w:val="00193090"/>
    <w:rsid w:val="001931A2"/>
    <w:rsid w:val="0019326E"/>
    <w:rsid w:val="0019342A"/>
    <w:rsid w:val="00193447"/>
    <w:rsid w:val="001935A8"/>
    <w:rsid w:val="00193620"/>
    <w:rsid w:val="0019395B"/>
    <w:rsid w:val="001939A7"/>
    <w:rsid w:val="00193ABD"/>
    <w:rsid w:val="00193DB2"/>
    <w:rsid w:val="00193EE9"/>
    <w:rsid w:val="00193F60"/>
    <w:rsid w:val="00194027"/>
    <w:rsid w:val="001940FC"/>
    <w:rsid w:val="0019416C"/>
    <w:rsid w:val="001943EB"/>
    <w:rsid w:val="001944AB"/>
    <w:rsid w:val="001945F5"/>
    <w:rsid w:val="00194A3C"/>
    <w:rsid w:val="00194AB9"/>
    <w:rsid w:val="00194AF8"/>
    <w:rsid w:val="00194B42"/>
    <w:rsid w:val="00194D69"/>
    <w:rsid w:val="00194DAF"/>
    <w:rsid w:val="00194F5C"/>
    <w:rsid w:val="00194F61"/>
    <w:rsid w:val="00195044"/>
    <w:rsid w:val="00195099"/>
    <w:rsid w:val="00195364"/>
    <w:rsid w:val="001953F3"/>
    <w:rsid w:val="00195D26"/>
    <w:rsid w:val="00195E73"/>
    <w:rsid w:val="00195F34"/>
    <w:rsid w:val="00195F48"/>
    <w:rsid w:val="0019608A"/>
    <w:rsid w:val="00196518"/>
    <w:rsid w:val="00196844"/>
    <w:rsid w:val="0019693B"/>
    <w:rsid w:val="00196AE4"/>
    <w:rsid w:val="00196BB2"/>
    <w:rsid w:val="00196CCD"/>
    <w:rsid w:val="00196EBA"/>
    <w:rsid w:val="00196F53"/>
    <w:rsid w:val="00196F9A"/>
    <w:rsid w:val="0019702E"/>
    <w:rsid w:val="00197238"/>
    <w:rsid w:val="00197395"/>
    <w:rsid w:val="00197609"/>
    <w:rsid w:val="001976E8"/>
    <w:rsid w:val="0019770A"/>
    <w:rsid w:val="0019792C"/>
    <w:rsid w:val="00197C30"/>
    <w:rsid w:val="00197D25"/>
    <w:rsid w:val="00197E4D"/>
    <w:rsid w:val="00197E8F"/>
    <w:rsid w:val="00197ED1"/>
    <w:rsid w:val="001A0161"/>
    <w:rsid w:val="001A022F"/>
    <w:rsid w:val="001A037E"/>
    <w:rsid w:val="001A05E4"/>
    <w:rsid w:val="001A0624"/>
    <w:rsid w:val="001A06F3"/>
    <w:rsid w:val="001A0BBD"/>
    <w:rsid w:val="001A0E16"/>
    <w:rsid w:val="001A10CC"/>
    <w:rsid w:val="001A13BC"/>
    <w:rsid w:val="001A164C"/>
    <w:rsid w:val="001A1721"/>
    <w:rsid w:val="001A17EF"/>
    <w:rsid w:val="001A1951"/>
    <w:rsid w:val="001A1998"/>
    <w:rsid w:val="001A1BB6"/>
    <w:rsid w:val="001A1C75"/>
    <w:rsid w:val="001A1ED3"/>
    <w:rsid w:val="001A222D"/>
    <w:rsid w:val="001A2520"/>
    <w:rsid w:val="001A259B"/>
    <w:rsid w:val="001A25D6"/>
    <w:rsid w:val="001A27C0"/>
    <w:rsid w:val="001A2AD3"/>
    <w:rsid w:val="001A2DBF"/>
    <w:rsid w:val="001A3088"/>
    <w:rsid w:val="001A3335"/>
    <w:rsid w:val="001A340A"/>
    <w:rsid w:val="001A34B1"/>
    <w:rsid w:val="001A34EC"/>
    <w:rsid w:val="001A382B"/>
    <w:rsid w:val="001A397F"/>
    <w:rsid w:val="001A3A92"/>
    <w:rsid w:val="001A3B30"/>
    <w:rsid w:val="001A3B56"/>
    <w:rsid w:val="001A3BD5"/>
    <w:rsid w:val="001A3FF4"/>
    <w:rsid w:val="001A42B7"/>
    <w:rsid w:val="001A49FE"/>
    <w:rsid w:val="001A4A49"/>
    <w:rsid w:val="001A4B98"/>
    <w:rsid w:val="001A4D33"/>
    <w:rsid w:val="001A4E47"/>
    <w:rsid w:val="001A4E51"/>
    <w:rsid w:val="001A4EBE"/>
    <w:rsid w:val="001A51B3"/>
    <w:rsid w:val="001A53C1"/>
    <w:rsid w:val="001A53ED"/>
    <w:rsid w:val="001A54A5"/>
    <w:rsid w:val="001A55F5"/>
    <w:rsid w:val="001A567F"/>
    <w:rsid w:val="001A57E6"/>
    <w:rsid w:val="001A5B7F"/>
    <w:rsid w:val="001A5EAD"/>
    <w:rsid w:val="001A614A"/>
    <w:rsid w:val="001A6321"/>
    <w:rsid w:val="001A6601"/>
    <w:rsid w:val="001A6679"/>
    <w:rsid w:val="001A6790"/>
    <w:rsid w:val="001A69B2"/>
    <w:rsid w:val="001A6A7C"/>
    <w:rsid w:val="001A6BBA"/>
    <w:rsid w:val="001A6F4B"/>
    <w:rsid w:val="001A6F5E"/>
    <w:rsid w:val="001A7024"/>
    <w:rsid w:val="001A73A1"/>
    <w:rsid w:val="001A74C7"/>
    <w:rsid w:val="001A77FC"/>
    <w:rsid w:val="001A7827"/>
    <w:rsid w:val="001A78DF"/>
    <w:rsid w:val="001A79D3"/>
    <w:rsid w:val="001A7BC6"/>
    <w:rsid w:val="001A7E20"/>
    <w:rsid w:val="001B0188"/>
    <w:rsid w:val="001B01BD"/>
    <w:rsid w:val="001B02F5"/>
    <w:rsid w:val="001B03AE"/>
    <w:rsid w:val="001B0462"/>
    <w:rsid w:val="001B0578"/>
    <w:rsid w:val="001B077D"/>
    <w:rsid w:val="001B096B"/>
    <w:rsid w:val="001B10CA"/>
    <w:rsid w:val="001B1593"/>
    <w:rsid w:val="001B1A66"/>
    <w:rsid w:val="001B1B4B"/>
    <w:rsid w:val="001B1C18"/>
    <w:rsid w:val="001B1C86"/>
    <w:rsid w:val="001B1F53"/>
    <w:rsid w:val="001B1FC9"/>
    <w:rsid w:val="001B1FF2"/>
    <w:rsid w:val="001B20E1"/>
    <w:rsid w:val="001B22B5"/>
    <w:rsid w:val="001B22D3"/>
    <w:rsid w:val="001B24A9"/>
    <w:rsid w:val="001B24AA"/>
    <w:rsid w:val="001B260D"/>
    <w:rsid w:val="001B2883"/>
    <w:rsid w:val="001B298A"/>
    <w:rsid w:val="001B2A1B"/>
    <w:rsid w:val="001B2B56"/>
    <w:rsid w:val="001B2D22"/>
    <w:rsid w:val="001B2E28"/>
    <w:rsid w:val="001B2FAB"/>
    <w:rsid w:val="001B30E5"/>
    <w:rsid w:val="001B32DE"/>
    <w:rsid w:val="001B336A"/>
    <w:rsid w:val="001B33F3"/>
    <w:rsid w:val="001B345D"/>
    <w:rsid w:val="001B357F"/>
    <w:rsid w:val="001B35BF"/>
    <w:rsid w:val="001B37A3"/>
    <w:rsid w:val="001B3B1F"/>
    <w:rsid w:val="001B3B54"/>
    <w:rsid w:val="001B3C69"/>
    <w:rsid w:val="001B3E25"/>
    <w:rsid w:val="001B408D"/>
    <w:rsid w:val="001B40ED"/>
    <w:rsid w:val="001B415F"/>
    <w:rsid w:val="001B424F"/>
    <w:rsid w:val="001B4409"/>
    <w:rsid w:val="001B4443"/>
    <w:rsid w:val="001B4598"/>
    <w:rsid w:val="001B479B"/>
    <w:rsid w:val="001B4948"/>
    <w:rsid w:val="001B4BEC"/>
    <w:rsid w:val="001B4C00"/>
    <w:rsid w:val="001B4DC8"/>
    <w:rsid w:val="001B4E67"/>
    <w:rsid w:val="001B55F5"/>
    <w:rsid w:val="001B57F8"/>
    <w:rsid w:val="001B5804"/>
    <w:rsid w:val="001B5813"/>
    <w:rsid w:val="001B581C"/>
    <w:rsid w:val="001B5918"/>
    <w:rsid w:val="001B5BD4"/>
    <w:rsid w:val="001B5C96"/>
    <w:rsid w:val="001B5D67"/>
    <w:rsid w:val="001B5F4F"/>
    <w:rsid w:val="001B6350"/>
    <w:rsid w:val="001B63FB"/>
    <w:rsid w:val="001B651A"/>
    <w:rsid w:val="001B65C8"/>
    <w:rsid w:val="001B6829"/>
    <w:rsid w:val="001B69B2"/>
    <w:rsid w:val="001B6EC4"/>
    <w:rsid w:val="001B71AF"/>
    <w:rsid w:val="001B7252"/>
    <w:rsid w:val="001B74B1"/>
    <w:rsid w:val="001B74CB"/>
    <w:rsid w:val="001B776E"/>
    <w:rsid w:val="001B7B65"/>
    <w:rsid w:val="001B7BF8"/>
    <w:rsid w:val="001B7C45"/>
    <w:rsid w:val="001B7E26"/>
    <w:rsid w:val="001B7FC4"/>
    <w:rsid w:val="001C04E9"/>
    <w:rsid w:val="001C04EF"/>
    <w:rsid w:val="001C0728"/>
    <w:rsid w:val="001C0784"/>
    <w:rsid w:val="001C083A"/>
    <w:rsid w:val="001C0949"/>
    <w:rsid w:val="001C0A51"/>
    <w:rsid w:val="001C0AE4"/>
    <w:rsid w:val="001C0B18"/>
    <w:rsid w:val="001C0F08"/>
    <w:rsid w:val="001C11CA"/>
    <w:rsid w:val="001C13A1"/>
    <w:rsid w:val="001C1D39"/>
    <w:rsid w:val="001C1F5E"/>
    <w:rsid w:val="001C2090"/>
    <w:rsid w:val="001C21EB"/>
    <w:rsid w:val="001C2242"/>
    <w:rsid w:val="001C231C"/>
    <w:rsid w:val="001C233D"/>
    <w:rsid w:val="001C23E1"/>
    <w:rsid w:val="001C2407"/>
    <w:rsid w:val="001C243A"/>
    <w:rsid w:val="001C248E"/>
    <w:rsid w:val="001C28B5"/>
    <w:rsid w:val="001C2960"/>
    <w:rsid w:val="001C2CA3"/>
    <w:rsid w:val="001C2D00"/>
    <w:rsid w:val="001C2E14"/>
    <w:rsid w:val="001C2E1D"/>
    <w:rsid w:val="001C2E27"/>
    <w:rsid w:val="001C3417"/>
    <w:rsid w:val="001C39F9"/>
    <w:rsid w:val="001C3C33"/>
    <w:rsid w:val="001C3F18"/>
    <w:rsid w:val="001C3F21"/>
    <w:rsid w:val="001C4160"/>
    <w:rsid w:val="001C41E3"/>
    <w:rsid w:val="001C430C"/>
    <w:rsid w:val="001C4378"/>
    <w:rsid w:val="001C44A3"/>
    <w:rsid w:val="001C4576"/>
    <w:rsid w:val="001C45C9"/>
    <w:rsid w:val="001C4788"/>
    <w:rsid w:val="001C484E"/>
    <w:rsid w:val="001C4AF8"/>
    <w:rsid w:val="001C4D35"/>
    <w:rsid w:val="001C4DF9"/>
    <w:rsid w:val="001C4DFA"/>
    <w:rsid w:val="001C537B"/>
    <w:rsid w:val="001C54B8"/>
    <w:rsid w:val="001C5643"/>
    <w:rsid w:val="001C59A0"/>
    <w:rsid w:val="001C5A52"/>
    <w:rsid w:val="001C5BF0"/>
    <w:rsid w:val="001C5CFA"/>
    <w:rsid w:val="001C5E16"/>
    <w:rsid w:val="001C5F55"/>
    <w:rsid w:val="001C6074"/>
    <w:rsid w:val="001C611F"/>
    <w:rsid w:val="001C6128"/>
    <w:rsid w:val="001C62F5"/>
    <w:rsid w:val="001C6433"/>
    <w:rsid w:val="001C6619"/>
    <w:rsid w:val="001C66F7"/>
    <w:rsid w:val="001C673B"/>
    <w:rsid w:val="001C6900"/>
    <w:rsid w:val="001C69EA"/>
    <w:rsid w:val="001C6C15"/>
    <w:rsid w:val="001C6E0E"/>
    <w:rsid w:val="001C6FA5"/>
    <w:rsid w:val="001C7253"/>
    <w:rsid w:val="001C72A8"/>
    <w:rsid w:val="001C7413"/>
    <w:rsid w:val="001C7415"/>
    <w:rsid w:val="001C7497"/>
    <w:rsid w:val="001C74A7"/>
    <w:rsid w:val="001C75DD"/>
    <w:rsid w:val="001C7A8C"/>
    <w:rsid w:val="001C7C7A"/>
    <w:rsid w:val="001C7CE2"/>
    <w:rsid w:val="001C7D60"/>
    <w:rsid w:val="001C7E27"/>
    <w:rsid w:val="001C7F29"/>
    <w:rsid w:val="001C7FAE"/>
    <w:rsid w:val="001C7FD5"/>
    <w:rsid w:val="001D029A"/>
    <w:rsid w:val="001D0479"/>
    <w:rsid w:val="001D0C6C"/>
    <w:rsid w:val="001D0CEC"/>
    <w:rsid w:val="001D0D32"/>
    <w:rsid w:val="001D0EAE"/>
    <w:rsid w:val="001D1063"/>
    <w:rsid w:val="001D108D"/>
    <w:rsid w:val="001D131B"/>
    <w:rsid w:val="001D1500"/>
    <w:rsid w:val="001D15AF"/>
    <w:rsid w:val="001D189D"/>
    <w:rsid w:val="001D19DC"/>
    <w:rsid w:val="001D1AC3"/>
    <w:rsid w:val="001D1CC4"/>
    <w:rsid w:val="001D1F38"/>
    <w:rsid w:val="001D2017"/>
    <w:rsid w:val="001D215D"/>
    <w:rsid w:val="001D224E"/>
    <w:rsid w:val="001D22EF"/>
    <w:rsid w:val="001D252B"/>
    <w:rsid w:val="001D27DE"/>
    <w:rsid w:val="001D28E9"/>
    <w:rsid w:val="001D2A7E"/>
    <w:rsid w:val="001D2C1F"/>
    <w:rsid w:val="001D2DF7"/>
    <w:rsid w:val="001D3467"/>
    <w:rsid w:val="001D3817"/>
    <w:rsid w:val="001D3851"/>
    <w:rsid w:val="001D3A3C"/>
    <w:rsid w:val="001D3A8F"/>
    <w:rsid w:val="001D3BAF"/>
    <w:rsid w:val="001D3CAA"/>
    <w:rsid w:val="001D3F03"/>
    <w:rsid w:val="001D3F95"/>
    <w:rsid w:val="001D3FDE"/>
    <w:rsid w:val="001D4133"/>
    <w:rsid w:val="001D4369"/>
    <w:rsid w:val="001D4517"/>
    <w:rsid w:val="001D4519"/>
    <w:rsid w:val="001D45A4"/>
    <w:rsid w:val="001D46C5"/>
    <w:rsid w:val="001D4839"/>
    <w:rsid w:val="001D4882"/>
    <w:rsid w:val="001D48A0"/>
    <w:rsid w:val="001D49C5"/>
    <w:rsid w:val="001D4CB7"/>
    <w:rsid w:val="001D4E03"/>
    <w:rsid w:val="001D4E95"/>
    <w:rsid w:val="001D5165"/>
    <w:rsid w:val="001D5315"/>
    <w:rsid w:val="001D5459"/>
    <w:rsid w:val="001D54CA"/>
    <w:rsid w:val="001D55D8"/>
    <w:rsid w:val="001D599D"/>
    <w:rsid w:val="001D5A08"/>
    <w:rsid w:val="001D5A53"/>
    <w:rsid w:val="001D5B66"/>
    <w:rsid w:val="001D5BCB"/>
    <w:rsid w:val="001D5C22"/>
    <w:rsid w:val="001D5CD9"/>
    <w:rsid w:val="001D5FD2"/>
    <w:rsid w:val="001D6200"/>
    <w:rsid w:val="001D62F4"/>
    <w:rsid w:val="001D68A0"/>
    <w:rsid w:val="001D694D"/>
    <w:rsid w:val="001D6A58"/>
    <w:rsid w:val="001D6B3C"/>
    <w:rsid w:val="001D6FE8"/>
    <w:rsid w:val="001D717E"/>
    <w:rsid w:val="001D71D1"/>
    <w:rsid w:val="001D74F2"/>
    <w:rsid w:val="001D754D"/>
    <w:rsid w:val="001D76F8"/>
    <w:rsid w:val="001D777E"/>
    <w:rsid w:val="001D77BB"/>
    <w:rsid w:val="001D78F2"/>
    <w:rsid w:val="001D7984"/>
    <w:rsid w:val="001D7A38"/>
    <w:rsid w:val="001D7B43"/>
    <w:rsid w:val="001D7D32"/>
    <w:rsid w:val="001D7E25"/>
    <w:rsid w:val="001D7F7D"/>
    <w:rsid w:val="001D7F85"/>
    <w:rsid w:val="001E0352"/>
    <w:rsid w:val="001E0440"/>
    <w:rsid w:val="001E068C"/>
    <w:rsid w:val="001E06E2"/>
    <w:rsid w:val="001E06F3"/>
    <w:rsid w:val="001E0987"/>
    <w:rsid w:val="001E098F"/>
    <w:rsid w:val="001E09A0"/>
    <w:rsid w:val="001E0B6E"/>
    <w:rsid w:val="001E0DE2"/>
    <w:rsid w:val="001E0E8B"/>
    <w:rsid w:val="001E0F28"/>
    <w:rsid w:val="001E0FE6"/>
    <w:rsid w:val="001E11FF"/>
    <w:rsid w:val="001E1251"/>
    <w:rsid w:val="001E187B"/>
    <w:rsid w:val="001E18D3"/>
    <w:rsid w:val="001E1A0E"/>
    <w:rsid w:val="001E1A14"/>
    <w:rsid w:val="001E1A33"/>
    <w:rsid w:val="001E1D3D"/>
    <w:rsid w:val="001E2291"/>
    <w:rsid w:val="001E22AB"/>
    <w:rsid w:val="001E2B5B"/>
    <w:rsid w:val="001E2E81"/>
    <w:rsid w:val="001E2E87"/>
    <w:rsid w:val="001E310C"/>
    <w:rsid w:val="001E334B"/>
    <w:rsid w:val="001E346A"/>
    <w:rsid w:val="001E3488"/>
    <w:rsid w:val="001E364C"/>
    <w:rsid w:val="001E3959"/>
    <w:rsid w:val="001E3974"/>
    <w:rsid w:val="001E3AB0"/>
    <w:rsid w:val="001E3AEF"/>
    <w:rsid w:val="001E3E98"/>
    <w:rsid w:val="001E3EA6"/>
    <w:rsid w:val="001E3F0E"/>
    <w:rsid w:val="001E4450"/>
    <w:rsid w:val="001E478B"/>
    <w:rsid w:val="001E4792"/>
    <w:rsid w:val="001E47B7"/>
    <w:rsid w:val="001E4956"/>
    <w:rsid w:val="001E49D8"/>
    <w:rsid w:val="001E4CC5"/>
    <w:rsid w:val="001E4D50"/>
    <w:rsid w:val="001E4F23"/>
    <w:rsid w:val="001E4FD6"/>
    <w:rsid w:val="001E500D"/>
    <w:rsid w:val="001E5194"/>
    <w:rsid w:val="001E519D"/>
    <w:rsid w:val="001E51E3"/>
    <w:rsid w:val="001E569B"/>
    <w:rsid w:val="001E5B71"/>
    <w:rsid w:val="001E5C6A"/>
    <w:rsid w:val="001E5D1A"/>
    <w:rsid w:val="001E5DB7"/>
    <w:rsid w:val="001E5EE4"/>
    <w:rsid w:val="001E5F12"/>
    <w:rsid w:val="001E60B6"/>
    <w:rsid w:val="001E61D0"/>
    <w:rsid w:val="001E6222"/>
    <w:rsid w:val="001E656A"/>
    <w:rsid w:val="001E6583"/>
    <w:rsid w:val="001E66C6"/>
    <w:rsid w:val="001E6829"/>
    <w:rsid w:val="001E6B7A"/>
    <w:rsid w:val="001E6C02"/>
    <w:rsid w:val="001E6C7E"/>
    <w:rsid w:val="001E6DC1"/>
    <w:rsid w:val="001E6F6B"/>
    <w:rsid w:val="001E7005"/>
    <w:rsid w:val="001E704D"/>
    <w:rsid w:val="001E706A"/>
    <w:rsid w:val="001E7087"/>
    <w:rsid w:val="001E72E4"/>
    <w:rsid w:val="001E7461"/>
    <w:rsid w:val="001E7474"/>
    <w:rsid w:val="001E7939"/>
    <w:rsid w:val="001E7D81"/>
    <w:rsid w:val="001E7E2D"/>
    <w:rsid w:val="001E7E30"/>
    <w:rsid w:val="001E7E73"/>
    <w:rsid w:val="001E7EED"/>
    <w:rsid w:val="001E7F50"/>
    <w:rsid w:val="001E7F82"/>
    <w:rsid w:val="001F0146"/>
    <w:rsid w:val="001F01EA"/>
    <w:rsid w:val="001F049E"/>
    <w:rsid w:val="001F04D2"/>
    <w:rsid w:val="001F0546"/>
    <w:rsid w:val="001F05C0"/>
    <w:rsid w:val="001F05F8"/>
    <w:rsid w:val="001F06D7"/>
    <w:rsid w:val="001F07EA"/>
    <w:rsid w:val="001F08F2"/>
    <w:rsid w:val="001F0A1A"/>
    <w:rsid w:val="001F1030"/>
    <w:rsid w:val="001F142B"/>
    <w:rsid w:val="001F1663"/>
    <w:rsid w:val="001F183F"/>
    <w:rsid w:val="001F1C24"/>
    <w:rsid w:val="001F1C37"/>
    <w:rsid w:val="001F1CF3"/>
    <w:rsid w:val="001F1DFB"/>
    <w:rsid w:val="001F21FB"/>
    <w:rsid w:val="001F224F"/>
    <w:rsid w:val="001F230B"/>
    <w:rsid w:val="001F24E2"/>
    <w:rsid w:val="001F268F"/>
    <w:rsid w:val="001F2877"/>
    <w:rsid w:val="001F290A"/>
    <w:rsid w:val="001F292E"/>
    <w:rsid w:val="001F2A89"/>
    <w:rsid w:val="001F2D5A"/>
    <w:rsid w:val="001F2E2B"/>
    <w:rsid w:val="001F2E8C"/>
    <w:rsid w:val="001F2F0A"/>
    <w:rsid w:val="001F3380"/>
    <w:rsid w:val="001F3396"/>
    <w:rsid w:val="001F3496"/>
    <w:rsid w:val="001F3755"/>
    <w:rsid w:val="001F3844"/>
    <w:rsid w:val="001F39A5"/>
    <w:rsid w:val="001F39E0"/>
    <w:rsid w:val="001F3BF8"/>
    <w:rsid w:val="001F4030"/>
    <w:rsid w:val="001F4069"/>
    <w:rsid w:val="001F40EF"/>
    <w:rsid w:val="001F410B"/>
    <w:rsid w:val="001F41C2"/>
    <w:rsid w:val="001F4221"/>
    <w:rsid w:val="001F44A9"/>
    <w:rsid w:val="001F45A0"/>
    <w:rsid w:val="001F486B"/>
    <w:rsid w:val="001F4AB8"/>
    <w:rsid w:val="001F4B3B"/>
    <w:rsid w:val="001F4B98"/>
    <w:rsid w:val="001F50E6"/>
    <w:rsid w:val="001F513C"/>
    <w:rsid w:val="001F53C9"/>
    <w:rsid w:val="001F5500"/>
    <w:rsid w:val="001F55A7"/>
    <w:rsid w:val="001F55C3"/>
    <w:rsid w:val="001F56CE"/>
    <w:rsid w:val="001F56D5"/>
    <w:rsid w:val="001F59C1"/>
    <w:rsid w:val="001F5A76"/>
    <w:rsid w:val="001F5B36"/>
    <w:rsid w:val="001F5C6C"/>
    <w:rsid w:val="001F5CCF"/>
    <w:rsid w:val="001F5CD3"/>
    <w:rsid w:val="001F5D27"/>
    <w:rsid w:val="001F5D3E"/>
    <w:rsid w:val="001F5E99"/>
    <w:rsid w:val="001F5FB2"/>
    <w:rsid w:val="001F6031"/>
    <w:rsid w:val="001F6058"/>
    <w:rsid w:val="001F60D7"/>
    <w:rsid w:val="001F648D"/>
    <w:rsid w:val="001F6632"/>
    <w:rsid w:val="001F6A7D"/>
    <w:rsid w:val="001F6BA2"/>
    <w:rsid w:val="001F6CE2"/>
    <w:rsid w:val="001F6D6E"/>
    <w:rsid w:val="001F6F7C"/>
    <w:rsid w:val="001F6FB4"/>
    <w:rsid w:val="001F711E"/>
    <w:rsid w:val="001F7338"/>
    <w:rsid w:val="001F74B3"/>
    <w:rsid w:val="001F77D9"/>
    <w:rsid w:val="001F783A"/>
    <w:rsid w:val="001F7944"/>
    <w:rsid w:val="001F79B8"/>
    <w:rsid w:val="001F79DB"/>
    <w:rsid w:val="001F7A5B"/>
    <w:rsid w:val="001F7AE2"/>
    <w:rsid w:val="001F7B8C"/>
    <w:rsid w:val="001F7CB5"/>
    <w:rsid w:val="001F7D07"/>
    <w:rsid w:val="001F7E31"/>
    <w:rsid w:val="001F7F0C"/>
    <w:rsid w:val="002000F1"/>
    <w:rsid w:val="00200501"/>
    <w:rsid w:val="00200526"/>
    <w:rsid w:val="00200B25"/>
    <w:rsid w:val="00200B6D"/>
    <w:rsid w:val="00200C4F"/>
    <w:rsid w:val="00200C50"/>
    <w:rsid w:val="00200CFE"/>
    <w:rsid w:val="00200E16"/>
    <w:rsid w:val="00200ECE"/>
    <w:rsid w:val="0020120F"/>
    <w:rsid w:val="00201391"/>
    <w:rsid w:val="0020144D"/>
    <w:rsid w:val="00201597"/>
    <w:rsid w:val="0020180D"/>
    <w:rsid w:val="002018A6"/>
    <w:rsid w:val="00201A6B"/>
    <w:rsid w:val="00201B4F"/>
    <w:rsid w:val="00201CF4"/>
    <w:rsid w:val="00201D42"/>
    <w:rsid w:val="00201DCF"/>
    <w:rsid w:val="00201ECA"/>
    <w:rsid w:val="00201ECE"/>
    <w:rsid w:val="002020AA"/>
    <w:rsid w:val="002020F2"/>
    <w:rsid w:val="002023D6"/>
    <w:rsid w:val="002023F8"/>
    <w:rsid w:val="0020248C"/>
    <w:rsid w:val="0020257C"/>
    <w:rsid w:val="002028BB"/>
    <w:rsid w:val="00202A43"/>
    <w:rsid w:val="00202B11"/>
    <w:rsid w:val="00202E24"/>
    <w:rsid w:val="00202E99"/>
    <w:rsid w:val="00202F1E"/>
    <w:rsid w:val="00203074"/>
    <w:rsid w:val="002030AE"/>
    <w:rsid w:val="0020330F"/>
    <w:rsid w:val="002033E8"/>
    <w:rsid w:val="00203474"/>
    <w:rsid w:val="00203526"/>
    <w:rsid w:val="002036E0"/>
    <w:rsid w:val="00203872"/>
    <w:rsid w:val="00203934"/>
    <w:rsid w:val="00203959"/>
    <w:rsid w:val="00203ADC"/>
    <w:rsid w:val="00203C36"/>
    <w:rsid w:val="00203C3F"/>
    <w:rsid w:val="00203D0F"/>
    <w:rsid w:val="00203F0A"/>
    <w:rsid w:val="002045A0"/>
    <w:rsid w:val="002045E3"/>
    <w:rsid w:val="0020460B"/>
    <w:rsid w:val="0020461C"/>
    <w:rsid w:val="002048EB"/>
    <w:rsid w:val="00204A4A"/>
    <w:rsid w:val="00204A77"/>
    <w:rsid w:val="00204C27"/>
    <w:rsid w:val="00204CB4"/>
    <w:rsid w:val="0020505F"/>
    <w:rsid w:val="0020506E"/>
    <w:rsid w:val="00205179"/>
    <w:rsid w:val="0020528F"/>
    <w:rsid w:val="00205559"/>
    <w:rsid w:val="00205628"/>
    <w:rsid w:val="0020590A"/>
    <w:rsid w:val="00205A43"/>
    <w:rsid w:val="00205B21"/>
    <w:rsid w:val="00205B90"/>
    <w:rsid w:val="00205C64"/>
    <w:rsid w:val="00205D0D"/>
    <w:rsid w:val="00206060"/>
    <w:rsid w:val="0020613D"/>
    <w:rsid w:val="00206199"/>
    <w:rsid w:val="0020628A"/>
    <w:rsid w:val="00206398"/>
    <w:rsid w:val="00206420"/>
    <w:rsid w:val="00206639"/>
    <w:rsid w:val="00206818"/>
    <w:rsid w:val="0020692C"/>
    <w:rsid w:val="00206A29"/>
    <w:rsid w:val="00206A9F"/>
    <w:rsid w:val="00206C74"/>
    <w:rsid w:val="00206D89"/>
    <w:rsid w:val="00206D99"/>
    <w:rsid w:val="002072EF"/>
    <w:rsid w:val="00207502"/>
    <w:rsid w:val="00207747"/>
    <w:rsid w:val="00207829"/>
    <w:rsid w:val="002078C2"/>
    <w:rsid w:val="002078CA"/>
    <w:rsid w:val="00207993"/>
    <w:rsid w:val="00207A11"/>
    <w:rsid w:val="00207A96"/>
    <w:rsid w:val="00207C05"/>
    <w:rsid w:val="00207D31"/>
    <w:rsid w:val="00207D6B"/>
    <w:rsid w:val="00207EC1"/>
    <w:rsid w:val="00207F56"/>
    <w:rsid w:val="002100EB"/>
    <w:rsid w:val="00210290"/>
    <w:rsid w:val="00210446"/>
    <w:rsid w:val="002105C0"/>
    <w:rsid w:val="002105C4"/>
    <w:rsid w:val="002105F5"/>
    <w:rsid w:val="0021078F"/>
    <w:rsid w:val="0021093E"/>
    <w:rsid w:val="00210DC1"/>
    <w:rsid w:val="00210E53"/>
    <w:rsid w:val="00210F31"/>
    <w:rsid w:val="00210F96"/>
    <w:rsid w:val="0021129E"/>
    <w:rsid w:val="00211380"/>
    <w:rsid w:val="0021172B"/>
    <w:rsid w:val="00211746"/>
    <w:rsid w:val="002117CA"/>
    <w:rsid w:val="002119D3"/>
    <w:rsid w:val="00211A57"/>
    <w:rsid w:val="00211D5B"/>
    <w:rsid w:val="00211E43"/>
    <w:rsid w:val="00212253"/>
    <w:rsid w:val="002123AB"/>
    <w:rsid w:val="00212698"/>
    <w:rsid w:val="002127D3"/>
    <w:rsid w:val="00212A74"/>
    <w:rsid w:val="00212B69"/>
    <w:rsid w:val="00212C8D"/>
    <w:rsid w:val="00212C93"/>
    <w:rsid w:val="00212E4E"/>
    <w:rsid w:val="00212F9B"/>
    <w:rsid w:val="002130AC"/>
    <w:rsid w:val="00213158"/>
    <w:rsid w:val="00213248"/>
    <w:rsid w:val="002132EB"/>
    <w:rsid w:val="0021338B"/>
    <w:rsid w:val="002136E4"/>
    <w:rsid w:val="002137B2"/>
    <w:rsid w:val="0021392D"/>
    <w:rsid w:val="00213A81"/>
    <w:rsid w:val="00213C5C"/>
    <w:rsid w:val="00213D0B"/>
    <w:rsid w:val="00213EFD"/>
    <w:rsid w:val="00213FBA"/>
    <w:rsid w:val="002143A9"/>
    <w:rsid w:val="0021477A"/>
    <w:rsid w:val="002147C9"/>
    <w:rsid w:val="00214845"/>
    <w:rsid w:val="00214BDC"/>
    <w:rsid w:val="0021513F"/>
    <w:rsid w:val="002151BD"/>
    <w:rsid w:val="0021522D"/>
    <w:rsid w:val="0021585F"/>
    <w:rsid w:val="00215A4C"/>
    <w:rsid w:val="00215B49"/>
    <w:rsid w:val="00215DF7"/>
    <w:rsid w:val="00215E0D"/>
    <w:rsid w:val="00215EBD"/>
    <w:rsid w:val="002162F8"/>
    <w:rsid w:val="0021644D"/>
    <w:rsid w:val="002166E0"/>
    <w:rsid w:val="002167B6"/>
    <w:rsid w:val="00216848"/>
    <w:rsid w:val="00216B10"/>
    <w:rsid w:val="00216B60"/>
    <w:rsid w:val="00216BB0"/>
    <w:rsid w:val="00216C37"/>
    <w:rsid w:val="00216C83"/>
    <w:rsid w:val="00216EA1"/>
    <w:rsid w:val="00217192"/>
    <w:rsid w:val="00217246"/>
    <w:rsid w:val="0021742F"/>
    <w:rsid w:val="002175BD"/>
    <w:rsid w:val="002175C1"/>
    <w:rsid w:val="0021766B"/>
    <w:rsid w:val="00217779"/>
    <w:rsid w:val="002178E2"/>
    <w:rsid w:val="00217A1E"/>
    <w:rsid w:val="00217B49"/>
    <w:rsid w:val="00217B72"/>
    <w:rsid w:val="00217C6E"/>
    <w:rsid w:val="00217C80"/>
    <w:rsid w:val="0022009E"/>
    <w:rsid w:val="002200CF"/>
    <w:rsid w:val="00220173"/>
    <w:rsid w:val="002201A2"/>
    <w:rsid w:val="00220236"/>
    <w:rsid w:val="00220396"/>
    <w:rsid w:val="002207AD"/>
    <w:rsid w:val="0022083B"/>
    <w:rsid w:val="002209F3"/>
    <w:rsid w:val="00220AC9"/>
    <w:rsid w:val="00220B39"/>
    <w:rsid w:val="00220B73"/>
    <w:rsid w:val="00220E16"/>
    <w:rsid w:val="002212F2"/>
    <w:rsid w:val="002215EA"/>
    <w:rsid w:val="0022168E"/>
    <w:rsid w:val="002216FD"/>
    <w:rsid w:val="00221908"/>
    <w:rsid w:val="00221938"/>
    <w:rsid w:val="00221939"/>
    <w:rsid w:val="0022193C"/>
    <w:rsid w:val="002219A2"/>
    <w:rsid w:val="002219F7"/>
    <w:rsid w:val="002219F9"/>
    <w:rsid w:val="00221BB3"/>
    <w:rsid w:val="00221D25"/>
    <w:rsid w:val="00221EE4"/>
    <w:rsid w:val="00221F37"/>
    <w:rsid w:val="00221F60"/>
    <w:rsid w:val="002220B5"/>
    <w:rsid w:val="002221F6"/>
    <w:rsid w:val="00222356"/>
    <w:rsid w:val="00222493"/>
    <w:rsid w:val="00222580"/>
    <w:rsid w:val="002226EF"/>
    <w:rsid w:val="00222845"/>
    <w:rsid w:val="0022289C"/>
    <w:rsid w:val="002228EB"/>
    <w:rsid w:val="0022291D"/>
    <w:rsid w:val="00222B47"/>
    <w:rsid w:val="00222CFF"/>
    <w:rsid w:val="00222D0A"/>
    <w:rsid w:val="00222D5B"/>
    <w:rsid w:val="00222EAF"/>
    <w:rsid w:val="00223111"/>
    <w:rsid w:val="002233D1"/>
    <w:rsid w:val="002233DA"/>
    <w:rsid w:val="0022353A"/>
    <w:rsid w:val="002235F7"/>
    <w:rsid w:val="0022376B"/>
    <w:rsid w:val="00223AE1"/>
    <w:rsid w:val="00223C1C"/>
    <w:rsid w:val="00223C21"/>
    <w:rsid w:val="00223C7E"/>
    <w:rsid w:val="00223EC8"/>
    <w:rsid w:val="00224299"/>
    <w:rsid w:val="002244D5"/>
    <w:rsid w:val="0022450C"/>
    <w:rsid w:val="00224581"/>
    <w:rsid w:val="002248A3"/>
    <w:rsid w:val="00224A55"/>
    <w:rsid w:val="00224B00"/>
    <w:rsid w:val="00224CC0"/>
    <w:rsid w:val="002250B4"/>
    <w:rsid w:val="00225363"/>
    <w:rsid w:val="002255B3"/>
    <w:rsid w:val="00225633"/>
    <w:rsid w:val="0022574A"/>
    <w:rsid w:val="0022578D"/>
    <w:rsid w:val="002259A9"/>
    <w:rsid w:val="00225AA6"/>
    <w:rsid w:val="00225B59"/>
    <w:rsid w:val="00225D84"/>
    <w:rsid w:val="00225F00"/>
    <w:rsid w:val="00225F87"/>
    <w:rsid w:val="00225FB6"/>
    <w:rsid w:val="00226061"/>
    <w:rsid w:val="00226182"/>
    <w:rsid w:val="002261B6"/>
    <w:rsid w:val="002262FF"/>
    <w:rsid w:val="00226703"/>
    <w:rsid w:val="00226726"/>
    <w:rsid w:val="00226797"/>
    <w:rsid w:val="002267BC"/>
    <w:rsid w:val="002269C4"/>
    <w:rsid w:val="00226A21"/>
    <w:rsid w:val="00226B83"/>
    <w:rsid w:val="00226BB2"/>
    <w:rsid w:val="00226D4E"/>
    <w:rsid w:val="0022700D"/>
    <w:rsid w:val="0022719A"/>
    <w:rsid w:val="002271DE"/>
    <w:rsid w:val="0022736C"/>
    <w:rsid w:val="002274BF"/>
    <w:rsid w:val="0022757B"/>
    <w:rsid w:val="0022759E"/>
    <w:rsid w:val="00227846"/>
    <w:rsid w:val="002279AF"/>
    <w:rsid w:val="00227AAB"/>
    <w:rsid w:val="00227B6E"/>
    <w:rsid w:val="0023001E"/>
    <w:rsid w:val="002304D7"/>
    <w:rsid w:val="002305D3"/>
    <w:rsid w:val="0023073B"/>
    <w:rsid w:val="00230B9E"/>
    <w:rsid w:val="00230C5D"/>
    <w:rsid w:val="00230CFD"/>
    <w:rsid w:val="0023105A"/>
    <w:rsid w:val="002310FF"/>
    <w:rsid w:val="00231257"/>
    <w:rsid w:val="00231386"/>
    <w:rsid w:val="002313DA"/>
    <w:rsid w:val="00231561"/>
    <w:rsid w:val="00231601"/>
    <w:rsid w:val="0023187A"/>
    <w:rsid w:val="00231A28"/>
    <w:rsid w:val="00231A3A"/>
    <w:rsid w:val="00231F62"/>
    <w:rsid w:val="00232087"/>
    <w:rsid w:val="002321E1"/>
    <w:rsid w:val="0023226F"/>
    <w:rsid w:val="002322A9"/>
    <w:rsid w:val="002323AD"/>
    <w:rsid w:val="0023248C"/>
    <w:rsid w:val="002324B5"/>
    <w:rsid w:val="002325C4"/>
    <w:rsid w:val="00232733"/>
    <w:rsid w:val="002327B1"/>
    <w:rsid w:val="00232B6B"/>
    <w:rsid w:val="00232BE6"/>
    <w:rsid w:val="00232DEB"/>
    <w:rsid w:val="00232E33"/>
    <w:rsid w:val="00232F43"/>
    <w:rsid w:val="00232F79"/>
    <w:rsid w:val="00232FB6"/>
    <w:rsid w:val="00233002"/>
    <w:rsid w:val="00233023"/>
    <w:rsid w:val="002331B6"/>
    <w:rsid w:val="002331EB"/>
    <w:rsid w:val="00233301"/>
    <w:rsid w:val="0023354D"/>
    <w:rsid w:val="002336EF"/>
    <w:rsid w:val="002336F2"/>
    <w:rsid w:val="002337DA"/>
    <w:rsid w:val="00233872"/>
    <w:rsid w:val="002338A6"/>
    <w:rsid w:val="002338F1"/>
    <w:rsid w:val="0023394B"/>
    <w:rsid w:val="00233A04"/>
    <w:rsid w:val="00233A4F"/>
    <w:rsid w:val="00233B6F"/>
    <w:rsid w:val="00233C4E"/>
    <w:rsid w:val="00233DBF"/>
    <w:rsid w:val="00233F1C"/>
    <w:rsid w:val="00233F80"/>
    <w:rsid w:val="00234102"/>
    <w:rsid w:val="00234333"/>
    <w:rsid w:val="002345A4"/>
    <w:rsid w:val="002345EA"/>
    <w:rsid w:val="002346DE"/>
    <w:rsid w:val="00234728"/>
    <w:rsid w:val="002347AE"/>
    <w:rsid w:val="002347EF"/>
    <w:rsid w:val="002348B8"/>
    <w:rsid w:val="00234BCF"/>
    <w:rsid w:val="00234C26"/>
    <w:rsid w:val="00234C94"/>
    <w:rsid w:val="0023507F"/>
    <w:rsid w:val="00235253"/>
    <w:rsid w:val="00235347"/>
    <w:rsid w:val="002353F3"/>
    <w:rsid w:val="00235430"/>
    <w:rsid w:val="00235441"/>
    <w:rsid w:val="002358BF"/>
    <w:rsid w:val="002359AD"/>
    <w:rsid w:val="00235B35"/>
    <w:rsid w:val="00235CA7"/>
    <w:rsid w:val="00235D26"/>
    <w:rsid w:val="00235EDB"/>
    <w:rsid w:val="002361BF"/>
    <w:rsid w:val="0023620A"/>
    <w:rsid w:val="00236494"/>
    <w:rsid w:val="00236BC9"/>
    <w:rsid w:val="00236C1A"/>
    <w:rsid w:val="00236C9C"/>
    <w:rsid w:val="00236CDB"/>
    <w:rsid w:val="00236DAE"/>
    <w:rsid w:val="00236FB9"/>
    <w:rsid w:val="00236FBC"/>
    <w:rsid w:val="00237068"/>
    <w:rsid w:val="00237089"/>
    <w:rsid w:val="002370FA"/>
    <w:rsid w:val="0023710A"/>
    <w:rsid w:val="00237192"/>
    <w:rsid w:val="002371B7"/>
    <w:rsid w:val="00237238"/>
    <w:rsid w:val="002372F5"/>
    <w:rsid w:val="00237331"/>
    <w:rsid w:val="00237664"/>
    <w:rsid w:val="002378F4"/>
    <w:rsid w:val="002379E0"/>
    <w:rsid w:val="00237BE7"/>
    <w:rsid w:val="00237C67"/>
    <w:rsid w:val="0024001D"/>
    <w:rsid w:val="002401A1"/>
    <w:rsid w:val="0024020D"/>
    <w:rsid w:val="00240283"/>
    <w:rsid w:val="002405B1"/>
    <w:rsid w:val="002406B0"/>
    <w:rsid w:val="00240734"/>
    <w:rsid w:val="0024084B"/>
    <w:rsid w:val="002408D0"/>
    <w:rsid w:val="002409C8"/>
    <w:rsid w:val="00240B0C"/>
    <w:rsid w:val="00240B89"/>
    <w:rsid w:val="00240CA2"/>
    <w:rsid w:val="00240D34"/>
    <w:rsid w:val="00240E0B"/>
    <w:rsid w:val="002411D1"/>
    <w:rsid w:val="0024121C"/>
    <w:rsid w:val="002412F3"/>
    <w:rsid w:val="0024134D"/>
    <w:rsid w:val="002413E3"/>
    <w:rsid w:val="002414EA"/>
    <w:rsid w:val="00241754"/>
    <w:rsid w:val="0024185C"/>
    <w:rsid w:val="0024191C"/>
    <w:rsid w:val="002419B9"/>
    <w:rsid w:val="00241D87"/>
    <w:rsid w:val="00241DA7"/>
    <w:rsid w:val="0024203F"/>
    <w:rsid w:val="002420C1"/>
    <w:rsid w:val="0024254B"/>
    <w:rsid w:val="00242605"/>
    <w:rsid w:val="002429B1"/>
    <w:rsid w:val="00242AE6"/>
    <w:rsid w:val="00242E8F"/>
    <w:rsid w:val="00242FA9"/>
    <w:rsid w:val="002430FA"/>
    <w:rsid w:val="002433A2"/>
    <w:rsid w:val="002434C7"/>
    <w:rsid w:val="0024352B"/>
    <w:rsid w:val="00243659"/>
    <w:rsid w:val="0024394B"/>
    <w:rsid w:val="002439A7"/>
    <w:rsid w:val="00243B4B"/>
    <w:rsid w:val="00243BAF"/>
    <w:rsid w:val="00243E50"/>
    <w:rsid w:val="00243F56"/>
    <w:rsid w:val="00243F5F"/>
    <w:rsid w:val="00244114"/>
    <w:rsid w:val="00244147"/>
    <w:rsid w:val="00244310"/>
    <w:rsid w:val="00244349"/>
    <w:rsid w:val="00244A51"/>
    <w:rsid w:val="00244DC9"/>
    <w:rsid w:val="00244E11"/>
    <w:rsid w:val="002450E5"/>
    <w:rsid w:val="00245104"/>
    <w:rsid w:val="0024514D"/>
    <w:rsid w:val="002452AE"/>
    <w:rsid w:val="002452C9"/>
    <w:rsid w:val="00245347"/>
    <w:rsid w:val="00245521"/>
    <w:rsid w:val="0024557E"/>
    <w:rsid w:val="0024558C"/>
    <w:rsid w:val="00245740"/>
    <w:rsid w:val="00245833"/>
    <w:rsid w:val="00245856"/>
    <w:rsid w:val="0024588A"/>
    <w:rsid w:val="00245AE4"/>
    <w:rsid w:val="00245B84"/>
    <w:rsid w:val="00245C1D"/>
    <w:rsid w:val="00245C92"/>
    <w:rsid w:val="00245D96"/>
    <w:rsid w:val="00245E30"/>
    <w:rsid w:val="00245F35"/>
    <w:rsid w:val="00245F94"/>
    <w:rsid w:val="00246131"/>
    <w:rsid w:val="00246393"/>
    <w:rsid w:val="002464F0"/>
    <w:rsid w:val="00246560"/>
    <w:rsid w:val="0024656D"/>
    <w:rsid w:val="002465C7"/>
    <w:rsid w:val="0024666A"/>
    <w:rsid w:val="002467D8"/>
    <w:rsid w:val="00246853"/>
    <w:rsid w:val="00246AA9"/>
    <w:rsid w:val="00246BB1"/>
    <w:rsid w:val="00246D2E"/>
    <w:rsid w:val="00247212"/>
    <w:rsid w:val="002472F7"/>
    <w:rsid w:val="00247309"/>
    <w:rsid w:val="00247327"/>
    <w:rsid w:val="0024742F"/>
    <w:rsid w:val="00247509"/>
    <w:rsid w:val="0024757A"/>
    <w:rsid w:val="002475E8"/>
    <w:rsid w:val="00247718"/>
    <w:rsid w:val="00247B56"/>
    <w:rsid w:val="00247C5B"/>
    <w:rsid w:val="00247C8F"/>
    <w:rsid w:val="00247D20"/>
    <w:rsid w:val="00247E4B"/>
    <w:rsid w:val="00247F56"/>
    <w:rsid w:val="00247FFD"/>
    <w:rsid w:val="002500F8"/>
    <w:rsid w:val="00250196"/>
    <w:rsid w:val="00250350"/>
    <w:rsid w:val="00250374"/>
    <w:rsid w:val="00250425"/>
    <w:rsid w:val="00250484"/>
    <w:rsid w:val="00250567"/>
    <w:rsid w:val="00250585"/>
    <w:rsid w:val="00250B67"/>
    <w:rsid w:val="00250DCF"/>
    <w:rsid w:val="00250EC9"/>
    <w:rsid w:val="00251006"/>
    <w:rsid w:val="0025102F"/>
    <w:rsid w:val="0025149E"/>
    <w:rsid w:val="00251779"/>
    <w:rsid w:val="00251A55"/>
    <w:rsid w:val="00251C4E"/>
    <w:rsid w:val="00251E2D"/>
    <w:rsid w:val="002520BF"/>
    <w:rsid w:val="002522AE"/>
    <w:rsid w:val="00252424"/>
    <w:rsid w:val="00252459"/>
    <w:rsid w:val="00252490"/>
    <w:rsid w:val="00252532"/>
    <w:rsid w:val="0025260C"/>
    <w:rsid w:val="002527FC"/>
    <w:rsid w:val="00252994"/>
    <w:rsid w:val="002529EB"/>
    <w:rsid w:val="00252AC5"/>
    <w:rsid w:val="00252B49"/>
    <w:rsid w:val="00252BA8"/>
    <w:rsid w:val="00252C0E"/>
    <w:rsid w:val="00252D9B"/>
    <w:rsid w:val="00252DB3"/>
    <w:rsid w:val="00252DF6"/>
    <w:rsid w:val="00252EA8"/>
    <w:rsid w:val="00253264"/>
    <w:rsid w:val="00253363"/>
    <w:rsid w:val="00253513"/>
    <w:rsid w:val="002538FF"/>
    <w:rsid w:val="002539C8"/>
    <w:rsid w:val="00253AEF"/>
    <w:rsid w:val="00253B9A"/>
    <w:rsid w:val="00253BBC"/>
    <w:rsid w:val="00253C73"/>
    <w:rsid w:val="00253CE0"/>
    <w:rsid w:val="00253E9A"/>
    <w:rsid w:val="00253F1C"/>
    <w:rsid w:val="00253FDE"/>
    <w:rsid w:val="00254046"/>
    <w:rsid w:val="002541D8"/>
    <w:rsid w:val="002543AB"/>
    <w:rsid w:val="00254430"/>
    <w:rsid w:val="0025444F"/>
    <w:rsid w:val="00254517"/>
    <w:rsid w:val="0025456D"/>
    <w:rsid w:val="0025469C"/>
    <w:rsid w:val="002546BF"/>
    <w:rsid w:val="002547AE"/>
    <w:rsid w:val="002547FF"/>
    <w:rsid w:val="00254867"/>
    <w:rsid w:val="00254A2B"/>
    <w:rsid w:val="00254A3A"/>
    <w:rsid w:val="00254AB0"/>
    <w:rsid w:val="00254B37"/>
    <w:rsid w:val="00254BFE"/>
    <w:rsid w:val="00254C9E"/>
    <w:rsid w:val="00254D50"/>
    <w:rsid w:val="00254DAF"/>
    <w:rsid w:val="00254DC7"/>
    <w:rsid w:val="00254F0E"/>
    <w:rsid w:val="00254FAC"/>
    <w:rsid w:val="00255106"/>
    <w:rsid w:val="0025513E"/>
    <w:rsid w:val="00255425"/>
    <w:rsid w:val="0025544F"/>
    <w:rsid w:val="002554FE"/>
    <w:rsid w:val="002555F1"/>
    <w:rsid w:val="002557B2"/>
    <w:rsid w:val="002557C9"/>
    <w:rsid w:val="002558BB"/>
    <w:rsid w:val="002558D3"/>
    <w:rsid w:val="0025596B"/>
    <w:rsid w:val="00255ADD"/>
    <w:rsid w:val="00255C98"/>
    <w:rsid w:val="00255CD0"/>
    <w:rsid w:val="00255D9E"/>
    <w:rsid w:val="00255E73"/>
    <w:rsid w:val="00255F03"/>
    <w:rsid w:val="00255FB1"/>
    <w:rsid w:val="00255FE2"/>
    <w:rsid w:val="002560DF"/>
    <w:rsid w:val="002560E1"/>
    <w:rsid w:val="00256186"/>
    <w:rsid w:val="0025620F"/>
    <w:rsid w:val="00256216"/>
    <w:rsid w:val="0025629A"/>
    <w:rsid w:val="00256489"/>
    <w:rsid w:val="002565B7"/>
    <w:rsid w:val="002569BD"/>
    <w:rsid w:val="00256A78"/>
    <w:rsid w:val="00256AB9"/>
    <w:rsid w:val="00256C94"/>
    <w:rsid w:val="00256D9D"/>
    <w:rsid w:val="00256E17"/>
    <w:rsid w:val="00256E23"/>
    <w:rsid w:val="00256F63"/>
    <w:rsid w:val="00256FF8"/>
    <w:rsid w:val="0025759C"/>
    <w:rsid w:val="002575F8"/>
    <w:rsid w:val="00257766"/>
    <w:rsid w:val="0025779B"/>
    <w:rsid w:val="002579B1"/>
    <w:rsid w:val="002579B9"/>
    <w:rsid w:val="00257BAE"/>
    <w:rsid w:val="00257C4D"/>
    <w:rsid w:val="00257E4E"/>
    <w:rsid w:val="00257F10"/>
    <w:rsid w:val="002601E7"/>
    <w:rsid w:val="002602F4"/>
    <w:rsid w:val="002604A0"/>
    <w:rsid w:val="002605E8"/>
    <w:rsid w:val="00260660"/>
    <w:rsid w:val="002607FF"/>
    <w:rsid w:val="00260844"/>
    <w:rsid w:val="002608EB"/>
    <w:rsid w:val="00260A57"/>
    <w:rsid w:val="00260B05"/>
    <w:rsid w:val="00260B1C"/>
    <w:rsid w:val="002610C8"/>
    <w:rsid w:val="0026113F"/>
    <w:rsid w:val="0026115B"/>
    <w:rsid w:val="002611D5"/>
    <w:rsid w:val="00261243"/>
    <w:rsid w:val="0026135D"/>
    <w:rsid w:val="00261779"/>
    <w:rsid w:val="0026188F"/>
    <w:rsid w:val="002619BD"/>
    <w:rsid w:val="002619FD"/>
    <w:rsid w:val="00261A67"/>
    <w:rsid w:val="00261D74"/>
    <w:rsid w:val="00261E32"/>
    <w:rsid w:val="00261EC1"/>
    <w:rsid w:val="0026201B"/>
    <w:rsid w:val="002621F8"/>
    <w:rsid w:val="0026221F"/>
    <w:rsid w:val="0026236B"/>
    <w:rsid w:val="002626CE"/>
    <w:rsid w:val="00262840"/>
    <w:rsid w:val="00262916"/>
    <w:rsid w:val="00262EFB"/>
    <w:rsid w:val="00263168"/>
    <w:rsid w:val="0026368D"/>
    <w:rsid w:val="00263819"/>
    <w:rsid w:val="00263982"/>
    <w:rsid w:val="00263C63"/>
    <w:rsid w:val="00264189"/>
    <w:rsid w:val="00264359"/>
    <w:rsid w:val="002643B9"/>
    <w:rsid w:val="002645E7"/>
    <w:rsid w:val="002646C3"/>
    <w:rsid w:val="002646C5"/>
    <w:rsid w:val="002646D0"/>
    <w:rsid w:val="00264C6B"/>
    <w:rsid w:val="00264ECE"/>
    <w:rsid w:val="0026522B"/>
    <w:rsid w:val="00265244"/>
    <w:rsid w:val="00265361"/>
    <w:rsid w:val="00265377"/>
    <w:rsid w:val="00265389"/>
    <w:rsid w:val="002653E4"/>
    <w:rsid w:val="00265446"/>
    <w:rsid w:val="002655C2"/>
    <w:rsid w:val="00265865"/>
    <w:rsid w:val="0026587D"/>
    <w:rsid w:val="002659BE"/>
    <w:rsid w:val="00265A65"/>
    <w:rsid w:val="00265D88"/>
    <w:rsid w:val="00265DAE"/>
    <w:rsid w:val="00265FDB"/>
    <w:rsid w:val="00266030"/>
    <w:rsid w:val="00266358"/>
    <w:rsid w:val="002663CE"/>
    <w:rsid w:val="00266506"/>
    <w:rsid w:val="002666A1"/>
    <w:rsid w:val="00266997"/>
    <w:rsid w:val="002669CE"/>
    <w:rsid w:val="00266C53"/>
    <w:rsid w:val="00266CFC"/>
    <w:rsid w:val="00266F90"/>
    <w:rsid w:val="0026712D"/>
    <w:rsid w:val="002674AF"/>
    <w:rsid w:val="002676C7"/>
    <w:rsid w:val="00267CBA"/>
    <w:rsid w:val="00267D4A"/>
    <w:rsid w:val="00267E54"/>
    <w:rsid w:val="00267F2B"/>
    <w:rsid w:val="00270026"/>
    <w:rsid w:val="002700A1"/>
    <w:rsid w:val="002705B3"/>
    <w:rsid w:val="00270718"/>
    <w:rsid w:val="00270908"/>
    <w:rsid w:val="00270965"/>
    <w:rsid w:val="002709A6"/>
    <w:rsid w:val="00270A5F"/>
    <w:rsid w:val="00270C13"/>
    <w:rsid w:val="00270C29"/>
    <w:rsid w:val="00270D8C"/>
    <w:rsid w:val="00270DA2"/>
    <w:rsid w:val="00271049"/>
    <w:rsid w:val="00271643"/>
    <w:rsid w:val="002718D5"/>
    <w:rsid w:val="00271B9D"/>
    <w:rsid w:val="00271B9E"/>
    <w:rsid w:val="00271BBE"/>
    <w:rsid w:val="00271C41"/>
    <w:rsid w:val="00271D1F"/>
    <w:rsid w:val="00271F65"/>
    <w:rsid w:val="0027204F"/>
    <w:rsid w:val="00272057"/>
    <w:rsid w:val="00272104"/>
    <w:rsid w:val="0027210D"/>
    <w:rsid w:val="00272135"/>
    <w:rsid w:val="0027240B"/>
    <w:rsid w:val="0027248B"/>
    <w:rsid w:val="0027281B"/>
    <w:rsid w:val="00272AEB"/>
    <w:rsid w:val="00272D5A"/>
    <w:rsid w:val="00272D80"/>
    <w:rsid w:val="00272EB1"/>
    <w:rsid w:val="00272EFE"/>
    <w:rsid w:val="0027307B"/>
    <w:rsid w:val="0027314E"/>
    <w:rsid w:val="002735BE"/>
    <w:rsid w:val="00273811"/>
    <w:rsid w:val="00273891"/>
    <w:rsid w:val="00273A30"/>
    <w:rsid w:val="00273A57"/>
    <w:rsid w:val="00273DEA"/>
    <w:rsid w:val="00274116"/>
    <w:rsid w:val="00274125"/>
    <w:rsid w:val="00274126"/>
    <w:rsid w:val="002741DB"/>
    <w:rsid w:val="0027424B"/>
    <w:rsid w:val="00274439"/>
    <w:rsid w:val="0027460F"/>
    <w:rsid w:val="00274667"/>
    <w:rsid w:val="0027478D"/>
    <w:rsid w:val="002747A7"/>
    <w:rsid w:val="002747AD"/>
    <w:rsid w:val="002748BA"/>
    <w:rsid w:val="002748F1"/>
    <w:rsid w:val="00274924"/>
    <w:rsid w:val="002749F2"/>
    <w:rsid w:val="00274CDA"/>
    <w:rsid w:val="0027532C"/>
    <w:rsid w:val="002753F5"/>
    <w:rsid w:val="002756DB"/>
    <w:rsid w:val="00275A55"/>
    <w:rsid w:val="00275C88"/>
    <w:rsid w:val="00275DB5"/>
    <w:rsid w:val="00275FFD"/>
    <w:rsid w:val="00276119"/>
    <w:rsid w:val="00276185"/>
    <w:rsid w:val="002761C2"/>
    <w:rsid w:val="00276344"/>
    <w:rsid w:val="00276380"/>
    <w:rsid w:val="00276867"/>
    <w:rsid w:val="00276910"/>
    <w:rsid w:val="00276B1B"/>
    <w:rsid w:val="00276D74"/>
    <w:rsid w:val="00276EA0"/>
    <w:rsid w:val="00276EB5"/>
    <w:rsid w:val="00276FB2"/>
    <w:rsid w:val="002770B9"/>
    <w:rsid w:val="00277148"/>
    <w:rsid w:val="002772AF"/>
    <w:rsid w:val="0027738B"/>
    <w:rsid w:val="002776C5"/>
    <w:rsid w:val="00277716"/>
    <w:rsid w:val="002777F0"/>
    <w:rsid w:val="002779FE"/>
    <w:rsid w:val="00277A50"/>
    <w:rsid w:val="00277A85"/>
    <w:rsid w:val="00277C0B"/>
    <w:rsid w:val="00277D9B"/>
    <w:rsid w:val="00277E36"/>
    <w:rsid w:val="00277F71"/>
    <w:rsid w:val="00280056"/>
    <w:rsid w:val="0028052D"/>
    <w:rsid w:val="00280B6B"/>
    <w:rsid w:val="00280CF2"/>
    <w:rsid w:val="00280FA8"/>
    <w:rsid w:val="002810C3"/>
    <w:rsid w:val="002813D1"/>
    <w:rsid w:val="002813ED"/>
    <w:rsid w:val="002814E7"/>
    <w:rsid w:val="0028177B"/>
    <w:rsid w:val="00281812"/>
    <w:rsid w:val="0028182A"/>
    <w:rsid w:val="00281830"/>
    <w:rsid w:val="00281BCB"/>
    <w:rsid w:val="00281C52"/>
    <w:rsid w:val="00281E7A"/>
    <w:rsid w:val="00281E7E"/>
    <w:rsid w:val="0028202D"/>
    <w:rsid w:val="00282073"/>
    <w:rsid w:val="002820A9"/>
    <w:rsid w:val="002823D1"/>
    <w:rsid w:val="00282414"/>
    <w:rsid w:val="0028241A"/>
    <w:rsid w:val="00282977"/>
    <w:rsid w:val="00282A38"/>
    <w:rsid w:val="00282AB4"/>
    <w:rsid w:val="00282E48"/>
    <w:rsid w:val="00282E58"/>
    <w:rsid w:val="0028302F"/>
    <w:rsid w:val="002831C5"/>
    <w:rsid w:val="0028364A"/>
    <w:rsid w:val="00283652"/>
    <w:rsid w:val="00283680"/>
    <w:rsid w:val="00283959"/>
    <w:rsid w:val="00283993"/>
    <w:rsid w:val="002839D2"/>
    <w:rsid w:val="00283A54"/>
    <w:rsid w:val="00283AB8"/>
    <w:rsid w:val="00283BE2"/>
    <w:rsid w:val="0028413E"/>
    <w:rsid w:val="0028420E"/>
    <w:rsid w:val="002846D2"/>
    <w:rsid w:val="00284941"/>
    <w:rsid w:val="00284942"/>
    <w:rsid w:val="00284965"/>
    <w:rsid w:val="00284982"/>
    <w:rsid w:val="00284A8B"/>
    <w:rsid w:val="00284D16"/>
    <w:rsid w:val="00285091"/>
    <w:rsid w:val="00285163"/>
    <w:rsid w:val="0028520B"/>
    <w:rsid w:val="002852BA"/>
    <w:rsid w:val="002852CB"/>
    <w:rsid w:val="00285418"/>
    <w:rsid w:val="0028544B"/>
    <w:rsid w:val="002857E0"/>
    <w:rsid w:val="00285A49"/>
    <w:rsid w:val="00285B78"/>
    <w:rsid w:val="00285B89"/>
    <w:rsid w:val="00285CF4"/>
    <w:rsid w:val="00285D24"/>
    <w:rsid w:val="00285D2F"/>
    <w:rsid w:val="00285DCE"/>
    <w:rsid w:val="00285F8C"/>
    <w:rsid w:val="00286056"/>
    <w:rsid w:val="00286092"/>
    <w:rsid w:val="00286108"/>
    <w:rsid w:val="00286281"/>
    <w:rsid w:val="00286356"/>
    <w:rsid w:val="00286524"/>
    <w:rsid w:val="00286537"/>
    <w:rsid w:val="002865F6"/>
    <w:rsid w:val="002867AC"/>
    <w:rsid w:val="0028681E"/>
    <w:rsid w:val="00286978"/>
    <w:rsid w:val="00286A39"/>
    <w:rsid w:val="00287328"/>
    <w:rsid w:val="00287498"/>
    <w:rsid w:val="00287762"/>
    <w:rsid w:val="002877D7"/>
    <w:rsid w:val="00287CA2"/>
    <w:rsid w:val="00287CD7"/>
    <w:rsid w:val="00287EB7"/>
    <w:rsid w:val="00290250"/>
    <w:rsid w:val="00290361"/>
    <w:rsid w:val="002903DB"/>
    <w:rsid w:val="002903FD"/>
    <w:rsid w:val="002904CE"/>
    <w:rsid w:val="00290508"/>
    <w:rsid w:val="0029050C"/>
    <w:rsid w:val="002906D7"/>
    <w:rsid w:val="00290A12"/>
    <w:rsid w:val="00290B1A"/>
    <w:rsid w:val="00290EDA"/>
    <w:rsid w:val="00290FB5"/>
    <w:rsid w:val="002910C4"/>
    <w:rsid w:val="00291181"/>
    <w:rsid w:val="002911EA"/>
    <w:rsid w:val="00291462"/>
    <w:rsid w:val="00291665"/>
    <w:rsid w:val="00291939"/>
    <w:rsid w:val="00291ADC"/>
    <w:rsid w:val="00291B01"/>
    <w:rsid w:val="00291BA4"/>
    <w:rsid w:val="00291E26"/>
    <w:rsid w:val="00291EDA"/>
    <w:rsid w:val="00291F82"/>
    <w:rsid w:val="0029218D"/>
    <w:rsid w:val="0029238C"/>
    <w:rsid w:val="00292590"/>
    <w:rsid w:val="002928F6"/>
    <w:rsid w:val="00292975"/>
    <w:rsid w:val="00292AA2"/>
    <w:rsid w:val="00292B7C"/>
    <w:rsid w:val="00292BF9"/>
    <w:rsid w:val="00292C2F"/>
    <w:rsid w:val="00292E37"/>
    <w:rsid w:val="00293031"/>
    <w:rsid w:val="00293045"/>
    <w:rsid w:val="00293444"/>
    <w:rsid w:val="002934BB"/>
    <w:rsid w:val="002936CB"/>
    <w:rsid w:val="0029374D"/>
    <w:rsid w:val="00293B7D"/>
    <w:rsid w:val="00293BDC"/>
    <w:rsid w:val="00293DC8"/>
    <w:rsid w:val="00293E1A"/>
    <w:rsid w:val="00293EBC"/>
    <w:rsid w:val="00293EDF"/>
    <w:rsid w:val="00294111"/>
    <w:rsid w:val="00294292"/>
    <w:rsid w:val="0029433F"/>
    <w:rsid w:val="00294625"/>
    <w:rsid w:val="0029462D"/>
    <w:rsid w:val="00294715"/>
    <w:rsid w:val="00294B32"/>
    <w:rsid w:val="00294B5A"/>
    <w:rsid w:val="00295019"/>
    <w:rsid w:val="0029517D"/>
    <w:rsid w:val="00295559"/>
    <w:rsid w:val="002956F4"/>
    <w:rsid w:val="002957EF"/>
    <w:rsid w:val="00295826"/>
    <w:rsid w:val="002958F2"/>
    <w:rsid w:val="00295B14"/>
    <w:rsid w:val="00295C05"/>
    <w:rsid w:val="00295C9B"/>
    <w:rsid w:val="00295CD4"/>
    <w:rsid w:val="002962B3"/>
    <w:rsid w:val="00296586"/>
    <w:rsid w:val="0029683F"/>
    <w:rsid w:val="00296975"/>
    <w:rsid w:val="00296E33"/>
    <w:rsid w:val="0029739F"/>
    <w:rsid w:val="002973BC"/>
    <w:rsid w:val="002974D1"/>
    <w:rsid w:val="002974E5"/>
    <w:rsid w:val="00297A57"/>
    <w:rsid w:val="00297DE6"/>
    <w:rsid w:val="00297E23"/>
    <w:rsid w:val="002A0409"/>
    <w:rsid w:val="002A0416"/>
    <w:rsid w:val="002A0503"/>
    <w:rsid w:val="002A0679"/>
    <w:rsid w:val="002A081C"/>
    <w:rsid w:val="002A0A11"/>
    <w:rsid w:val="002A0A5C"/>
    <w:rsid w:val="002A0AD7"/>
    <w:rsid w:val="002A0CB3"/>
    <w:rsid w:val="002A1147"/>
    <w:rsid w:val="002A14F4"/>
    <w:rsid w:val="002A154C"/>
    <w:rsid w:val="002A1B74"/>
    <w:rsid w:val="002A212C"/>
    <w:rsid w:val="002A21B8"/>
    <w:rsid w:val="002A23D0"/>
    <w:rsid w:val="002A24CF"/>
    <w:rsid w:val="002A25DD"/>
    <w:rsid w:val="002A267F"/>
    <w:rsid w:val="002A29AF"/>
    <w:rsid w:val="002A2BFF"/>
    <w:rsid w:val="002A2C93"/>
    <w:rsid w:val="002A2CFB"/>
    <w:rsid w:val="002A2E0D"/>
    <w:rsid w:val="002A2E87"/>
    <w:rsid w:val="002A2EF4"/>
    <w:rsid w:val="002A2F13"/>
    <w:rsid w:val="002A2F8F"/>
    <w:rsid w:val="002A31C0"/>
    <w:rsid w:val="002A3291"/>
    <w:rsid w:val="002A38F9"/>
    <w:rsid w:val="002A3BD8"/>
    <w:rsid w:val="002A3D75"/>
    <w:rsid w:val="002A3F0D"/>
    <w:rsid w:val="002A3F3D"/>
    <w:rsid w:val="002A409D"/>
    <w:rsid w:val="002A40F0"/>
    <w:rsid w:val="002A410B"/>
    <w:rsid w:val="002A4254"/>
    <w:rsid w:val="002A4340"/>
    <w:rsid w:val="002A4545"/>
    <w:rsid w:val="002A4658"/>
    <w:rsid w:val="002A5005"/>
    <w:rsid w:val="002A5264"/>
    <w:rsid w:val="002A5265"/>
    <w:rsid w:val="002A527D"/>
    <w:rsid w:val="002A53AF"/>
    <w:rsid w:val="002A543A"/>
    <w:rsid w:val="002A5541"/>
    <w:rsid w:val="002A5672"/>
    <w:rsid w:val="002A573B"/>
    <w:rsid w:val="002A573E"/>
    <w:rsid w:val="002A57B4"/>
    <w:rsid w:val="002A58BC"/>
    <w:rsid w:val="002A59B4"/>
    <w:rsid w:val="002A5A1C"/>
    <w:rsid w:val="002A5AB2"/>
    <w:rsid w:val="002A5B53"/>
    <w:rsid w:val="002A5B57"/>
    <w:rsid w:val="002A5D70"/>
    <w:rsid w:val="002A5EED"/>
    <w:rsid w:val="002A5F0C"/>
    <w:rsid w:val="002A5F7C"/>
    <w:rsid w:val="002A6060"/>
    <w:rsid w:val="002A618F"/>
    <w:rsid w:val="002A6530"/>
    <w:rsid w:val="002A6B27"/>
    <w:rsid w:val="002A6BF2"/>
    <w:rsid w:val="002A6E12"/>
    <w:rsid w:val="002A6F12"/>
    <w:rsid w:val="002A6FD6"/>
    <w:rsid w:val="002A712F"/>
    <w:rsid w:val="002A71E0"/>
    <w:rsid w:val="002A72B6"/>
    <w:rsid w:val="002A7571"/>
    <w:rsid w:val="002A75C6"/>
    <w:rsid w:val="002A773E"/>
    <w:rsid w:val="002A7870"/>
    <w:rsid w:val="002A7A36"/>
    <w:rsid w:val="002A7A6E"/>
    <w:rsid w:val="002A7C10"/>
    <w:rsid w:val="002A7CAB"/>
    <w:rsid w:val="002A7D14"/>
    <w:rsid w:val="002A7DA5"/>
    <w:rsid w:val="002A7F71"/>
    <w:rsid w:val="002B01F4"/>
    <w:rsid w:val="002B030D"/>
    <w:rsid w:val="002B039B"/>
    <w:rsid w:val="002B0738"/>
    <w:rsid w:val="002B08F4"/>
    <w:rsid w:val="002B0B52"/>
    <w:rsid w:val="002B0CC1"/>
    <w:rsid w:val="002B0CC4"/>
    <w:rsid w:val="002B0D31"/>
    <w:rsid w:val="002B0F8E"/>
    <w:rsid w:val="002B1106"/>
    <w:rsid w:val="002B116C"/>
    <w:rsid w:val="002B11BE"/>
    <w:rsid w:val="002B11C7"/>
    <w:rsid w:val="002B1311"/>
    <w:rsid w:val="002B144C"/>
    <w:rsid w:val="002B14C4"/>
    <w:rsid w:val="002B155A"/>
    <w:rsid w:val="002B1695"/>
    <w:rsid w:val="002B16A7"/>
    <w:rsid w:val="002B1713"/>
    <w:rsid w:val="002B1791"/>
    <w:rsid w:val="002B1DE7"/>
    <w:rsid w:val="002B1EB7"/>
    <w:rsid w:val="002B1EC9"/>
    <w:rsid w:val="002B2017"/>
    <w:rsid w:val="002B202C"/>
    <w:rsid w:val="002B213D"/>
    <w:rsid w:val="002B2325"/>
    <w:rsid w:val="002B243D"/>
    <w:rsid w:val="002B253F"/>
    <w:rsid w:val="002B277D"/>
    <w:rsid w:val="002B280E"/>
    <w:rsid w:val="002B2856"/>
    <w:rsid w:val="002B2882"/>
    <w:rsid w:val="002B2F93"/>
    <w:rsid w:val="002B2FE9"/>
    <w:rsid w:val="002B3548"/>
    <w:rsid w:val="002B39E1"/>
    <w:rsid w:val="002B3A7C"/>
    <w:rsid w:val="002B3AE4"/>
    <w:rsid w:val="002B3DDD"/>
    <w:rsid w:val="002B3E7B"/>
    <w:rsid w:val="002B3FB9"/>
    <w:rsid w:val="002B40C9"/>
    <w:rsid w:val="002B41EB"/>
    <w:rsid w:val="002B44A8"/>
    <w:rsid w:val="002B458D"/>
    <w:rsid w:val="002B45DD"/>
    <w:rsid w:val="002B476F"/>
    <w:rsid w:val="002B4A08"/>
    <w:rsid w:val="002B4AEA"/>
    <w:rsid w:val="002B4AF2"/>
    <w:rsid w:val="002B4B6B"/>
    <w:rsid w:val="002B4D04"/>
    <w:rsid w:val="002B55CF"/>
    <w:rsid w:val="002B566C"/>
    <w:rsid w:val="002B56F7"/>
    <w:rsid w:val="002B56F9"/>
    <w:rsid w:val="002B5815"/>
    <w:rsid w:val="002B5833"/>
    <w:rsid w:val="002B586D"/>
    <w:rsid w:val="002B5A93"/>
    <w:rsid w:val="002B5B7C"/>
    <w:rsid w:val="002B5C17"/>
    <w:rsid w:val="002B5F86"/>
    <w:rsid w:val="002B6371"/>
    <w:rsid w:val="002B667F"/>
    <w:rsid w:val="002B681C"/>
    <w:rsid w:val="002B68D1"/>
    <w:rsid w:val="002B69CB"/>
    <w:rsid w:val="002B6ED8"/>
    <w:rsid w:val="002B6FAD"/>
    <w:rsid w:val="002B712B"/>
    <w:rsid w:val="002B716C"/>
    <w:rsid w:val="002B71CA"/>
    <w:rsid w:val="002B73FC"/>
    <w:rsid w:val="002B7573"/>
    <w:rsid w:val="002B766D"/>
    <w:rsid w:val="002B76BA"/>
    <w:rsid w:val="002B784E"/>
    <w:rsid w:val="002B7C12"/>
    <w:rsid w:val="002B7D56"/>
    <w:rsid w:val="002C0006"/>
    <w:rsid w:val="002C011A"/>
    <w:rsid w:val="002C0201"/>
    <w:rsid w:val="002C020B"/>
    <w:rsid w:val="002C03DB"/>
    <w:rsid w:val="002C06B0"/>
    <w:rsid w:val="002C06BE"/>
    <w:rsid w:val="002C0987"/>
    <w:rsid w:val="002C0CEA"/>
    <w:rsid w:val="002C0D86"/>
    <w:rsid w:val="002C0E7C"/>
    <w:rsid w:val="002C107B"/>
    <w:rsid w:val="002C11BA"/>
    <w:rsid w:val="002C171B"/>
    <w:rsid w:val="002C17CE"/>
    <w:rsid w:val="002C1853"/>
    <w:rsid w:val="002C1A09"/>
    <w:rsid w:val="002C2155"/>
    <w:rsid w:val="002C21A2"/>
    <w:rsid w:val="002C2403"/>
    <w:rsid w:val="002C25DB"/>
    <w:rsid w:val="002C2730"/>
    <w:rsid w:val="002C27F9"/>
    <w:rsid w:val="002C2823"/>
    <w:rsid w:val="002C286A"/>
    <w:rsid w:val="002C2C58"/>
    <w:rsid w:val="002C2E99"/>
    <w:rsid w:val="002C2F2A"/>
    <w:rsid w:val="002C2FB3"/>
    <w:rsid w:val="002C3070"/>
    <w:rsid w:val="002C3547"/>
    <w:rsid w:val="002C356B"/>
    <w:rsid w:val="002C3C96"/>
    <w:rsid w:val="002C3DC9"/>
    <w:rsid w:val="002C3FBD"/>
    <w:rsid w:val="002C406A"/>
    <w:rsid w:val="002C427B"/>
    <w:rsid w:val="002C433F"/>
    <w:rsid w:val="002C4582"/>
    <w:rsid w:val="002C4898"/>
    <w:rsid w:val="002C4DAB"/>
    <w:rsid w:val="002C4E7A"/>
    <w:rsid w:val="002C5114"/>
    <w:rsid w:val="002C529A"/>
    <w:rsid w:val="002C52FC"/>
    <w:rsid w:val="002C5333"/>
    <w:rsid w:val="002C5641"/>
    <w:rsid w:val="002C5721"/>
    <w:rsid w:val="002C57ED"/>
    <w:rsid w:val="002C5807"/>
    <w:rsid w:val="002C5A0D"/>
    <w:rsid w:val="002C5B5D"/>
    <w:rsid w:val="002C5C1C"/>
    <w:rsid w:val="002C5CB1"/>
    <w:rsid w:val="002C5D01"/>
    <w:rsid w:val="002C5D30"/>
    <w:rsid w:val="002C5ED8"/>
    <w:rsid w:val="002C60A2"/>
    <w:rsid w:val="002C6311"/>
    <w:rsid w:val="002C638A"/>
    <w:rsid w:val="002C63EF"/>
    <w:rsid w:val="002C674B"/>
    <w:rsid w:val="002C6BF6"/>
    <w:rsid w:val="002C6F95"/>
    <w:rsid w:val="002C7063"/>
    <w:rsid w:val="002C710D"/>
    <w:rsid w:val="002C7127"/>
    <w:rsid w:val="002C7415"/>
    <w:rsid w:val="002C75AF"/>
    <w:rsid w:val="002C7715"/>
    <w:rsid w:val="002C77E7"/>
    <w:rsid w:val="002C77ED"/>
    <w:rsid w:val="002C7913"/>
    <w:rsid w:val="002C7C31"/>
    <w:rsid w:val="002C7F18"/>
    <w:rsid w:val="002D023A"/>
    <w:rsid w:val="002D0531"/>
    <w:rsid w:val="002D06CE"/>
    <w:rsid w:val="002D08E2"/>
    <w:rsid w:val="002D0AD4"/>
    <w:rsid w:val="002D0D94"/>
    <w:rsid w:val="002D0E3B"/>
    <w:rsid w:val="002D0E94"/>
    <w:rsid w:val="002D1105"/>
    <w:rsid w:val="002D1191"/>
    <w:rsid w:val="002D15EE"/>
    <w:rsid w:val="002D18B9"/>
    <w:rsid w:val="002D19B1"/>
    <w:rsid w:val="002D1BDD"/>
    <w:rsid w:val="002D1BF3"/>
    <w:rsid w:val="002D1D3A"/>
    <w:rsid w:val="002D1EAA"/>
    <w:rsid w:val="002D1F17"/>
    <w:rsid w:val="002D2158"/>
    <w:rsid w:val="002D2324"/>
    <w:rsid w:val="002D23C2"/>
    <w:rsid w:val="002D246E"/>
    <w:rsid w:val="002D2521"/>
    <w:rsid w:val="002D2751"/>
    <w:rsid w:val="002D2962"/>
    <w:rsid w:val="002D297F"/>
    <w:rsid w:val="002D2B33"/>
    <w:rsid w:val="002D2B8D"/>
    <w:rsid w:val="002D2C1D"/>
    <w:rsid w:val="002D2D0F"/>
    <w:rsid w:val="002D2E83"/>
    <w:rsid w:val="002D2ED4"/>
    <w:rsid w:val="002D3074"/>
    <w:rsid w:val="002D30D7"/>
    <w:rsid w:val="002D3103"/>
    <w:rsid w:val="002D35BB"/>
    <w:rsid w:val="002D367B"/>
    <w:rsid w:val="002D36E7"/>
    <w:rsid w:val="002D3711"/>
    <w:rsid w:val="002D373E"/>
    <w:rsid w:val="002D384F"/>
    <w:rsid w:val="002D3A1E"/>
    <w:rsid w:val="002D3BDE"/>
    <w:rsid w:val="002D3CD4"/>
    <w:rsid w:val="002D3D27"/>
    <w:rsid w:val="002D3DC5"/>
    <w:rsid w:val="002D3DEB"/>
    <w:rsid w:val="002D3E6F"/>
    <w:rsid w:val="002D3EC1"/>
    <w:rsid w:val="002D4214"/>
    <w:rsid w:val="002D4437"/>
    <w:rsid w:val="002D4465"/>
    <w:rsid w:val="002D44FC"/>
    <w:rsid w:val="002D45B4"/>
    <w:rsid w:val="002D4DA6"/>
    <w:rsid w:val="002D4FC0"/>
    <w:rsid w:val="002D51C0"/>
    <w:rsid w:val="002D521F"/>
    <w:rsid w:val="002D525B"/>
    <w:rsid w:val="002D533F"/>
    <w:rsid w:val="002D5401"/>
    <w:rsid w:val="002D5470"/>
    <w:rsid w:val="002D56CD"/>
    <w:rsid w:val="002D5755"/>
    <w:rsid w:val="002D57F4"/>
    <w:rsid w:val="002D593B"/>
    <w:rsid w:val="002D5AA6"/>
    <w:rsid w:val="002D5CF0"/>
    <w:rsid w:val="002D5CF9"/>
    <w:rsid w:val="002D5DA1"/>
    <w:rsid w:val="002D5DC3"/>
    <w:rsid w:val="002D5E55"/>
    <w:rsid w:val="002D60B3"/>
    <w:rsid w:val="002D6178"/>
    <w:rsid w:val="002D6300"/>
    <w:rsid w:val="002D63CB"/>
    <w:rsid w:val="002D6580"/>
    <w:rsid w:val="002D6607"/>
    <w:rsid w:val="002D6630"/>
    <w:rsid w:val="002D6690"/>
    <w:rsid w:val="002D6A9D"/>
    <w:rsid w:val="002D6D02"/>
    <w:rsid w:val="002D6D40"/>
    <w:rsid w:val="002D6DA8"/>
    <w:rsid w:val="002D6F0E"/>
    <w:rsid w:val="002D6FAB"/>
    <w:rsid w:val="002D710F"/>
    <w:rsid w:val="002D7174"/>
    <w:rsid w:val="002D72FB"/>
    <w:rsid w:val="002D737A"/>
    <w:rsid w:val="002D7709"/>
    <w:rsid w:val="002D7733"/>
    <w:rsid w:val="002D7B93"/>
    <w:rsid w:val="002E00B5"/>
    <w:rsid w:val="002E029A"/>
    <w:rsid w:val="002E02F9"/>
    <w:rsid w:val="002E0418"/>
    <w:rsid w:val="002E0548"/>
    <w:rsid w:val="002E06A6"/>
    <w:rsid w:val="002E06B6"/>
    <w:rsid w:val="002E0946"/>
    <w:rsid w:val="002E0957"/>
    <w:rsid w:val="002E0997"/>
    <w:rsid w:val="002E0D0E"/>
    <w:rsid w:val="002E0D97"/>
    <w:rsid w:val="002E0FBB"/>
    <w:rsid w:val="002E1067"/>
    <w:rsid w:val="002E130A"/>
    <w:rsid w:val="002E13D4"/>
    <w:rsid w:val="002E1575"/>
    <w:rsid w:val="002E160A"/>
    <w:rsid w:val="002E17C3"/>
    <w:rsid w:val="002E19B9"/>
    <w:rsid w:val="002E1ABC"/>
    <w:rsid w:val="002E1E1A"/>
    <w:rsid w:val="002E1E42"/>
    <w:rsid w:val="002E2034"/>
    <w:rsid w:val="002E2195"/>
    <w:rsid w:val="002E242A"/>
    <w:rsid w:val="002E255C"/>
    <w:rsid w:val="002E2868"/>
    <w:rsid w:val="002E29C6"/>
    <w:rsid w:val="002E29DC"/>
    <w:rsid w:val="002E2A1D"/>
    <w:rsid w:val="002E2BEA"/>
    <w:rsid w:val="002E2CF6"/>
    <w:rsid w:val="002E3020"/>
    <w:rsid w:val="002E3157"/>
    <w:rsid w:val="002E318D"/>
    <w:rsid w:val="002E324A"/>
    <w:rsid w:val="002E35A7"/>
    <w:rsid w:val="002E3621"/>
    <w:rsid w:val="002E36FE"/>
    <w:rsid w:val="002E374B"/>
    <w:rsid w:val="002E375A"/>
    <w:rsid w:val="002E3956"/>
    <w:rsid w:val="002E3A5C"/>
    <w:rsid w:val="002E3AF9"/>
    <w:rsid w:val="002E3B9D"/>
    <w:rsid w:val="002E3E3A"/>
    <w:rsid w:val="002E4124"/>
    <w:rsid w:val="002E4197"/>
    <w:rsid w:val="002E4312"/>
    <w:rsid w:val="002E455C"/>
    <w:rsid w:val="002E464B"/>
    <w:rsid w:val="002E4767"/>
    <w:rsid w:val="002E4A2C"/>
    <w:rsid w:val="002E4A78"/>
    <w:rsid w:val="002E4D21"/>
    <w:rsid w:val="002E505E"/>
    <w:rsid w:val="002E506E"/>
    <w:rsid w:val="002E52DA"/>
    <w:rsid w:val="002E553C"/>
    <w:rsid w:val="002E5896"/>
    <w:rsid w:val="002E5953"/>
    <w:rsid w:val="002E5A30"/>
    <w:rsid w:val="002E5A7B"/>
    <w:rsid w:val="002E5ABA"/>
    <w:rsid w:val="002E5CA0"/>
    <w:rsid w:val="002E5CF3"/>
    <w:rsid w:val="002E5E15"/>
    <w:rsid w:val="002E5E76"/>
    <w:rsid w:val="002E5F36"/>
    <w:rsid w:val="002E60AB"/>
    <w:rsid w:val="002E638F"/>
    <w:rsid w:val="002E659A"/>
    <w:rsid w:val="002E6780"/>
    <w:rsid w:val="002E6A4E"/>
    <w:rsid w:val="002E6A69"/>
    <w:rsid w:val="002E6D84"/>
    <w:rsid w:val="002E7086"/>
    <w:rsid w:val="002E7330"/>
    <w:rsid w:val="002E73A6"/>
    <w:rsid w:val="002E7715"/>
    <w:rsid w:val="002E7A11"/>
    <w:rsid w:val="002E7CF3"/>
    <w:rsid w:val="002E7D02"/>
    <w:rsid w:val="002E7DAB"/>
    <w:rsid w:val="002E7F39"/>
    <w:rsid w:val="002F0013"/>
    <w:rsid w:val="002F018C"/>
    <w:rsid w:val="002F01A5"/>
    <w:rsid w:val="002F0325"/>
    <w:rsid w:val="002F0363"/>
    <w:rsid w:val="002F046A"/>
    <w:rsid w:val="002F054E"/>
    <w:rsid w:val="002F0715"/>
    <w:rsid w:val="002F07F4"/>
    <w:rsid w:val="002F0856"/>
    <w:rsid w:val="002F0A11"/>
    <w:rsid w:val="002F0A12"/>
    <w:rsid w:val="002F0BB3"/>
    <w:rsid w:val="002F0D56"/>
    <w:rsid w:val="002F1160"/>
    <w:rsid w:val="002F11CF"/>
    <w:rsid w:val="002F12F1"/>
    <w:rsid w:val="002F1428"/>
    <w:rsid w:val="002F16F4"/>
    <w:rsid w:val="002F1805"/>
    <w:rsid w:val="002F1821"/>
    <w:rsid w:val="002F18EC"/>
    <w:rsid w:val="002F1C8C"/>
    <w:rsid w:val="002F1D1D"/>
    <w:rsid w:val="002F1EA9"/>
    <w:rsid w:val="002F235D"/>
    <w:rsid w:val="002F23E2"/>
    <w:rsid w:val="002F2423"/>
    <w:rsid w:val="002F2472"/>
    <w:rsid w:val="002F2937"/>
    <w:rsid w:val="002F2CF5"/>
    <w:rsid w:val="002F30B0"/>
    <w:rsid w:val="002F32B4"/>
    <w:rsid w:val="002F3684"/>
    <w:rsid w:val="002F3A43"/>
    <w:rsid w:val="002F3E17"/>
    <w:rsid w:val="002F4079"/>
    <w:rsid w:val="002F4080"/>
    <w:rsid w:val="002F4099"/>
    <w:rsid w:val="002F41E8"/>
    <w:rsid w:val="002F4561"/>
    <w:rsid w:val="002F4590"/>
    <w:rsid w:val="002F459B"/>
    <w:rsid w:val="002F45EE"/>
    <w:rsid w:val="002F4641"/>
    <w:rsid w:val="002F484F"/>
    <w:rsid w:val="002F4995"/>
    <w:rsid w:val="002F4996"/>
    <w:rsid w:val="002F4A20"/>
    <w:rsid w:val="002F4A33"/>
    <w:rsid w:val="002F4A45"/>
    <w:rsid w:val="002F4AFC"/>
    <w:rsid w:val="002F4B1D"/>
    <w:rsid w:val="002F4E09"/>
    <w:rsid w:val="002F5093"/>
    <w:rsid w:val="002F517F"/>
    <w:rsid w:val="002F51BB"/>
    <w:rsid w:val="002F5235"/>
    <w:rsid w:val="002F5264"/>
    <w:rsid w:val="002F5284"/>
    <w:rsid w:val="002F540F"/>
    <w:rsid w:val="002F5866"/>
    <w:rsid w:val="002F59DA"/>
    <w:rsid w:val="002F59F8"/>
    <w:rsid w:val="002F5C2A"/>
    <w:rsid w:val="002F5E41"/>
    <w:rsid w:val="002F6110"/>
    <w:rsid w:val="002F67A3"/>
    <w:rsid w:val="002F6BE4"/>
    <w:rsid w:val="002F6E53"/>
    <w:rsid w:val="002F6E6B"/>
    <w:rsid w:val="002F6EBC"/>
    <w:rsid w:val="002F6EC4"/>
    <w:rsid w:val="002F6FBB"/>
    <w:rsid w:val="002F7008"/>
    <w:rsid w:val="002F706F"/>
    <w:rsid w:val="002F71E1"/>
    <w:rsid w:val="002F73BD"/>
    <w:rsid w:val="002F74CB"/>
    <w:rsid w:val="002F76B6"/>
    <w:rsid w:val="002F7842"/>
    <w:rsid w:val="002F78FC"/>
    <w:rsid w:val="002F7BBD"/>
    <w:rsid w:val="002F7CF5"/>
    <w:rsid w:val="002F7D6F"/>
    <w:rsid w:val="002F7E7F"/>
    <w:rsid w:val="002F7EDD"/>
    <w:rsid w:val="0030007E"/>
    <w:rsid w:val="003000C7"/>
    <w:rsid w:val="00300122"/>
    <w:rsid w:val="00300191"/>
    <w:rsid w:val="003002BB"/>
    <w:rsid w:val="0030036C"/>
    <w:rsid w:val="003004F3"/>
    <w:rsid w:val="0030085A"/>
    <w:rsid w:val="00300D6B"/>
    <w:rsid w:val="00300E32"/>
    <w:rsid w:val="00301120"/>
    <w:rsid w:val="003012B4"/>
    <w:rsid w:val="003014C0"/>
    <w:rsid w:val="00301623"/>
    <w:rsid w:val="00301730"/>
    <w:rsid w:val="0030175F"/>
    <w:rsid w:val="00301773"/>
    <w:rsid w:val="003018DE"/>
    <w:rsid w:val="003021BE"/>
    <w:rsid w:val="003021C9"/>
    <w:rsid w:val="00302292"/>
    <w:rsid w:val="00302296"/>
    <w:rsid w:val="003023A9"/>
    <w:rsid w:val="0030257E"/>
    <w:rsid w:val="003025D0"/>
    <w:rsid w:val="00302631"/>
    <w:rsid w:val="00302748"/>
    <w:rsid w:val="0030278C"/>
    <w:rsid w:val="003028F1"/>
    <w:rsid w:val="00302942"/>
    <w:rsid w:val="00302BA7"/>
    <w:rsid w:val="00302C7D"/>
    <w:rsid w:val="00302CBC"/>
    <w:rsid w:val="00302CC5"/>
    <w:rsid w:val="00302CE0"/>
    <w:rsid w:val="00302F27"/>
    <w:rsid w:val="0030302B"/>
    <w:rsid w:val="00303113"/>
    <w:rsid w:val="003031C2"/>
    <w:rsid w:val="00303769"/>
    <w:rsid w:val="00304514"/>
    <w:rsid w:val="0030476D"/>
    <w:rsid w:val="0030483B"/>
    <w:rsid w:val="00304B1E"/>
    <w:rsid w:val="00304B75"/>
    <w:rsid w:val="00304BE7"/>
    <w:rsid w:val="00304D53"/>
    <w:rsid w:val="00304F41"/>
    <w:rsid w:val="00304FC9"/>
    <w:rsid w:val="0030501C"/>
    <w:rsid w:val="00305141"/>
    <w:rsid w:val="003051D0"/>
    <w:rsid w:val="0030532B"/>
    <w:rsid w:val="003055D1"/>
    <w:rsid w:val="00305608"/>
    <w:rsid w:val="003057C2"/>
    <w:rsid w:val="003058DE"/>
    <w:rsid w:val="00305B1C"/>
    <w:rsid w:val="00305E67"/>
    <w:rsid w:val="00305EEC"/>
    <w:rsid w:val="00305F9A"/>
    <w:rsid w:val="00306281"/>
    <w:rsid w:val="0030641A"/>
    <w:rsid w:val="0030646F"/>
    <w:rsid w:val="0030668F"/>
    <w:rsid w:val="0030671E"/>
    <w:rsid w:val="00306970"/>
    <w:rsid w:val="003069FB"/>
    <w:rsid w:val="00306C00"/>
    <w:rsid w:val="00306D6F"/>
    <w:rsid w:val="00307045"/>
    <w:rsid w:val="00307116"/>
    <w:rsid w:val="00307397"/>
    <w:rsid w:val="003073BD"/>
    <w:rsid w:val="00307589"/>
    <w:rsid w:val="00307828"/>
    <w:rsid w:val="00307B31"/>
    <w:rsid w:val="00307C5A"/>
    <w:rsid w:val="00307D3D"/>
    <w:rsid w:val="00307FFC"/>
    <w:rsid w:val="00310053"/>
    <w:rsid w:val="0031016D"/>
    <w:rsid w:val="00310260"/>
    <w:rsid w:val="003104CA"/>
    <w:rsid w:val="00310633"/>
    <w:rsid w:val="0031081E"/>
    <w:rsid w:val="003108BC"/>
    <w:rsid w:val="00310AAB"/>
    <w:rsid w:val="00310AFD"/>
    <w:rsid w:val="00310EDD"/>
    <w:rsid w:val="0031108C"/>
    <w:rsid w:val="003110BE"/>
    <w:rsid w:val="003112B0"/>
    <w:rsid w:val="0031152F"/>
    <w:rsid w:val="00311536"/>
    <w:rsid w:val="00311776"/>
    <w:rsid w:val="00311A74"/>
    <w:rsid w:val="00311E0E"/>
    <w:rsid w:val="0031229E"/>
    <w:rsid w:val="003125C8"/>
    <w:rsid w:val="0031293C"/>
    <w:rsid w:val="00312A2A"/>
    <w:rsid w:val="00312CB3"/>
    <w:rsid w:val="00312D16"/>
    <w:rsid w:val="00312DB7"/>
    <w:rsid w:val="00312E31"/>
    <w:rsid w:val="00312E98"/>
    <w:rsid w:val="00312F62"/>
    <w:rsid w:val="00313122"/>
    <w:rsid w:val="00313222"/>
    <w:rsid w:val="0031330C"/>
    <w:rsid w:val="003133DA"/>
    <w:rsid w:val="003135F3"/>
    <w:rsid w:val="0031387F"/>
    <w:rsid w:val="0031399E"/>
    <w:rsid w:val="00313A90"/>
    <w:rsid w:val="00313B80"/>
    <w:rsid w:val="00313C86"/>
    <w:rsid w:val="00313DAE"/>
    <w:rsid w:val="00313F43"/>
    <w:rsid w:val="00314042"/>
    <w:rsid w:val="00314073"/>
    <w:rsid w:val="0031407F"/>
    <w:rsid w:val="003140CA"/>
    <w:rsid w:val="003140DD"/>
    <w:rsid w:val="00314436"/>
    <w:rsid w:val="00314470"/>
    <w:rsid w:val="003144C3"/>
    <w:rsid w:val="003144C5"/>
    <w:rsid w:val="0031467D"/>
    <w:rsid w:val="003146C9"/>
    <w:rsid w:val="00314820"/>
    <w:rsid w:val="00314848"/>
    <w:rsid w:val="0031486D"/>
    <w:rsid w:val="003148A4"/>
    <w:rsid w:val="003148E9"/>
    <w:rsid w:val="003148F0"/>
    <w:rsid w:val="003149A0"/>
    <w:rsid w:val="00314A3C"/>
    <w:rsid w:val="00314B10"/>
    <w:rsid w:val="00314BEB"/>
    <w:rsid w:val="00314C73"/>
    <w:rsid w:val="00314D4C"/>
    <w:rsid w:val="00314D9E"/>
    <w:rsid w:val="00314F57"/>
    <w:rsid w:val="003152A9"/>
    <w:rsid w:val="00315416"/>
    <w:rsid w:val="003154F2"/>
    <w:rsid w:val="00315579"/>
    <w:rsid w:val="00315604"/>
    <w:rsid w:val="0031576F"/>
    <w:rsid w:val="0031577E"/>
    <w:rsid w:val="003159E0"/>
    <w:rsid w:val="00315A8F"/>
    <w:rsid w:val="00316274"/>
    <w:rsid w:val="00316278"/>
    <w:rsid w:val="00316364"/>
    <w:rsid w:val="00316420"/>
    <w:rsid w:val="003165C4"/>
    <w:rsid w:val="003165ED"/>
    <w:rsid w:val="00316AD5"/>
    <w:rsid w:val="00316B3F"/>
    <w:rsid w:val="00316F7A"/>
    <w:rsid w:val="003172E6"/>
    <w:rsid w:val="0031735E"/>
    <w:rsid w:val="0031771A"/>
    <w:rsid w:val="00317733"/>
    <w:rsid w:val="00317B09"/>
    <w:rsid w:val="00317C0E"/>
    <w:rsid w:val="00317DEE"/>
    <w:rsid w:val="00317EF5"/>
    <w:rsid w:val="00320069"/>
    <w:rsid w:val="00320321"/>
    <w:rsid w:val="003203E4"/>
    <w:rsid w:val="003205B7"/>
    <w:rsid w:val="003205D8"/>
    <w:rsid w:val="003206EC"/>
    <w:rsid w:val="003206F6"/>
    <w:rsid w:val="0032080F"/>
    <w:rsid w:val="00320897"/>
    <w:rsid w:val="00320D59"/>
    <w:rsid w:val="00320EDD"/>
    <w:rsid w:val="00321369"/>
    <w:rsid w:val="00321435"/>
    <w:rsid w:val="0032156A"/>
    <w:rsid w:val="003215D0"/>
    <w:rsid w:val="0032173A"/>
    <w:rsid w:val="00321941"/>
    <w:rsid w:val="00321D39"/>
    <w:rsid w:val="00321F71"/>
    <w:rsid w:val="00322071"/>
    <w:rsid w:val="003220DD"/>
    <w:rsid w:val="003221CC"/>
    <w:rsid w:val="003221CE"/>
    <w:rsid w:val="003223B1"/>
    <w:rsid w:val="003224F3"/>
    <w:rsid w:val="00322586"/>
    <w:rsid w:val="0032270A"/>
    <w:rsid w:val="0032283F"/>
    <w:rsid w:val="00322B13"/>
    <w:rsid w:val="00322F47"/>
    <w:rsid w:val="00323085"/>
    <w:rsid w:val="003230CF"/>
    <w:rsid w:val="00323267"/>
    <w:rsid w:val="003233FD"/>
    <w:rsid w:val="003236F9"/>
    <w:rsid w:val="0032372B"/>
    <w:rsid w:val="003239AC"/>
    <w:rsid w:val="00323B07"/>
    <w:rsid w:val="00323B33"/>
    <w:rsid w:val="00323C07"/>
    <w:rsid w:val="00323C3D"/>
    <w:rsid w:val="00323D04"/>
    <w:rsid w:val="00323D53"/>
    <w:rsid w:val="00323E20"/>
    <w:rsid w:val="00323FE3"/>
    <w:rsid w:val="003240A4"/>
    <w:rsid w:val="003240E5"/>
    <w:rsid w:val="003243C6"/>
    <w:rsid w:val="003246C0"/>
    <w:rsid w:val="00324747"/>
    <w:rsid w:val="003249A6"/>
    <w:rsid w:val="00324CF4"/>
    <w:rsid w:val="00324DF6"/>
    <w:rsid w:val="00325311"/>
    <w:rsid w:val="00325365"/>
    <w:rsid w:val="003253D4"/>
    <w:rsid w:val="00325651"/>
    <w:rsid w:val="0032568C"/>
    <w:rsid w:val="003257B8"/>
    <w:rsid w:val="00325D10"/>
    <w:rsid w:val="00325F5F"/>
    <w:rsid w:val="0032602F"/>
    <w:rsid w:val="0032624C"/>
    <w:rsid w:val="003265C6"/>
    <w:rsid w:val="00326684"/>
    <w:rsid w:val="003266F7"/>
    <w:rsid w:val="00326772"/>
    <w:rsid w:val="003267A1"/>
    <w:rsid w:val="003269F8"/>
    <w:rsid w:val="00326A1E"/>
    <w:rsid w:val="00326A37"/>
    <w:rsid w:val="00326A42"/>
    <w:rsid w:val="00326A7C"/>
    <w:rsid w:val="00326C41"/>
    <w:rsid w:val="00326DE3"/>
    <w:rsid w:val="00326F94"/>
    <w:rsid w:val="0032701D"/>
    <w:rsid w:val="003270F6"/>
    <w:rsid w:val="003270F8"/>
    <w:rsid w:val="003271F1"/>
    <w:rsid w:val="003271F7"/>
    <w:rsid w:val="00327283"/>
    <w:rsid w:val="0032744C"/>
    <w:rsid w:val="003274C1"/>
    <w:rsid w:val="00327641"/>
    <w:rsid w:val="00327918"/>
    <w:rsid w:val="003279A6"/>
    <w:rsid w:val="00327A63"/>
    <w:rsid w:val="00327C20"/>
    <w:rsid w:val="00327C65"/>
    <w:rsid w:val="00327DA3"/>
    <w:rsid w:val="00327EC9"/>
    <w:rsid w:val="00330079"/>
    <w:rsid w:val="0033094E"/>
    <w:rsid w:val="00330A30"/>
    <w:rsid w:val="00330A56"/>
    <w:rsid w:val="00330ABF"/>
    <w:rsid w:val="00330D00"/>
    <w:rsid w:val="00330D0C"/>
    <w:rsid w:val="00330EBE"/>
    <w:rsid w:val="0033122C"/>
    <w:rsid w:val="0033123B"/>
    <w:rsid w:val="00331247"/>
    <w:rsid w:val="00331481"/>
    <w:rsid w:val="00331594"/>
    <w:rsid w:val="003315E7"/>
    <w:rsid w:val="0033187E"/>
    <w:rsid w:val="00331B00"/>
    <w:rsid w:val="00331C5E"/>
    <w:rsid w:val="00331D63"/>
    <w:rsid w:val="00331DCE"/>
    <w:rsid w:val="00331E66"/>
    <w:rsid w:val="00331E76"/>
    <w:rsid w:val="0033200A"/>
    <w:rsid w:val="00332081"/>
    <w:rsid w:val="003323DC"/>
    <w:rsid w:val="0033281A"/>
    <w:rsid w:val="00332B68"/>
    <w:rsid w:val="00332BFD"/>
    <w:rsid w:val="00332CCF"/>
    <w:rsid w:val="00332E39"/>
    <w:rsid w:val="00332F92"/>
    <w:rsid w:val="0033301D"/>
    <w:rsid w:val="0033305C"/>
    <w:rsid w:val="003331FA"/>
    <w:rsid w:val="00333437"/>
    <w:rsid w:val="003334B7"/>
    <w:rsid w:val="003335D7"/>
    <w:rsid w:val="0033366A"/>
    <w:rsid w:val="003336F7"/>
    <w:rsid w:val="00333854"/>
    <w:rsid w:val="003338E9"/>
    <w:rsid w:val="00333930"/>
    <w:rsid w:val="003339CD"/>
    <w:rsid w:val="00333A58"/>
    <w:rsid w:val="00333C3B"/>
    <w:rsid w:val="00333D51"/>
    <w:rsid w:val="00333D7B"/>
    <w:rsid w:val="00333E45"/>
    <w:rsid w:val="003340FE"/>
    <w:rsid w:val="003342BE"/>
    <w:rsid w:val="00334356"/>
    <w:rsid w:val="00334969"/>
    <w:rsid w:val="00334F89"/>
    <w:rsid w:val="003350BE"/>
    <w:rsid w:val="0033521F"/>
    <w:rsid w:val="003352EE"/>
    <w:rsid w:val="003352FF"/>
    <w:rsid w:val="003355BB"/>
    <w:rsid w:val="0033560C"/>
    <w:rsid w:val="0033570A"/>
    <w:rsid w:val="0033578D"/>
    <w:rsid w:val="00335AD6"/>
    <w:rsid w:val="00335DA1"/>
    <w:rsid w:val="00336141"/>
    <w:rsid w:val="00336228"/>
    <w:rsid w:val="00336502"/>
    <w:rsid w:val="003366CA"/>
    <w:rsid w:val="00336768"/>
    <w:rsid w:val="003367BF"/>
    <w:rsid w:val="0033685E"/>
    <w:rsid w:val="003369A2"/>
    <w:rsid w:val="00336C89"/>
    <w:rsid w:val="00336F2C"/>
    <w:rsid w:val="00336F60"/>
    <w:rsid w:val="00336FAB"/>
    <w:rsid w:val="0033707B"/>
    <w:rsid w:val="003370B8"/>
    <w:rsid w:val="003372D3"/>
    <w:rsid w:val="003373BA"/>
    <w:rsid w:val="003374E4"/>
    <w:rsid w:val="0033757D"/>
    <w:rsid w:val="0033774D"/>
    <w:rsid w:val="00337777"/>
    <w:rsid w:val="00337A61"/>
    <w:rsid w:val="00337C08"/>
    <w:rsid w:val="00337C12"/>
    <w:rsid w:val="00337D5F"/>
    <w:rsid w:val="00337E8A"/>
    <w:rsid w:val="003400D3"/>
    <w:rsid w:val="003401E5"/>
    <w:rsid w:val="00340686"/>
    <w:rsid w:val="003409AA"/>
    <w:rsid w:val="00340A60"/>
    <w:rsid w:val="00340AD9"/>
    <w:rsid w:val="00340EE4"/>
    <w:rsid w:val="00340F8C"/>
    <w:rsid w:val="003410E9"/>
    <w:rsid w:val="003413A4"/>
    <w:rsid w:val="00341473"/>
    <w:rsid w:val="00341492"/>
    <w:rsid w:val="0034161B"/>
    <w:rsid w:val="00341846"/>
    <w:rsid w:val="00341A13"/>
    <w:rsid w:val="00341B6C"/>
    <w:rsid w:val="00341C76"/>
    <w:rsid w:val="00341D70"/>
    <w:rsid w:val="00341F66"/>
    <w:rsid w:val="00341FFC"/>
    <w:rsid w:val="003421C8"/>
    <w:rsid w:val="0034238B"/>
    <w:rsid w:val="003423E1"/>
    <w:rsid w:val="003424FB"/>
    <w:rsid w:val="003425BB"/>
    <w:rsid w:val="003427CE"/>
    <w:rsid w:val="00342803"/>
    <w:rsid w:val="003428F6"/>
    <w:rsid w:val="00342AB2"/>
    <w:rsid w:val="003430C0"/>
    <w:rsid w:val="0034319A"/>
    <w:rsid w:val="00343405"/>
    <w:rsid w:val="00343725"/>
    <w:rsid w:val="00343923"/>
    <w:rsid w:val="00343969"/>
    <w:rsid w:val="00343A71"/>
    <w:rsid w:val="00343AA0"/>
    <w:rsid w:val="00343D9E"/>
    <w:rsid w:val="003443AD"/>
    <w:rsid w:val="0034441A"/>
    <w:rsid w:val="00344454"/>
    <w:rsid w:val="00344792"/>
    <w:rsid w:val="003447E7"/>
    <w:rsid w:val="00344853"/>
    <w:rsid w:val="0034488C"/>
    <w:rsid w:val="00344AE2"/>
    <w:rsid w:val="00344CF2"/>
    <w:rsid w:val="00344D60"/>
    <w:rsid w:val="00344F4A"/>
    <w:rsid w:val="00345212"/>
    <w:rsid w:val="00345254"/>
    <w:rsid w:val="0034534F"/>
    <w:rsid w:val="00345377"/>
    <w:rsid w:val="00345597"/>
    <w:rsid w:val="003455E4"/>
    <w:rsid w:val="003456B9"/>
    <w:rsid w:val="003456D9"/>
    <w:rsid w:val="0034579E"/>
    <w:rsid w:val="00345B18"/>
    <w:rsid w:val="00345B1E"/>
    <w:rsid w:val="00345C12"/>
    <w:rsid w:val="00345D7B"/>
    <w:rsid w:val="0034654A"/>
    <w:rsid w:val="00346587"/>
    <w:rsid w:val="00346616"/>
    <w:rsid w:val="00346637"/>
    <w:rsid w:val="003469AB"/>
    <w:rsid w:val="003469CF"/>
    <w:rsid w:val="00346B46"/>
    <w:rsid w:val="00346C73"/>
    <w:rsid w:val="00346E1B"/>
    <w:rsid w:val="00347081"/>
    <w:rsid w:val="00347110"/>
    <w:rsid w:val="00347140"/>
    <w:rsid w:val="00347190"/>
    <w:rsid w:val="003471A5"/>
    <w:rsid w:val="0034757A"/>
    <w:rsid w:val="003475A3"/>
    <w:rsid w:val="003476FF"/>
    <w:rsid w:val="00347802"/>
    <w:rsid w:val="00347AB5"/>
    <w:rsid w:val="00347DE2"/>
    <w:rsid w:val="00347FE2"/>
    <w:rsid w:val="003500CA"/>
    <w:rsid w:val="00350439"/>
    <w:rsid w:val="00350526"/>
    <w:rsid w:val="00350A98"/>
    <w:rsid w:val="0035108E"/>
    <w:rsid w:val="00351237"/>
    <w:rsid w:val="00351281"/>
    <w:rsid w:val="0035137C"/>
    <w:rsid w:val="0035161D"/>
    <w:rsid w:val="0035171E"/>
    <w:rsid w:val="00351865"/>
    <w:rsid w:val="00351925"/>
    <w:rsid w:val="00351A08"/>
    <w:rsid w:val="00351AA7"/>
    <w:rsid w:val="00351B99"/>
    <w:rsid w:val="00351BEC"/>
    <w:rsid w:val="00351DBC"/>
    <w:rsid w:val="00351FC0"/>
    <w:rsid w:val="00352261"/>
    <w:rsid w:val="00352524"/>
    <w:rsid w:val="003525F9"/>
    <w:rsid w:val="00352658"/>
    <w:rsid w:val="003526C0"/>
    <w:rsid w:val="00352787"/>
    <w:rsid w:val="00352A01"/>
    <w:rsid w:val="00352AF9"/>
    <w:rsid w:val="00352F39"/>
    <w:rsid w:val="00353339"/>
    <w:rsid w:val="0035349C"/>
    <w:rsid w:val="003538C0"/>
    <w:rsid w:val="0035398E"/>
    <w:rsid w:val="00353B0D"/>
    <w:rsid w:val="00353B5F"/>
    <w:rsid w:val="00354112"/>
    <w:rsid w:val="003541E5"/>
    <w:rsid w:val="00354677"/>
    <w:rsid w:val="0035469B"/>
    <w:rsid w:val="00354736"/>
    <w:rsid w:val="003547E8"/>
    <w:rsid w:val="00354876"/>
    <w:rsid w:val="003548C6"/>
    <w:rsid w:val="003549C4"/>
    <w:rsid w:val="00354C53"/>
    <w:rsid w:val="00354CE8"/>
    <w:rsid w:val="003552E1"/>
    <w:rsid w:val="0035549F"/>
    <w:rsid w:val="0035565A"/>
    <w:rsid w:val="0035567D"/>
    <w:rsid w:val="00355737"/>
    <w:rsid w:val="003557E9"/>
    <w:rsid w:val="00355837"/>
    <w:rsid w:val="00355928"/>
    <w:rsid w:val="00355A15"/>
    <w:rsid w:val="00355A1E"/>
    <w:rsid w:val="00355B3C"/>
    <w:rsid w:val="00355C8A"/>
    <w:rsid w:val="00355F28"/>
    <w:rsid w:val="0035612C"/>
    <w:rsid w:val="00356210"/>
    <w:rsid w:val="0035628A"/>
    <w:rsid w:val="003562C3"/>
    <w:rsid w:val="003567AD"/>
    <w:rsid w:val="0035690F"/>
    <w:rsid w:val="00356924"/>
    <w:rsid w:val="003569E3"/>
    <w:rsid w:val="00356A3B"/>
    <w:rsid w:val="00356E0E"/>
    <w:rsid w:val="00356FAA"/>
    <w:rsid w:val="00357057"/>
    <w:rsid w:val="0035707C"/>
    <w:rsid w:val="003570A8"/>
    <w:rsid w:val="0035710B"/>
    <w:rsid w:val="00357113"/>
    <w:rsid w:val="0035716C"/>
    <w:rsid w:val="00357174"/>
    <w:rsid w:val="00357320"/>
    <w:rsid w:val="00357341"/>
    <w:rsid w:val="00357480"/>
    <w:rsid w:val="003574B8"/>
    <w:rsid w:val="003575AA"/>
    <w:rsid w:val="003576D5"/>
    <w:rsid w:val="0035787D"/>
    <w:rsid w:val="00357895"/>
    <w:rsid w:val="0035799B"/>
    <w:rsid w:val="00357BA3"/>
    <w:rsid w:val="00357BD8"/>
    <w:rsid w:val="00357C76"/>
    <w:rsid w:val="00357E79"/>
    <w:rsid w:val="00357F43"/>
    <w:rsid w:val="00360364"/>
    <w:rsid w:val="003605A8"/>
    <w:rsid w:val="0036084F"/>
    <w:rsid w:val="00360981"/>
    <w:rsid w:val="00360A4D"/>
    <w:rsid w:val="00360B19"/>
    <w:rsid w:val="00360CA0"/>
    <w:rsid w:val="00360D78"/>
    <w:rsid w:val="00360D99"/>
    <w:rsid w:val="00361047"/>
    <w:rsid w:val="00361060"/>
    <w:rsid w:val="003610DC"/>
    <w:rsid w:val="0036121B"/>
    <w:rsid w:val="003614C4"/>
    <w:rsid w:val="003617B6"/>
    <w:rsid w:val="003618B2"/>
    <w:rsid w:val="003619F6"/>
    <w:rsid w:val="00361A52"/>
    <w:rsid w:val="00361BCA"/>
    <w:rsid w:val="00361D7C"/>
    <w:rsid w:val="00361EB5"/>
    <w:rsid w:val="003620DD"/>
    <w:rsid w:val="00362308"/>
    <w:rsid w:val="00362420"/>
    <w:rsid w:val="00362628"/>
    <w:rsid w:val="003627CC"/>
    <w:rsid w:val="0036284E"/>
    <w:rsid w:val="00362B27"/>
    <w:rsid w:val="00362F8B"/>
    <w:rsid w:val="00363027"/>
    <w:rsid w:val="003630A3"/>
    <w:rsid w:val="003630D4"/>
    <w:rsid w:val="00363117"/>
    <w:rsid w:val="0036362E"/>
    <w:rsid w:val="003636F3"/>
    <w:rsid w:val="00363981"/>
    <w:rsid w:val="00363A36"/>
    <w:rsid w:val="00363A8E"/>
    <w:rsid w:val="00363B6F"/>
    <w:rsid w:val="00363D6B"/>
    <w:rsid w:val="00363D94"/>
    <w:rsid w:val="00363E6E"/>
    <w:rsid w:val="00363E80"/>
    <w:rsid w:val="00363F01"/>
    <w:rsid w:val="0036439B"/>
    <w:rsid w:val="0036450C"/>
    <w:rsid w:val="00364546"/>
    <w:rsid w:val="00364694"/>
    <w:rsid w:val="003648DB"/>
    <w:rsid w:val="00364AAF"/>
    <w:rsid w:val="00364CE3"/>
    <w:rsid w:val="00364F26"/>
    <w:rsid w:val="00364FAF"/>
    <w:rsid w:val="00365067"/>
    <w:rsid w:val="003652F8"/>
    <w:rsid w:val="003654E1"/>
    <w:rsid w:val="003656B1"/>
    <w:rsid w:val="00365703"/>
    <w:rsid w:val="00365708"/>
    <w:rsid w:val="00365854"/>
    <w:rsid w:val="0036586B"/>
    <w:rsid w:val="0036588F"/>
    <w:rsid w:val="003659C3"/>
    <w:rsid w:val="00365A36"/>
    <w:rsid w:val="00365E5D"/>
    <w:rsid w:val="00366502"/>
    <w:rsid w:val="003665E9"/>
    <w:rsid w:val="00366772"/>
    <w:rsid w:val="00366892"/>
    <w:rsid w:val="00366B12"/>
    <w:rsid w:val="00366B56"/>
    <w:rsid w:val="00366B9B"/>
    <w:rsid w:val="00366C36"/>
    <w:rsid w:val="00366CEF"/>
    <w:rsid w:val="00366D42"/>
    <w:rsid w:val="00366F05"/>
    <w:rsid w:val="0036716D"/>
    <w:rsid w:val="003673FE"/>
    <w:rsid w:val="003675E4"/>
    <w:rsid w:val="00367799"/>
    <w:rsid w:val="00367E49"/>
    <w:rsid w:val="00367F73"/>
    <w:rsid w:val="00367FFA"/>
    <w:rsid w:val="0037008D"/>
    <w:rsid w:val="00370B18"/>
    <w:rsid w:val="00370DB0"/>
    <w:rsid w:val="00370E58"/>
    <w:rsid w:val="00370F7A"/>
    <w:rsid w:val="00371351"/>
    <w:rsid w:val="00371403"/>
    <w:rsid w:val="003716DA"/>
    <w:rsid w:val="003719D6"/>
    <w:rsid w:val="00371D5B"/>
    <w:rsid w:val="00371D8A"/>
    <w:rsid w:val="00371E84"/>
    <w:rsid w:val="0037226B"/>
    <w:rsid w:val="00372313"/>
    <w:rsid w:val="0037239B"/>
    <w:rsid w:val="0037258C"/>
    <w:rsid w:val="00372653"/>
    <w:rsid w:val="0037273C"/>
    <w:rsid w:val="00372890"/>
    <w:rsid w:val="003728C9"/>
    <w:rsid w:val="00372C03"/>
    <w:rsid w:val="00372C26"/>
    <w:rsid w:val="00372DD8"/>
    <w:rsid w:val="00372E34"/>
    <w:rsid w:val="00372E6A"/>
    <w:rsid w:val="00373519"/>
    <w:rsid w:val="00373816"/>
    <w:rsid w:val="00373C9A"/>
    <w:rsid w:val="00373D4B"/>
    <w:rsid w:val="00373E3A"/>
    <w:rsid w:val="00373E66"/>
    <w:rsid w:val="00373ED6"/>
    <w:rsid w:val="00373EDF"/>
    <w:rsid w:val="00373EF0"/>
    <w:rsid w:val="00374115"/>
    <w:rsid w:val="0037419B"/>
    <w:rsid w:val="00374524"/>
    <w:rsid w:val="00374657"/>
    <w:rsid w:val="0037486B"/>
    <w:rsid w:val="00374934"/>
    <w:rsid w:val="0037497F"/>
    <w:rsid w:val="003749A4"/>
    <w:rsid w:val="00374A88"/>
    <w:rsid w:val="00374D05"/>
    <w:rsid w:val="00374E40"/>
    <w:rsid w:val="003750E0"/>
    <w:rsid w:val="00375103"/>
    <w:rsid w:val="003751AE"/>
    <w:rsid w:val="00375211"/>
    <w:rsid w:val="003753B6"/>
    <w:rsid w:val="0037558C"/>
    <w:rsid w:val="0037560A"/>
    <w:rsid w:val="0037585F"/>
    <w:rsid w:val="00375A9A"/>
    <w:rsid w:val="00375ADB"/>
    <w:rsid w:val="00375C06"/>
    <w:rsid w:val="00375CD1"/>
    <w:rsid w:val="00375CD6"/>
    <w:rsid w:val="00375EE9"/>
    <w:rsid w:val="00376341"/>
    <w:rsid w:val="003766FB"/>
    <w:rsid w:val="003767BC"/>
    <w:rsid w:val="00376CB5"/>
    <w:rsid w:val="00376D17"/>
    <w:rsid w:val="00376F91"/>
    <w:rsid w:val="00377155"/>
    <w:rsid w:val="00377242"/>
    <w:rsid w:val="0037729E"/>
    <w:rsid w:val="00377762"/>
    <w:rsid w:val="003777FB"/>
    <w:rsid w:val="00377B24"/>
    <w:rsid w:val="00377F8D"/>
    <w:rsid w:val="00377FBD"/>
    <w:rsid w:val="00380099"/>
    <w:rsid w:val="00380256"/>
    <w:rsid w:val="00380287"/>
    <w:rsid w:val="003803E5"/>
    <w:rsid w:val="003803F8"/>
    <w:rsid w:val="00380673"/>
    <w:rsid w:val="003806EB"/>
    <w:rsid w:val="00380745"/>
    <w:rsid w:val="00380948"/>
    <w:rsid w:val="00380B2F"/>
    <w:rsid w:val="00380B5B"/>
    <w:rsid w:val="00380BBF"/>
    <w:rsid w:val="00380C2D"/>
    <w:rsid w:val="00380D5A"/>
    <w:rsid w:val="00380D80"/>
    <w:rsid w:val="00380DF1"/>
    <w:rsid w:val="00380EBB"/>
    <w:rsid w:val="00380F5B"/>
    <w:rsid w:val="0038107B"/>
    <w:rsid w:val="0038112F"/>
    <w:rsid w:val="003811B3"/>
    <w:rsid w:val="003811E0"/>
    <w:rsid w:val="00381280"/>
    <w:rsid w:val="00381785"/>
    <w:rsid w:val="003817EC"/>
    <w:rsid w:val="00381867"/>
    <w:rsid w:val="00381907"/>
    <w:rsid w:val="00381C47"/>
    <w:rsid w:val="00381D16"/>
    <w:rsid w:val="00381D77"/>
    <w:rsid w:val="00382242"/>
    <w:rsid w:val="003822B4"/>
    <w:rsid w:val="00382739"/>
    <w:rsid w:val="00382924"/>
    <w:rsid w:val="0038293B"/>
    <w:rsid w:val="003829A4"/>
    <w:rsid w:val="00382C07"/>
    <w:rsid w:val="00382E46"/>
    <w:rsid w:val="00383248"/>
    <w:rsid w:val="00383394"/>
    <w:rsid w:val="00383424"/>
    <w:rsid w:val="00383433"/>
    <w:rsid w:val="00383506"/>
    <w:rsid w:val="00383731"/>
    <w:rsid w:val="0038389B"/>
    <w:rsid w:val="0038399B"/>
    <w:rsid w:val="00383A89"/>
    <w:rsid w:val="00383B5F"/>
    <w:rsid w:val="00383C61"/>
    <w:rsid w:val="00383CB5"/>
    <w:rsid w:val="003840E5"/>
    <w:rsid w:val="00384180"/>
    <w:rsid w:val="0038423D"/>
    <w:rsid w:val="00384299"/>
    <w:rsid w:val="0038435D"/>
    <w:rsid w:val="003843A2"/>
    <w:rsid w:val="00384619"/>
    <w:rsid w:val="00384B76"/>
    <w:rsid w:val="00384D1D"/>
    <w:rsid w:val="00384D3B"/>
    <w:rsid w:val="0038510D"/>
    <w:rsid w:val="00385193"/>
    <w:rsid w:val="0038528F"/>
    <w:rsid w:val="0038534F"/>
    <w:rsid w:val="00385621"/>
    <w:rsid w:val="0038576B"/>
    <w:rsid w:val="00385AF5"/>
    <w:rsid w:val="00385AF6"/>
    <w:rsid w:val="00385D45"/>
    <w:rsid w:val="00385EB7"/>
    <w:rsid w:val="00386146"/>
    <w:rsid w:val="00386235"/>
    <w:rsid w:val="0038663E"/>
    <w:rsid w:val="003866E6"/>
    <w:rsid w:val="00386785"/>
    <w:rsid w:val="00386A07"/>
    <w:rsid w:val="00386AD9"/>
    <w:rsid w:val="00386B42"/>
    <w:rsid w:val="00386B5D"/>
    <w:rsid w:val="00386C0D"/>
    <w:rsid w:val="00386DDD"/>
    <w:rsid w:val="00386EFF"/>
    <w:rsid w:val="00386F21"/>
    <w:rsid w:val="00386F79"/>
    <w:rsid w:val="003870E6"/>
    <w:rsid w:val="00387544"/>
    <w:rsid w:val="00387929"/>
    <w:rsid w:val="00387A87"/>
    <w:rsid w:val="00387A9B"/>
    <w:rsid w:val="00387B3C"/>
    <w:rsid w:val="00387C32"/>
    <w:rsid w:val="00387EFC"/>
    <w:rsid w:val="00387F90"/>
    <w:rsid w:val="003901B1"/>
    <w:rsid w:val="00390239"/>
    <w:rsid w:val="0039026A"/>
    <w:rsid w:val="00390596"/>
    <w:rsid w:val="00390BCF"/>
    <w:rsid w:val="0039110D"/>
    <w:rsid w:val="003913B4"/>
    <w:rsid w:val="0039153D"/>
    <w:rsid w:val="00391541"/>
    <w:rsid w:val="003919FA"/>
    <w:rsid w:val="00391A21"/>
    <w:rsid w:val="00391CB4"/>
    <w:rsid w:val="00391CEE"/>
    <w:rsid w:val="00391E56"/>
    <w:rsid w:val="00391F77"/>
    <w:rsid w:val="0039213B"/>
    <w:rsid w:val="003922CC"/>
    <w:rsid w:val="00392433"/>
    <w:rsid w:val="00392595"/>
    <w:rsid w:val="0039279D"/>
    <w:rsid w:val="00392989"/>
    <w:rsid w:val="00392BE9"/>
    <w:rsid w:val="00392FC6"/>
    <w:rsid w:val="00392FFB"/>
    <w:rsid w:val="00393013"/>
    <w:rsid w:val="003931F7"/>
    <w:rsid w:val="00393724"/>
    <w:rsid w:val="00393725"/>
    <w:rsid w:val="003938A6"/>
    <w:rsid w:val="00393AF5"/>
    <w:rsid w:val="00393CF4"/>
    <w:rsid w:val="00393EF3"/>
    <w:rsid w:val="00394291"/>
    <w:rsid w:val="003945C5"/>
    <w:rsid w:val="00394712"/>
    <w:rsid w:val="00394748"/>
    <w:rsid w:val="003948D7"/>
    <w:rsid w:val="003948F1"/>
    <w:rsid w:val="00394A2A"/>
    <w:rsid w:val="00394A55"/>
    <w:rsid w:val="00394AD8"/>
    <w:rsid w:val="00394AFF"/>
    <w:rsid w:val="00394CE0"/>
    <w:rsid w:val="00394D62"/>
    <w:rsid w:val="00394F25"/>
    <w:rsid w:val="003950F9"/>
    <w:rsid w:val="0039549E"/>
    <w:rsid w:val="00395883"/>
    <w:rsid w:val="00395A03"/>
    <w:rsid w:val="00395B01"/>
    <w:rsid w:val="00395B75"/>
    <w:rsid w:val="00395BAE"/>
    <w:rsid w:val="00395D57"/>
    <w:rsid w:val="00395EBA"/>
    <w:rsid w:val="00396053"/>
    <w:rsid w:val="003960FE"/>
    <w:rsid w:val="003961B1"/>
    <w:rsid w:val="00396C59"/>
    <w:rsid w:val="00396C60"/>
    <w:rsid w:val="00396DB8"/>
    <w:rsid w:val="00396EFB"/>
    <w:rsid w:val="00396FDD"/>
    <w:rsid w:val="003970E0"/>
    <w:rsid w:val="003971D8"/>
    <w:rsid w:val="0039748E"/>
    <w:rsid w:val="00397490"/>
    <w:rsid w:val="00397552"/>
    <w:rsid w:val="003975C9"/>
    <w:rsid w:val="003978D9"/>
    <w:rsid w:val="00397B82"/>
    <w:rsid w:val="00397D08"/>
    <w:rsid w:val="00397D67"/>
    <w:rsid w:val="00397E26"/>
    <w:rsid w:val="00397E47"/>
    <w:rsid w:val="003A04E1"/>
    <w:rsid w:val="003A04E6"/>
    <w:rsid w:val="003A0690"/>
    <w:rsid w:val="003A0730"/>
    <w:rsid w:val="003A0A90"/>
    <w:rsid w:val="003A0AC5"/>
    <w:rsid w:val="003A0D21"/>
    <w:rsid w:val="003A0D55"/>
    <w:rsid w:val="003A0E51"/>
    <w:rsid w:val="003A1014"/>
    <w:rsid w:val="003A11AA"/>
    <w:rsid w:val="003A1329"/>
    <w:rsid w:val="003A1486"/>
    <w:rsid w:val="003A1662"/>
    <w:rsid w:val="003A16AF"/>
    <w:rsid w:val="003A16DA"/>
    <w:rsid w:val="003A175A"/>
    <w:rsid w:val="003A1770"/>
    <w:rsid w:val="003A1835"/>
    <w:rsid w:val="003A1DC8"/>
    <w:rsid w:val="003A1F96"/>
    <w:rsid w:val="003A206C"/>
    <w:rsid w:val="003A22B8"/>
    <w:rsid w:val="003A2352"/>
    <w:rsid w:val="003A236E"/>
    <w:rsid w:val="003A240B"/>
    <w:rsid w:val="003A2465"/>
    <w:rsid w:val="003A24AB"/>
    <w:rsid w:val="003A25CF"/>
    <w:rsid w:val="003A2768"/>
    <w:rsid w:val="003A2813"/>
    <w:rsid w:val="003A28FD"/>
    <w:rsid w:val="003A2A2B"/>
    <w:rsid w:val="003A2BCD"/>
    <w:rsid w:val="003A2D29"/>
    <w:rsid w:val="003A2D3E"/>
    <w:rsid w:val="003A2E17"/>
    <w:rsid w:val="003A310F"/>
    <w:rsid w:val="003A3130"/>
    <w:rsid w:val="003A3172"/>
    <w:rsid w:val="003A33EC"/>
    <w:rsid w:val="003A3A58"/>
    <w:rsid w:val="003A3ABF"/>
    <w:rsid w:val="003A3BAE"/>
    <w:rsid w:val="003A3C95"/>
    <w:rsid w:val="003A41FC"/>
    <w:rsid w:val="003A4311"/>
    <w:rsid w:val="003A432C"/>
    <w:rsid w:val="003A4560"/>
    <w:rsid w:val="003A4577"/>
    <w:rsid w:val="003A46D9"/>
    <w:rsid w:val="003A4854"/>
    <w:rsid w:val="003A4BB2"/>
    <w:rsid w:val="003A4C0D"/>
    <w:rsid w:val="003A4D46"/>
    <w:rsid w:val="003A4DEA"/>
    <w:rsid w:val="003A4F60"/>
    <w:rsid w:val="003A4F76"/>
    <w:rsid w:val="003A5502"/>
    <w:rsid w:val="003A56A7"/>
    <w:rsid w:val="003A56B2"/>
    <w:rsid w:val="003A57EB"/>
    <w:rsid w:val="003A5983"/>
    <w:rsid w:val="003A5BB2"/>
    <w:rsid w:val="003A5D3F"/>
    <w:rsid w:val="003A5F2B"/>
    <w:rsid w:val="003A5F9D"/>
    <w:rsid w:val="003A5FAA"/>
    <w:rsid w:val="003A61C7"/>
    <w:rsid w:val="003A6769"/>
    <w:rsid w:val="003A68E1"/>
    <w:rsid w:val="003A6A1B"/>
    <w:rsid w:val="003A6A9B"/>
    <w:rsid w:val="003A6D15"/>
    <w:rsid w:val="003A6FBF"/>
    <w:rsid w:val="003A7181"/>
    <w:rsid w:val="003A71B9"/>
    <w:rsid w:val="003A7227"/>
    <w:rsid w:val="003A72F9"/>
    <w:rsid w:val="003A73FB"/>
    <w:rsid w:val="003A74B4"/>
    <w:rsid w:val="003A7588"/>
    <w:rsid w:val="003A7740"/>
    <w:rsid w:val="003A7984"/>
    <w:rsid w:val="003A7B9B"/>
    <w:rsid w:val="003A7D5A"/>
    <w:rsid w:val="003A7DEF"/>
    <w:rsid w:val="003A7E23"/>
    <w:rsid w:val="003A7EFC"/>
    <w:rsid w:val="003A7F00"/>
    <w:rsid w:val="003A7F0D"/>
    <w:rsid w:val="003B00C0"/>
    <w:rsid w:val="003B010F"/>
    <w:rsid w:val="003B041F"/>
    <w:rsid w:val="003B059C"/>
    <w:rsid w:val="003B06E2"/>
    <w:rsid w:val="003B0767"/>
    <w:rsid w:val="003B076F"/>
    <w:rsid w:val="003B0829"/>
    <w:rsid w:val="003B093A"/>
    <w:rsid w:val="003B0971"/>
    <w:rsid w:val="003B0C40"/>
    <w:rsid w:val="003B0C85"/>
    <w:rsid w:val="003B0D04"/>
    <w:rsid w:val="003B0DC3"/>
    <w:rsid w:val="003B0E6C"/>
    <w:rsid w:val="003B0EF6"/>
    <w:rsid w:val="003B111B"/>
    <w:rsid w:val="003B114F"/>
    <w:rsid w:val="003B1381"/>
    <w:rsid w:val="003B1437"/>
    <w:rsid w:val="003B14B4"/>
    <w:rsid w:val="003B1659"/>
    <w:rsid w:val="003B17D3"/>
    <w:rsid w:val="003B1BCD"/>
    <w:rsid w:val="003B1C85"/>
    <w:rsid w:val="003B1D1C"/>
    <w:rsid w:val="003B1F83"/>
    <w:rsid w:val="003B20A9"/>
    <w:rsid w:val="003B210F"/>
    <w:rsid w:val="003B2114"/>
    <w:rsid w:val="003B214D"/>
    <w:rsid w:val="003B2774"/>
    <w:rsid w:val="003B286E"/>
    <w:rsid w:val="003B2A44"/>
    <w:rsid w:val="003B2CB2"/>
    <w:rsid w:val="003B2D7D"/>
    <w:rsid w:val="003B2D93"/>
    <w:rsid w:val="003B3116"/>
    <w:rsid w:val="003B325E"/>
    <w:rsid w:val="003B3367"/>
    <w:rsid w:val="003B34DB"/>
    <w:rsid w:val="003B3558"/>
    <w:rsid w:val="003B35A2"/>
    <w:rsid w:val="003B3860"/>
    <w:rsid w:val="003B39C2"/>
    <w:rsid w:val="003B3AC3"/>
    <w:rsid w:val="003B3AE7"/>
    <w:rsid w:val="003B3C2C"/>
    <w:rsid w:val="003B3CB9"/>
    <w:rsid w:val="003B3E23"/>
    <w:rsid w:val="003B3E34"/>
    <w:rsid w:val="003B3EEA"/>
    <w:rsid w:val="003B3F04"/>
    <w:rsid w:val="003B433D"/>
    <w:rsid w:val="003B43A5"/>
    <w:rsid w:val="003B43C3"/>
    <w:rsid w:val="003B4515"/>
    <w:rsid w:val="003B48FC"/>
    <w:rsid w:val="003B4A20"/>
    <w:rsid w:val="003B5005"/>
    <w:rsid w:val="003B52E5"/>
    <w:rsid w:val="003B53AF"/>
    <w:rsid w:val="003B53DB"/>
    <w:rsid w:val="003B5560"/>
    <w:rsid w:val="003B566B"/>
    <w:rsid w:val="003B5953"/>
    <w:rsid w:val="003B59E6"/>
    <w:rsid w:val="003B5B09"/>
    <w:rsid w:val="003B5B9C"/>
    <w:rsid w:val="003B5C02"/>
    <w:rsid w:val="003B5EED"/>
    <w:rsid w:val="003B5F16"/>
    <w:rsid w:val="003B5F86"/>
    <w:rsid w:val="003B5FB9"/>
    <w:rsid w:val="003B60FB"/>
    <w:rsid w:val="003B611A"/>
    <w:rsid w:val="003B61A2"/>
    <w:rsid w:val="003B6432"/>
    <w:rsid w:val="003B65F0"/>
    <w:rsid w:val="003B662B"/>
    <w:rsid w:val="003B6794"/>
    <w:rsid w:val="003B6810"/>
    <w:rsid w:val="003B6A2B"/>
    <w:rsid w:val="003B6E1B"/>
    <w:rsid w:val="003B6F1C"/>
    <w:rsid w:val="003B6F3B"/>
    <w:rsid w:val="003B7026"/>
    <w:rsid w:val="003B72EB"/>
    <w:rsid w:val="003B73C4"/>
    <w:rsid w:val="003B74C7"/>
    <w:rsid w:val="003B752C"/>
    <w:rsid w:val="003B75C6"/>
    <w:rsid w:val="003B7718"/>
    <w:rsid w:val="003B779C"/>
    <w:rsid w:val="003B77AF"/>
    <w:rsid w:val="003B77BD"/>
    <w:rsid w:val="003B7880"/>
    <w:rsid w:val="003B7921"/>
    <w:rsid w:val="003B7B15"/>
    <w:rsid w:val="003B7BA4"/>
    <w:rsid w:val="003B7C87"/>
    <w:rsid w:val="003B7FC7"/>
    <w:rsid w:val="003C0012"/>
    <w:rsid w:val="003C061C"/>
    <w:rsid w:val="003C0647"/>
    <w:rsid w:val="003C082F"/>
    <w:rsid w:val="003C099E"/>
    <w:rsid w:val="003C0EA8"/>
    <w:rsid w:val="003C11A8"/>
    <w:rsid w:val="003C1252"/>
    <w:rsid w:val="003C1349"/>
    <w:rsid w:val="003C13A8"/>
    <w:rsid w:val="003C1A14"/>
    <w:rsid w:val="003C1A4B"/>
    <w:rsid w:val="003C1A6D"/>
    <w:rsid w:val="003C1C45"/>
    <w:rsid w:val="003C1C7D"/>
    <w:rsid w:val="003C1DB3"/>
    <w:rsid w:val="003C1F40"/>
    <w:rsid w:val="003C1FBD"/>
    <w:rsid w:val="003C20BF"/>
    <w:rsid w:val="003C20E1"/>
    <w:rsid w:val="003C226F"/>
    <w:rsid w:val="003C2384"/>
    <w:rsid w:val="003C249B"/>
    <w:rsid w:val="003C25B1"/>
    <w:rsid w:val="003C2784"/>
    <w:rsid w:val="003C27F5"/>
    <w:rsid w:val="003C2891"/>
    <w:rsid w:val="003C2A4C"/>
    <w:rsid w:val="003C2A71"/>
    <w:rsid w:val="003C2B3A"/>
    <w:rsid w:val="003C2C2E"/>
    <w:rsid w:val="003C2C57"/>
    <w:rsid w:val="003C2CA5"/>
    <w:rsid w:val="003C2F39"/>
    <w:rsid w:val="003C30C7"/>
    <w:rsid w:val="003C3375"/>
    <w:rsid w:val="003C37D5"/>
    <w:rsid w:val="003C38CE"/>
    <w:rsid w:val="003C3C06"/>
    <w:rsid w:val="003C3F33"/>
    <w:rsid w:val="003C4040"/>
    <w:rsid w:val="003C4071"/>
    <w:rsid w:val="003C41B0"/>
    <w:rsid w:val="003C4419"/>
    <w:rsid w:val="003C44FD"/>
    <w:rsid w:val="003C45B9"/>
    <w:rsid w:val="003C481F"/>
    <w:rsid w:val="003C49C9"/>
    <w:rsid w:val="003C4CE4"/>
    <w:rsid w:val="003C4E62"/>
    <w:rsid w:val="003C4EC7"/>
    <w:rsid w:val="003C50A7"/>
    <w:rsid w:val="003C50D1"/>
    <w:rsid w:val="003C52D4"/>
    <w:rsid w:val="003C52FD"/>
    <w:rsid w:val="003C5308"/>
    <w:rsid w:val="003C564A"/>
    <w:rsid w:val="003C57A2"/>
    <w:rsid w:val="003C5839"/>
    <w:rsid w:val="003C5CB7"/>
    <w:rsid w:val="003C5D12"/>
    <w:rsid w:val="003C5F2A"/>
    <w:rsid w:val="003C5F9D"/>
    <w:rsid w:val="003C605D"/>
    <w:rsid w:val="003C6460"/>
    <w:rsid w:val="003C64D2"/>
    <w:rsid w:val="003C67A8"/>
    <w:rsid w:val="003C67C0"/>
    <w:rsid w:val="003C6808"/>
    <w:rsid w:val="003C69E2"/>
    <w:rsid w:val="003C6C73"/>
    <w:rsid w:val="003C6CF4"/>
    <w:rsid w:val="003C6E51"/>
    <w:rsid w:val="003C6F91"/>
    <w:rsid w:val="003C6FFC"/>
    <w:rsid w:val="003C703D"/>
    <w:rsid w:val="003C75ED"/>
    <w:rsid w:val="003C75F6"/>
    <w:rsid w:val="003C75FC"/>
    <w:rsid w:val="003C7662"/>
    <w:rsid w:val="003C77B7"/>
    <w:rsid w:val="003C77DB"/>
    <w:rsid w:val="003C7817"/>
    <w:rsid w:val="003C7C19"/>
    <w:rsid w:val="003C7C4C"/>
    <w:rsid w:val="003C7D10"/>
    <w:rsid w:val="003C7ED2"/>
    <w:rsid w:val="003C7EDB"/>
    <w:rsid w:val="003D0245"/>
    <w:rsid w:val="003D0404"/>
    <w:rsid w:val="003D040A"/>
    <w:rsid w:val="003D063F"/>
    <w:rsid w:val="003D0749"/>
    <w:rsid w:val="003D0962"/>
    <w:rsid w:val="003D0B0F"/>
    <w:rsid w:val="003D0F56"/>
    <w:rsid w:val="003D0F59"/>
    <w:rsid w:val="003D100B"/>
    <w:rsid w:val="003D1093"/>
    <w:rsid w:val="003D10F1"/>
    <w:rsid w:val="003D10FD"/>
    <w:rsid w:val="003D13EC"/>
    <w:rsid w:val="003D152D"/>
    <w:rsid w:val="003D15F0"/>
    <w:rsid w:val="003D1622"/>
    <w:rsid w:val="003D1845"/>
    <w:rsid w:val="003D198F"/>
    <w:rsid w:val="003D19D5"/>
    <w:rsid w:val="003D1A2B"/>
    <w:rsid w:val="003D1D55"/>
    <w:rsid w:val="003D1F98"/>
    <w:rsid w:val="003D1F9E"/>
    <w:rsid w:val="003D23DC"/>
    <w:rsid w:val="003D2458"/>
    <w:rsid w:val="003D253E"/>
    <w:rsid w:val="003D25E7"/>
    <w:rsid w:val="003D2654"/>
    <w:rsid w:val="003D27AD"/>
    <w:rsid w:val="003D27FA"/>
    <w:rsid w:val="003D2C6B"/>
    <w:rsid w:val="003D2D63"/>
    <w:rsid w:val="003D3092"/>
    <w:rsid w:val="003D3139"/>
    <w:rsid w:val="003D31AE"/>
    <w:rsid w:val="003D3387"/>
    <w:rsid w:val="003D34F1"/>
    <w:rsid w:val="003D3570"/>
    <w:rsid w:val="003D35D8"/>
    <w:rsid w:val="003D3677"/>
    <w:rsid w:val="003D368B"/>
    <w:rsid w:val="003D38B4"/>
    <w:rsid w:val="003D3A63"/>
    <w:rsid w:val="003D3AC0"/>
    <w:rsid w:val="003D3B55"/>
    <w:rsid w:val="003D3B80"/>
    <w:rsid w:val="003D3BE4"/>
    <w:rsid w:val="003D3C3B"/>
    <w:rsid w:val="003D3D5B"/>
    <w:rsid w:val="003D3D94"/>
    <w:rsid w:val="003D3DA3"/>
    <w:rsid w:val="003D3E62"/>
    <w:rsid w:val="003D3FC2"/>
    <w:rsid w:val="003D412B"/>
    <w:rsid w:val="003D413C"/>
    <w:rsid w:val="003D41AC"/>
    <w:rsid w:val="003D4275"/>
    <w:rsid w:val="003D4288"/>
    <w:rsid w:val="003D42B4"/>
    <w:rsid w:val="003D42E1"/>
    <w:rsid w:val="003D4429"/>
    <w:rsid w:val="003D493F"/>
    <w:rsid w:val="003D4968"/>
    <w:rsid w:val="003D4BB7"/>
    <w:rsid w:val="003D4C2F"/>
    <w:rsid w:val="003D4D87"/>
    <w:rsid w:val="003D4E05"/>
    <w:rsid w:val="003D4E29"/>
    <w:rsid w:val="003D4EDA"/>
    <w:rsid w:val="003D525A"/>
    <w:rsid w:val="003D546B"/>
    <w:rsid w:val="003D552C"/>
    <w:rsid w:val="003D5848"/>
    <w:rsid w:val="003D58EE"/>
    <w:rsid w:val="003D5CB4"/>
    <w:rsid w:val="003D6191"/>
    <w:rsid w:val="003D62FC"/>
    <w:rsid w:val="003D637D"/>
    <w:rsid w:val="003D63E2"/>
    <w:rsid w:val="003D64C6"/>
    <w:rsid w:val="003D6527"/>
    <w:rsid w:val="003D652F"/>
    <w:rsid w:val="003D65C8"/>
    <w:rsid w:val="003D66D4"/>
    <w:rsid w:val="003D671B"/>
    <w:rsid w:val="003D681C"/>
    <w:rsid w:val="003D690C"/>
    <w:rsid w:val="003D6A03"/>
    <w:rsid w:val="003D6A3D"/>
    <w:rsid w:val="003D6A8B"/>
    <w:rsid w:val="003D6D24"/>
    <w:rsid w:val="003D6D99"/>
    <w:rsid w:val="003D713E"/>
    <w:rsid w:val="003D71DB"/>
    <w:rsid w:val="003D7677"/>
    <w:rsid w:val="003D769D"/>
    <w:rsid w:val="003D77BC"/>
    <w:rsid w:val="003D7AD3"/>
    <w:rsid w:val="003D7AE7"/>
    <w:rsid w:val="003D7B42"/>
    <w:rsid w:val="003D7BF3"/>
    <w:rsid w:val="003D7CD2"/>
    <w:rsid w:val="003D7CFE"/>
    <w:rsid w:val="003D7EAF"/>
    <w:rsid w:val="003D7ECB"/>
    <w:rsid w:val="003E0002"/>
    <w:rsid w:val="003E0073"/>
    <w:rsid w:val="003E0369"/>
    <w:rsid w:val="003E0876"/>
    <w:rsid w:val="003E0922"/>
    <w:rsid w:val="003E0A82"/>
    <w:rsid w:val="003E0C96"/>
    <w:rsid w:val="003E0CB6"/>
    <w:rsid w:val="003E0CF7"/>
    <w:rsid w:val="003E0D94"/>
    <w:rsid w:val="003E0E5A"/>
    <w:rsid w:val="003E0EA0"/>
    <w:rsid w:val="003E142A"/>
    <w:rsid w:val="003E145F"/>
    <w:rsid w:val="003E14BB"/>
    <w:rsid w:val="003E14C9"/>
    <w:rsid w:val="003E1500"/>
    <w:rsid w:val="003E1542"/>
    <w:rsid w:val="003E1597"/>
    <w:rsid w:val="003E16C2"/>
    <w:rsid w:val="003E1B6B"/>
    <w:rsid w:val="003E1BD6"/>
    <w:rsid w:val="003E1C6B"/>
    <w:rsid w:val="003E1F3A"/>
    <w:rsid w:val="003E1F6D"/>
    <w:rsid w:val="003E214E"/>
    <w:rsid w:val="003E2646"/>
    <w:rsid w:val="003E26E8"/>
    <w:rsid w:val="003E271A"/>
    <w:rsid w:val="003E2917"/>
    <w:rsid w:val="003E2A85"/>
    <w:rsid w:val="003E2D83"/>
    <w:rsid w:val="003E2E50"/>
    <w:rsid w:val="003E2E66"/>
    <w:rsid w:val="003E2E7D"/>
    <w:rsid w:val="003E2F2F"/>
    <w:rsid w:val="003E2FBF"/>
    <w:rsid w:val="003E3092"/>
    <w:rsid w:val="003E31B5"/>
    <w:rsid w:val="003E3702"/>
    <w:rsid w:val="003E37AD"/>
    <w:rsid w:val="003E3886"/>
    <w:rsid w:val="003E390D"/>
    <w:rsid w:val="003E39E6"/>
    <w:rsid w:val="003E3B3E"/>
    <w:rsid w:val="003E3B83"/>
    <w:rsid w:val="003E3D81"/>
    <w:rsid w:val="003E4211"/>
    <w:rsid w:val="003E435C"/>
    <w:rsid w:val="003E437F"/>
    <w:rsid w:val="003E439A"/>
    <w:rsid w:val="003E45A4"/>
    <w:rsid w:val="003E4623"/>
    <w:rsid w:val="003E4727"/>
    <w:rsid w:val="003E4908"/>
    <w:rsid w:val="003E492C"/>
    <w:rsid w:val="003E4978"/>
    <w:rsid w:val="003E4A5F"/>
    <w:rsid w:val="003E4B5B"/>
    <w:rsid w:val="003E4BD7"/>
    <w:rsid w:val="003E4D60"/>
    <w:rsid w:val="003E4E37"/>
    <w:rsid w:val="003E4EF5"/>
    <w:rsid w:val="003E5145"/>
    <w:rsid w:val="003E53A9"/>
    <w:rsid w:val="003E5598"/>
    <w:rsid w:val="003E55BF"/>
    <w:rsid w:val="003E5A26"/>
    <w:rsid w:val="003E5B29"/>
    <w:rsid w:val="003E5B8F"/>
    <w:rsid w:val="003E5CEB"/>
    <w:rsid w:val="003E5D47"/>
    <w:rsid w:val="003E5F53"/>
    <w:rsid w:val="003E5FF2"/>
    <w:rsid w:val="003E6404"/>
    <w:rsid w:val="003E6434"/>
    <w:rsid w:val="003E649D"/>
    <w:rsid w:val="003E64AC"/>
    <w:rsid w:val="003E6607"/>
    <w:rsid w:val="003E6859"/>
    <w:rsid w:val="003E6AD7"/>
    <w:rsid w:val="003E6B81"/>
    <w:rsid w:val="003E6BAF"/>
    <w:rsid w:val="003E6EEA"/>
    <w:rsid w:val="003E70BE"/>
    <w:rsid w:val="003E72A6"/>
    <w:rsid w:val="003E72B1"/>
    <w:rsid w:val="003E73AD"/>
    <w:rsid w:val="003E7445"/>
    <w:rsid w:val="003E7697"/>
    <w:rsid w:val="003E78C4"/>
    <w:rsid w:val="003E78F2"/>
    <w:rsid w:val="003E7D7D"/>
    <w:rsid w:val="003F0348"/>
    <w:rsid w:val="003F03AD"/>
    <w:rsid w:val="003F0522"/>
    <w:rsid w:val="003F0626"/>
    <w:rsid w:val="003F0796"/>
    <w:rsid w:val="003F0881"/>
    <w:rsid w:val="003F08CA"/>
    <w:rsid w:val="003F0AA0"/>
    <w:rsid w:val="003F0CA7"/>
    <w:rsid w:val="003F0DB1"/>
    <w:rsid w:val="003F0E76"/>
    <w:rsid w:val="003F13F6"/>
    <w:rsid w:val="003F1457"/>
    <w:rsid w:val="003F1A29"/>
    <w:rsid w:val="003F1C96"/>
    <w:rsid w:val="003F1E8D"/>
    <w:rsid w:val="003F1EB0"/>
    <w:rsid w:val="003F20AC"/>
    <w:rsid w:val="003F20E3"/>
    <w:rsid w:val="003F2250"/>
    <w:rsid w:val="003F24EE"/>
    <w:rsid w:val="003F25E8"/>
    <w:rsid w:val="003F2717"/>
    <w:rsid w:val="003F27CA"/>
    <w:rsid w:val="003F290F"/>
    <w:rsid w:val="003F29DE"/>
    <w:rsid w:val="003F2A11"/>
    <w:rsid w:val="003F2BD9"/>
    <w:rsid w:val="003F2C73"/>
    <w:rsid w:val="003F2C78"/>
    <w:rsid w:val="003F2E63"/>
    <w:rsid w:val="003F2FD0"/>
    <w:rsid w:val="003F3047"/>
    <w:rsid w:val="003F3206"/>
    <w:rsid w:val="003F36BC"/>
    <w:rsid w:val="003F37D1"/>
    <w:rsid w:val="003F387A"/>
    <w:rsid w:val="003F38DB"/>
    <w:rsid w:val="003F3FB7"/>
    <w:rsid w:val="003F49B4"/>
    <w:rsid w:val="003F4A7F"/>
    <w:rsid w:val="003F4B1B"/>
    <w:rsid w:val="003F4CDA"/>
    <w:rsid w:val="003F4ED3"/>
    <w:rsid w:val="003F4EFB"/>
    <w:rsid w:val="003F5040"/>
    <w:rsid w:val="003F5422"/>
    <w:rsid w:val="003F5599"/>
    <w:rsid w:val="003F55CC"/>
    <w:rsid w:val="003F56A7"/>
    <w:rsid w:val="003F5739"/>
    <w:rsid w:val="003F595C"/>
    <w:rsid w:val="003F5C30"/>
    <w:rsid w:val="003F5CCB"/>
    <w:rsid w:val="003F5F96"/>
    <w:rsid w:val="003F604C"/>
    <w:rsid w:val="003F60E9"/>
    <w:rsid w:val="003F61F5"/>
    <w:rsid w:val="003F65CC"/>
    <w:rsid w:val="003F6987"/>
    <w:rsid w:val="003F69C7"/>
    <w:rsid w:val="003F6A14"/>
    <w:rsid w:val="003F6C3A"/>
    <w:rsid w:val="003F6D34"/>
    <w:rsid w:val="003F6F27"/>
    <w:rsid w:val="003F6FFC"/>
    <w:rsid w:val="003F723E"/>
    <w:rsid w:val="003F7372"/>
    <w:rsid w:val="003F739A"/>
    <w:rsid w:val="003F7449"/>
    <w:rsid w:val="003F7473"/>
    <w:rsid w:val="003F749B"/>
    <w:rsid w:val="003F7511"/>
    <w:rsid w:val="003F783D"/>
    <w:rsid w:val="003F7865"/>
    <w:rsid w:val="003F7EE2"/>
    <w:rsid w:val="0040061B"/>
    <w:rsid w:val="004006AB"/>
    <w:rsid w:val="00400A20"/>
    <w:rsid w:val="00400AC7"/>
    <w:rsid w:val="00400B11"/>
    <w:rsid w:val="00400C10"/>
    <w:rsid w:val="00400EBA"/>
    <w:rsid w:val="00400F5B"/>
    <w:rsid w:val="00400F71"/>
    <w:rsid w:val="00400F82"/>
    <w:rsid w:val="00400FDC"/>
    <w:rsid w:val="00401339"/>
    <w:rsid w:val="004019A4"/>
    <w:rsid w:val="004019E7"/>
    <w:rsid w:val="004019FB"/>
    <w:rsid w:val="00401A53"/>
    <w:rsid w:val="004021F5"/>
    <w:rsid w:val="004024D0"/>
    <w:rsid w:val="00402510"/>
    <w:rsid w:val="00402B5F"/>
    <w:rsid w:val="00402BBC"/>
    <w:rsid w:val="00402C24"/>
    <w:rsid w:val="00402EA0"/>
    <w:rsid w:val="00402EC0"/>
    <w:rsid w:val="0040317B"/>
    <w:rsid w:val="004032A6"/>
    <w:rsid w:val="0040334E"/>
    <w:rsid w:val="00403615"/>
    <w:rsid w:val="004039AD"/>
    <w:rsid w:val="00403D81"/>
    <w:rsid w:val="00403E20"/>
    <w:rsid w:val="00403EF2"/>
    <w:rsid w:val="00403FF3"/>
    <w:rsid w:val="0040421A"/>
    <w:rsid w:val="00404290"/>
    <w:rsid w:val="00404307"/>
    <w:rsid w:val="00404431"/>
    <w:rsid w:val="0040446F"/>
    <w:rsid w:val="00404474"/>
    <w:rsid w:val="004044DD"/>
    <w:rsid w:val="00404547"/>
    <w:rsid w:val="00404AF5"/>
    <w:rsid w:val="00404B2E"/>
    <w:rsid w:val="00404B7E"/>
    <w:rsid w:val="00404C51"/>
    <w:rsid w:val="00404C5F"/>
    <w:rsid w:val="00404C8D"/>
    <w:rsid w:val="00404EB7"/>
    <w:rsid w:val="00404EE9"/>
    <w:rsid w:val="0040500D"/>
    <w:rsid w:val="00405014"/>
    <w:rsid w:val="00405062"/>
    <w:rsid w:val="0040509C"/>
    <w:rsid w:val="004050D6"/>
    <w:rsid w:val="004051D6"/>
    <w:rsid w:val="0040542F"/>
    <w:rsid w:val="00405467"/>
    <w:rsid w:val="004054C0"/>
    <w:rsid w:val="004055FF"/>
    <w:rsid w:val="0040569D"/>
    <w:rsid w:val="00405734"/>
    <w:rsid w:val="00405950"/>
    <w:rsid w:val="00405ADF"/>
    <w:rsid w:val="00405BB1"/>
    <w:rsid w:val="00405D5D"/>
    <w:rsid w:val="00405FC9"/>
    <w:rsid w:val="00406128"/>
    <w:rsid w:val="00406253"/>
    <w:rsid w:val="00406451"/>
    <w:rsid w:val="0040697F"/>
    <w:rsid w:val="004069DD"/>
    <w:rsid w:val="00406B18"/>
    <w:rsid w:val="00406DA5"/>
    <w:rsid w:val="0040703A"/>
    <w:rsid w:val="0040720A"/>
    <w:rsid w:val="0040739C"/>
    <w:rsid w:val="004074AF"/>
    <w:rsid w:val="004075AA"/>
    <w:rsid w:val="00407696"/>
    <w:rsid w:val="0040786A"/>
    <w:rsid w:val="004078A8"/>
    <w:rsid w:val="004078F1"/>
    <w:rsid w:val="00407B1E"/>
    <w:rsid w:val="00407B41"/>
    <w:rsid w:val="00407C1A"/>
    <w:rsid w:val="00407C65"/>
    <w:rsid w:val="00407CC3"/>
    <w:rsid w:val="00407D00"/>
    <w:rsid w:val="00407FEA"/>
    <w:rsid w:val="004101D1"/>
    <w:rsid w:val="004101DD"/>
    <w:rsid w:val="00410211"/>
    <w:rsid w:val="004102EF"/>
    <w:rsid w:val="00410485"/>
    <w:rsid w:val="004104DE"/>
    <w:rsid w:val="0041057E"/>
    <w:rsid w:val="0041091F"/>
    <w:rsid w:val="00410BFA"/>
    <w:rsid w:val="00410BFD"/>
    <w:rsid w:val="00410C14"/>
    <w:rsid w:val="00410D19"/>
    <w:rsid w:val="00410F24"/>
    <w:rsid w:val="00411313"/>
    <w:rsid w:val="0041150D"/>
    <w:rsid w:val="00411587"/>
    <w:rsid w:val="00411696"/>
    <w:rsid w:val="00411E7F"/>
    <w:rsid w:val="00412037"/>
    <w:rsid w:val="004121B4"/>
    <w:rsid w:val="004122DD"/>
    <w:rsid w:val="0041230B"/>
    <w:rsid w:val="00412359"/>
    <w:rsid w:val="00412374"/>
    <w:rsid w:val="0041254D"/>
    <w:rsid w:val="00412792"/>
    <w:rsid w:val="0041294A"/>
    <w:rsid w:val="0041298A"/>
    <w:rsid w:val="004129B7"/>
    <w:rsid w:val="00412C10"/>
    <w:rsid w:val="00412D78"/>
    <w:rsid w:val="00412DAE"/>
    <w:rsid w:val="00413103"/>
    <w:rsid w:val="0041315C"/>
    <w:rsid w:val="00413224"/>
    <w:rsid w:val="004132B1"/>
    <w:rsid w:val="00413351"/>
    <w:rsid w:val="0041339B"/>
    <w:rsid w:val="0041360F"/>
    <w:rsid w:val="0041387D"/>
    <w:rsid w:val="00413AC1"/>
    <w:rsid w:val="00413BF8"/>
    <w:rsid w:val="00413C35"/>
    <w:rsid w:val="00413C8E"/>
    <w:rsid w:val="00413D6A"/>
    <w:rsid w:val="00413E64"/>
    <w:rsid w:val="00413EF2"/>
    <w:rsid w:val="00413EF3"/>
    <w:rsid w:val="00413FBE"/>
    <w:rsid w:val="00414549"/>
    <w:rsid w:val="0041456D"/>
    <w:rsid w:val="0041467B"/>
    <w:rsid w:val="0041468F"/>
    <w:rsid w:val="00414737"/>
    <w:rsid w:val="00414776"/>
    <w:rsid w:val="004149B1"/>
    <w:rsid w:val="00414A72"/>
    <w:rsid w:val="00414AD1"/>
    <w:rsid w:val="00414BF4"/>
    <w:rsid w:val="00414CC5"/>
    <w:rsid w:val="00414CDE"/>
    <w:rsid w:val="00414D3E"/>
    <w:rsid w:val="00414E65"/>
    <w:rsid w:val="00414E7B"/>
    <w:rsid w:val="00415091"/>
    <w:rsid w:val="004150A4"/>
    <w:rsid w:val="0041514A"/>
    <w:rsid w:val="004151BF"/>
    <w:rsid w:val="00415204"/>
    <w:rsid w:val="004152BB"/>
    <w:rsid w:val="004156D7"/>
    <w:rsid w:val="0041571B"/>
    <w:rsid w:val="004157A2"/>
    <w:rsid w:val="004157BB"/>
    <w:rsid w:val="00415812"/>
    <w:rsid w:val="00415A17"/>
    <w:rsid w:val="00415DCB"/>
    <w:rsid w:val="004160B2"/>
    <w:rsid w:val="00416742"/>
    <w:rsid w:val="004167D0"/>
    <w:rsid w:val="0041696A"/>
    <w:rsid w:val="004169AC"/>
    <w:rsid w:val="00416A65"/>
    <w:rsid w:val="00416B09"/>
    <w:rsid w:val="00416C23"/>
    <w:rsid w:val="00416CF7"/>
    <w:rsid w:val="00416DA2"/>
    <w:rsid w:val="00416E75"/>
    <w:rsid w:val="00416EC1"/>
    <w:rsid w:val="00416EDE"/>
    <w:rsid w:val="00416FB3"/>
    <w:rsid w:val="0041706F"/>
    <w:rsid w:val="004170C9"/>
    <w:rsid w:val="004170F1"/>
    <w:rsid w:val="0041711A"/>
    <w:rsid w:val="0041718E"/>
    <w:rsid w:val="004172DA"/>
    <w:rsid w:val="0041750C"/>
    <w:rsid w:val="0041752A"/>
    <w:rsid w:val="00417592"/>
    <w:rsid w:val="00417714"/>
    <w:rsid w:val="00417928"/>
    <w:rsid w:val="00417D4F"/>
    <w:rsid w:val="00417EF5"/>
    <w:rsid w:val="00417FFC"/>
    <w:rsid w:val="00420008"/>
    <w:rsid w:val="00420044"/>
    <w:rsid w:val="004200C9"/>
    <w:rsid w:val="004200DE"/>
    <w:rsid w:val="004203F2"/>
    <w:rsid w:val="004205A8"/>
    <w:rsid w:val="004207D2"/>
    <w:rsid w:val="00420A33"/>
    <w:rsid w:val="00420AA9"/>
    <w:rsid w:val="00420CA3"/>
    <w:rsid w:val="00420DEE"/>
    <w:rsid w:val="00420E71"/>
    <w:rsid w:val="00420E98"/>
    <w:rsid w:val="004212C5"/>
    <w:rsid w:val="004213A3"/>
    <w:rsid w:val="00421501"/>
    <w:rsid w:val="0042153C"/>
    <w:rsid w:val="004215B7"/>
    <w:rsid w:val="00421676"/>
    <w:rsid w:val="0042173B"/>
    <w:rsid w:val="00421961"/>
    <w:rsid w:val="00421A91"/>
    <w:rsid w:val="00421E98"/>
    <w:rsid w:val="0042227B"/>
    <w:rsid w:val="004226B8"/>
    <w:rsid w:val="00422747"/>
    <w:rsid w:val="004229F5"/>
    <w:rsid w:val="00422B77"/>
    <w:rsid w:val="00422EF9"/>
    <w:rsid w:val="00422F2B"/>
    <w:rsid w:val="00422FEC"/>
    <w:rsid w:val="0042309B"/>
    <w:rsid w:val="004231B6"/>
    <w:rsid w:val="00423536"/>
    <w:rsid w:val="004235FD"/>
    <w:rsid w:val="004239FA"/>
    <w:rsid w:val="00423AEB"/>
    <w:rsid w:val="00423D04"/>
    <w:rsid w:val="00424182"/>
    <w:rsid w:val="004241C9"/>
    <w:rsid w:val="004242FF"/>
    <w:rsid w:val="004243FB"/>
    <w:rsid w:val="0042479F"/>
    <w:rsid w:val="00424A62"/>
    <w:rsid w:val="00424CC5"/>
    <w:rsid w:val="00424D2A"/>
    <w:rsid w:val="00424DF6"/>
    <w:rsid w:val="00424E09"/>
    <w:rsid w:val="00424E6C"/>
    <w:rsid w:val="004252B6"/>
    <w:rsid w:val="00425515"/>
    <w:rsid w:val="004255D0"/>
    <w:rsid w:val="0042589F"/>
    <w:rsid w:val="00425C4F"/>
    <w:rsid w:val="00425C89"/>
    <w:rsid w:val="00425F2D"/>
    <w:rsid w:val="00426041"/>
    <w:rsid w:val="004261DD"/>
    <w:rsid w:val="00426376"/>
    <w:rsid w:val="004264B8"/>
    <w:rsid w:val="00426530"/>
    <w:rsid w:val="0042654E"/>
    <w:rsid w:val="004265BC"/>
    <w:rsid w:val="00426636"/>
    <w:rsid w:val="00426655"/>
    <w:rsid w:val="0042668C"/>
    <w:rsid w:val="004266B8"/>
    <w:rsid w:val="004267FE"/>
    <w:rsid w:val="004268E5"/>
    <w:rsid w:val="004269F1"/>
    <w:rsid w:val="00426A7B"/>
    <w:rsid w:val="00426C91"/>
    <w:rsid w:val="00426F64"/>
    <w:rsid w:val="0042701C"/>
    <w:rsid w:val="00427021"/>
    <w:rsid w:val="0042709C"/>
    <w:rsid w:val="004272E7"/>
    <w:rsid w:val="0042750D"/>
    <w:rsid w:val="00427716"/>
    <w:rsid w:val="004278CA"/>
    <w:rsid w:val="00427A82"/>
    <w:rsid w:val="00427A94"/>
    <w:rsid w:val="00427AB5"/>
    <w:rsid w:val="00427C3D"/>
    <w:rsid w:val="00427C85"/>
    <w:rsid w:val="00427D1D"/>
    <w:rsid w:val="00427EB7"/>
    <w:rsid w:val="00427F97"/>
    <w:rsid w:val="00430043"/>
    <w:rsid w:val="004300AB"/>
    <w:rsid w:val="004301F3"/>
    <w:rsid w:val="00430421"/>
    <w:rsid w:val="00430492"/>
    <w:rsid w:val="0043056C"/>
    <w:rsid w:val="004305D0"/>
    <w:rsid w:val="00430916"/>
    <w:rsid w:val="00430B2E"/>
    <w:rsid w:val="00430B37"/>
    <w:rsid w:val="00431136"/>
    <w:rsid w:val="00431199"/>
    <w:rsid w:val="0043125F"/>
    <w:rsid w:val="0043132C"/>
    <w:rsid w:val="0043136D"/>
    <w:rsid w:val="004316BC"/>
    <w:rsid w:val="00431790"/>
    <w:rsid w:val="0043192D"/>
    <w:rsid w:val="004319A9"/>
    <w:rsid w:val="004319B1"/>
    <w:rsid w:val="00431AED"/>
    <w:rsid w:val="00431B08"/>
    <w:rsid w:val="00431B67"/>
    <w:rsid w:val="00431C47"/>
    <w:rsid w:val="00431E0B"/>
    <w:rsid w:val="00431EC4"/>
    <w:rsid w:val="00431F2E"/>
    <w:rsid w:val="00431F98"/>
    <w:rsid w:val="00432221"/>
    <w:rsid w:val="00432354"/>
    <w:rsid w:val="0043258A"/>
    <w:rsid w:val="004325E6"/>
    <w:rsid w:val="00432791"/>
    <w:rsid w:val="004327AC"/>
    <w:rsid w:val="0043291E"/>
    <w:rsid w:val="00432B95"/>
    <w:rsid w:val="00432B99"/>
    <w:rsid w:val="00432BE1"/>
    <w:rsid w:val="00432C47"/>
    <w:rsid w:val="00432C64"/>
    <w:rsid w:val="00432CD9"/>
    <w:rsid w:val="00432E58"/>
    <w:rsid w:val="00432F0B"/>
    <w:rsid w:val="00433293"/>
    <w:rsid w:val="004336FC"/>
    <w:rsid w:val="004338AF"/>
    <w:rsid w:val="00433B90"/>
    <w:rsid w:val="00433D3B"/>
    <w:rsid w:val="00433D58"/>
    <w:rsid w:val="00433EF2"/>
    <w:rsid w:val="00433FAF"/>
    <w:rsid w:val="004340AB"/>
    <w:rsid w:val="0043423C"/>
    <w:rsid w:val="0043438E"/>
    <w:rsid w:val="004343C8"/>
    <w:rsid w:val="0043446F"/>
    <w:rsid w:val="00434562"/>
    <w:rsid w:val="00434696"/>
    <w:rsid w:val="004346B3"/>
    <w:rsid w:val="00434769"/>
    <w:rsid w:val="00434831"/>
    <w:rsid w:val="00434C7A"/>
    <w:rsid w:val="00434E80"/>
    <w:rsid w:val="00434F2D"/>
    <w:rsid w:val="00434F38"/>
    <w:rsid w:val="004351B5"/>
    <w:rsid w:val="00435358"/>
    <w:rsid w:val="00435531"/>
    <w:rsid w:val="004355D1"/>
    <w:rsid w:val="0043599E"/>
    <w:rsid w:val="004359EF"/>
    <w:rsid w:val="00435E87"/>
    <w:rsid w:val="00435E8E"/>
    <w:rsid w:val="00436004"/>
    <w:rsid w:val="00436403"/>
    <w:rsid w:val="0043643A"/>
    <w:rsid w:val="0043646D"/>
    <w:rsid w:val="004365BA"/>
    <w:rsid w:val="004365DE"/>
    <w:rsid w:val="00436663"/>
    <w:rsid w:val="00436778"/>
    <w:rsid w:val="00436802"/>
    <w:rsid w:val="004368EE"/>
    <w:rsid w:val="0043698B"/>
    <w:rsid w:val="00437246"/>
    <w:rsid w:val="004375B0"/>
    <w:rsid w:val="004375BD"/>
    <w:rsid w:val="004376D3"/>
    <w:rsid w:val="0043799C"/>
    <w:rsid w:val="00437AAD"/>
    <w:rsid w:val="00437B61"/>
    <w:rsid w:val="00437BEC"/>
    <w:rsid w:val="00437C66"/>
    <w:rsid w:val="00437CC2"/>
    <w:rsid w:val="00437DDC"/>
    <w:rsid w:val="00437F8B"/>
    <w:rsid w:val="00440056"/>
    <w:rsid w:val="004401DD"/>
    <w:rsid w:val="004401E4"/>
    <w:rsid w:val="004402B2"/>
    <w:rsid w:val="00440422"/>
    <w:rsid w:val="00440766"/>
    <w:rsid w:val="0044078E"/>
    <w:rsid w:val="00440861"/>
    <w:rsid w:val="004409D5"/>
    <w:rsid w:val="00440A2A"/>
    <w:rsid w:val="00440A87"/>
    <w:rsid w:val="00440C50"/>
    <w:rsid w:val="00440D41"/>
    <w:rsid w:val="00440DC5"/>
    <w:rsid w:val="0044103A"/>
    <w:rsid w:val="004410D3"/>
    <w:rsid w:val="00441271"/>
    <w:rsid w:val="0044150D"/>
    <w:rsid w:val="00441571"/>
    <w:rsid w:val="004415FC"/>
    <w:rsid w:val="00441C44"/>
    <w:rsid w:val="00441CB4"/>
    <w:rsid w:val="00441DAD"/>
    <w:rsid w:val="00441EEC"/>
    <w:rsid w:val="00442205"/>
    <w:rsid w:val="0044233E"/>
    <w:rsid w:val="00442355"/>
    <w:rsid w:val="00442361"/>
    <w:rsid w:val="0044239B"/>
    <w:rsid w:val="00442461"/>
    <w:rsid w:val="004425BF"/>
    <w:rsid w:val="00442641"/>
    <w:rsid w:val="0044268E"/>
    <w:rsid w:val="0044282D"/>
    <w:rsid w:val="004428BA"/>
    <w:rsid w:val="00442DB7"/>
    <w:rsid w:val="00442FA9"/>
    <w:rsid w:val="004435C9"/>
    <w:rsid w:val="004437DE"/>
    <w:rsid w:val="00443DDE"/>
    <w:rsid w:val="004440D4"/>
    <w:rsid w:val="004441C8"/>
    <w:rsid w:val="0044428F"/>
    <w:rsid w:val="004445F3"/>
    <w:rsid w:val="00444726"/>
    <w:rsid w:val="00444814"/>
    <w:rsid w:val="004449F3"/>
    <w:rsid w:val="00444B31"/>
    <w:rsid w:val="00444B8D"/>
    <w:rsid w:val="00444CF1"/>
    <w:rsid w:val="00444E27"/>
    <w:rsid w:val="00444F47"/>
    <w:rsid w:val="00445090"/>
    <w:rsid w:val="00445131"/>
    <w:rsid w:val="00445387"/>
    <w:rsid w:val="0044540B"/>
    <w:rsid w:val="00445443"/>
    <w:rsid w:val="00445483"/>
    <w:rsid w:val="0044548B"/>
    <w:rsid w:val="00445506"/>
    <w:rsid w:val="004455D2"/>
    <w:rsid w:val="004458DB"/>
    <w:rsid w:val="00445956"/>
    <w:rsid w:val="004459A6"/>
    <w:rsid w:val="004459BF"/>
    <w:rsid w:val="00445CFF"/>
    <w:rsid w:val="00445E54"/>
    <w:rsid w:val="00445FC5"/>
    <w:rsid w:val="00445FE7"/>
    <w:rsid w:val="00446042"/>
    <w:rsid w:val="00446099"/>
    <w:rsid w:val="00446362"/>
    <w:rsid w:val="0044637A"/>
    <w:rsid w:val="004464B8"/>
    <w:rsid w:val="004464DB"/>
    <w:rsid w:val="00446551"/>
    <w:rsid w:val="0044672F"/>
    <w:rsid w:val="00446789"/>
    <w:rsid w:val="00446940"/>
    <w:rsid w:val="0044695A"/>
    <w:rsid w:val="00446DC7"/>
    <w:rsid w:val="00446F9A"/>
    <w:rsid w:val="004470AB"/>
    <w:rsid w:val="0044718C"/>
    <w:rsid w:val="00447357"/>
    <w:rsid w:val="00447410"/>
    <w:rsid w:val="004474DA"/>
    <w:rsid w:val="00447781"/>
    <w:rsid w:val="00447B67"/>
    <w:rsid w:val="0045031F"/>
    <w:rsid w:val="00450590"/>
    <w:rsid w:val="00450D7A"/>
    <w:rsid w:val="00450E1C"/>
    <w:rsid w:val="00450E84"/>
    <w:rsid w:val="004510AE"/>
    <w:rsid w:val="0045121E"/>
    <w:rsid w:val="00451380"/>
    <w:rsid w:val="0045161C"/>
    <w:rsid w:val="004516C2"/>
    <w:rsid w:val="00451802"/>
    <w:rsid w:val="004518D5"/>
    <w:rsid w:val="004519E6"/>
    <w:rsid w:val="00451A5D"/>
    <w:rsid w:val="00451D96"/>
    <w:rsid w:val="00451FFF"/>
    <w:rsid w:val="0045201E"/>
    <w:rsid w:val="00452148"/>
    <w:rsid w:val="004522B9"/>
    <w:rsid w:val="004522FE"/>
    <w:rsid w:val="00452426"/>
    <w:rsid w:val="004524DE"/>
    <w:rsid w:val="00452611"/>
    <w:rsid w:val="0045286B"/>
    <w:rsid w:val="00452DDB"/>
    <w:rsid w:val="00452F96"/>
    <w:rsid w:val="00452FDA"/>
    <w:rsid w:val="0045303E"/>
    <w:rsid w:val="00453138"/>
    <w:rsid w:val="00453287"/>
    <w:rsid w:val="0045332E"/>
    <w:rsid w:val="00453638"/>
    <w:rsid w:val="0045397D"/>
    <w:rsid w:val="00453AFC"/>
    <w:rsid w:val="00453C58"/>
    <w:rsid w:val="00453E67"/>
    <w:rsid w:val="00453EAA"/>
    <w:rsid w:val="00453F04"/>
    <w:rsid w:val="004541F5"/>
    <w:rsid w:val="004542A2"/>
    <w:rsid w:val="004542F5"/>
    <w:rsid w:val="00454326"/>
    <w:rsid w:val="00454499"/>
    <w:rsid w:val="004544A8"/>
    <w:rsid w:val="004544D5"/>
    <w:rsid w:val="0045460E"/>
    <w:rsid w:val="00454751"/>
    <w:rsid w:val="004548FE"/>
    <w:rsid w:val="004549B2"/>
    <w:rsid w:val="00454C20"/>
    <w:rsid w:val="00454DAC"/>
    <w:rsid w:val="00454DDF"/>
    <w:rsid w:val="00454E99"/>
    <w:rsid w:val="0045513F"/>
    <w:rsid w:val="00455177"/>
    <w:rsid w:val="0045518D"/>
    <w:rsid w:val="00455281"/>
    <w:rsid w:val="00455330"/>
    <w:rsid w:val="00455380"/>
    <w:rsid w:val="004553D5"/>
    <w:rsid w:val="004553F9"/>
    <w:rsid w:val="004558AB"/>
    <w:rsid w:val="00455B72"/>
    <w:rsid w:val="00455B87"/>
    <w:rsid w:val="00455C0F"/>
    <w:rsid w:val="00455DAB"/>
    <w:rsid w:val="00455E37"/>
    <w:rsid w:val="00455FCA"/>
    <w:rsid w:val="00455FE2"/>
    <w:rsid w:val="00456028"/>
    <w:rsid w:val="00456272"/>
    <w:rsid w:val="004562CA"/>
    <w:rsid w:val="0045639A"/>
    <w:rsid w:val="004563E0"/>
    <w:rsid w:val="00456609"/>
    <w:rsid w:val="0045690F"/>
    <w:rsid w:val="00456AD9"/>
    <w:rsid w:val="00456DE2"/>
    <w:rsid w:val="00456EFA"/>
    <w:rsid w:val="00456F06"/>
    <w:rsid w:val="00456FDF"/>
    <w:rsid w:val="00457295"/>
    <w:rsid w:val="00457726"/>
    <w:rsid w:val="0045779F"/>
    <w:rsid w:val="004577A4"/>
    <w:rsid w:val="004577D6"/>
    <w:rsid w:val="0045789B"/>
    <w:rsid w:val="004578A9"/>
    <w:rsid w:val="00457920"/>
    <w:rsid w:val="00457B3D"/>
    <w:rsid w:val="00457E69"/>
    <w:rsid w:val="00457F45"/>
    <w:rsid w:val="00457FF7"/>
    <w:rsid w:val="00460023"/>
    <w:rsid w:val="004600E1"/>
    <w:rsid w:val="004603B8"/>
    <w:rsid w:val="004603DB"/>
    <w:rsid w:val="004604BD"/>
    <w:rsid w:val="00460720"/>
    <w:rsid w:val="0046089A"/>
    <w:rsid w:val="00460AEB"/>
    <w:rsid w:val="00460B07"/>
    <w:rsid w:val="00460B0D"/>
    <w:rsid w:val="00460BEE"/>
    <w:rsid w:val="00460BFE"/>
    <w:rsid w:val="00460D9B"/>
    <w:rsid w:val="00460DB9"/>
    <w:rsid w:val="00460DD8"/>
    <w:rsid w:val="004613D0"/>
    <w:rsid w:val="00461477"/>
    <w:rsid w:val="00461754"/>
    <w:rsid w:val="00461765"/>
    <w:rsid w:val="00461AEE"/>
    <w:rsid w:val="00461B71"/>
    <w:rsid w:val="00461C5A"/>
    <w:rsid w:val="00461F01"/>
    <w:rsid w:val="00461F6C"/>
    <w:rsid w:val="00462176"/>
    <w:rsid w:val="004622E0"/>
    <w:rsid w:val="004624FA"/>
    <w:rsid w:val="00462719"/>
    <w:rsid w:val="004628B3"/>
    <w:rsid w:val="004628CF"/>
    <w:rsid w:val="00462928"/>
    <w:rsid w:val="004629D3"/>
    <w:rsid w:val="00462B9A"/>
    <w:rsid w:val="00462BB7"/>
    <w:rsid w:val="00462BC6"/>
    <w:rsid w:val="00462C48"/>
    <w:rsid w:val="00462D9A"/>
    <w:rsid w:val="00462EE1"/>
    <w:rsid w:val="00462EEF"/>
    <w:rsid w:val="00463007"/>
    <w:rsid w:val="0046306B"/>
    <w:rsid w:val="00463198"/>
    <w:rsid w:val="004634A6"/>
    <w:rsid w:val="004635D0"/>
    <w:rsid w:val="0046364D"/>
    <w:rsid w:val="00463650"/>
    <w:rsid w:val="004636C8"/>
    <w:rsid w:val="004638B6"/>
    <w:rsid w:val="00463B3E"/>
    <w:rsid w:val="00463CD7"/>
    <w:rsid w:val="00463F9A"/>
    <w:rsid w:val="00463FA5"/>
    <w:rsid w:val="0046403E"/>
    <w:rsid w:val="00464556"/>
    <w:rsid w:val="00464734"/>
    <w:rsid w:val="00464825"/>
    <w:rsid w:val="0046489B"/>
    <w:rsid w:val="004648C6"/>
    <w:rsid w:val="00464C34"/>
    <w:rsid w:val="00464D93"/>
    <w:rsid w:val="00464E25"/>
    <w:rsid w:val="00464F1A"/>
    <w:rsid w:val="00465053"/>
    <w:rsid w:val="00465219"/>
    <w:rsid w:val="00465622"/>
    <w:rsid w:val="00465939"/>
    <w:rsid w:val="00465980"/>
    <w:rsid w:val="00465BA3"/>
    <w:rsid w:val="00465E3B"/>
    <w:rsid w:val="00465E78"/>
    <w:rsid w:val="00465F70"/>
    <w:rsid w:val="0046613E"/>
    <w:rsid w:val="004663FB"/>
    <w:rsid w:val="0046644D"/>
    <w:rsid w:val="0046644F"/>
    <w:rsid w:val="0046677D"/>
    <w:rsid w:val="0046684D"/>
    <w:rsid w:val="0046688E"/>
    <w:rsid w:val="004668C5"/>
    <w:rsid w:val="00466961"/>
    <w:rsid w:val="00466A41"/>
    <w:rsid w:val="00466A7C"/>
    <w:rsid w:val="00466A93"/>
    <w:rsid w:val="00466BF6"/>
    <w:rsid w:val="00466D48"/>
    <w:rsid w:val="00466EAD"/>
    <w:rsid w:val="004671D4"/>
    <w:rsid w:val="00467236"/>
    <w:rsid w:val="0046743F"/>
    <w:rsid w:val="004676A5"/>
    <w:rsid w:val="004679F8"/>
    <w:rsid w:val="00467ACF"/>
    <w:rsid w:val="00467BAB"/>
    <w:rsid w:val="00467F13"/>
    <w:rsid w:val="00467F61"/>
    <w:rsid w:val="00470081"/>
    <w:rsid w:val="00470285"/>
    <w:rsid w:val="004702FE"/>
    <w:rsid w:val="0047065C"/>
    <w:rsid w:val="004706B9"/>
    <w:rsid w:val="004706F4"/>
    <w:rsid w:val="00470723"/>
    <w:rsid w:val="00470745"/>
    <w:rsid w:val="0047081C"/>
    <w:rsid w:val="004708B1"/>
    <w:rsid w:val="00470BF3"/>
    <w:rsid w:val="00470C45"/>
    <w:rsid w:val="00470CC8"/>
    <w:rsid w:val="00470D04"/>
    <w:rsid w:val="00470D61"/>
    <w:rsid w:val="00470D9B"/>
    <w:rsid w:val="00470DC2"/>
    <w:rsid w:val="00470F0E"/>
    <w:rsid w:val="004711C4"/>
    <w:rsid w:val="004714F4"/>
    <w:rsid w:val="004714F6"/>
    <w:rsid w:val="00471661"/>
    <w:rsid w:val="00471721"/>
    <w:rsid w:val="0047193A"/>
    <w:rsid w:val="004719FE"/>
    <w:rsid w:val="00471AA1"/>
    <w:rsid w:val="00471B90"/>
    <w:rsid w:val="00471C88"/>
    <w:rsid w:val="00471CB3"/>
    <w:rsid w:val="00471DAE"/>
    <w:rsid w:val="00471E41"/>
    <w:rsid w:val="00471F22"/>
    <w:rsid w:val="00471FA0"/>
    <w:rsid w:val="00471FC0"/>
    <w:rsid w:val="00472072"/>
    <w:rsid w:val="0047217A"/>
    <w:rsid w:val="0047218E"/>
    <w:rsid w:val="00472320"/>
    <w:rsid w:val="004725B1"/>
    <w:rsid w:val="00472739"/>
    <w:rsid w:val="0047281D"/>
    <w:rsid w:val="00472AB7"/>
    <w:rsid w:val="00472AD2"/>
    <w:rsid w:val="00472DFD"/>
    <w:rsid w:val="004730B5"/>
    <w:rsid w:val="004730FE"/>
    <w:rsid w:val="00473112"/>
    <w:rsid w:val="0047312A"/>
    <w:rsid w:val="00473269"/>
    <w:rsid w:val="004732DE"/>
    <w:rsid w:val="0047335F"/>
    <w:rsid w:val="00473516"/>
    <w:rsid w:val="00473851"/>
    <w:rsid w:val="004739F8"/>
    <w:rsid w:val="00473A92"/>
    <w:rsid w:val="00473AF6"/>
    <w:rsid w:val="00473C76"/>
    <w:rsid w:val="00473D19"/>
    <w:rsid w:val="00473F58"/>
    <w:rsid w:val="00474067"/>
    <w:rsid w:val="00474155"/>
    <w:rsid w:val="0047417D"/>
    <w:rsid w:val="004741CF"/>
    <w:rsid w:val="00474616"/>
    <w:rsid w:val="0047463A"/>
    <w:rsid w:val="00474A3F"/>
    <w:rsid w:val="00474B38"/>
    <w:rsid w:val="00474BA7"/>
    <w:rsid w:val="00474BCC"/>
    <w:rsid w:val="004752B4"/>
    <w:rsid w:val="0047537A"/>
    <w:rsid w:val="0047554F"/>
    <w:rsid w:val="004756EA"/>
    <w:rsid w:val="00475921"/>
    <w:rsid w:val="00475943"/>
    <w:rsid w:val="00475C79"/>
    <w:rsid w:val="00475CB5"/>
    <w:rsid w:val="00475F0B"/>
    <w:rsid w:val="00475FD5"/>
    <w:rsid w:val="0047606B"/>
    <w:rsid w:val="0047616E"/>
    <w:rsid w:val="00476176"/>
    <w:rsid w:val="00476188"/>
    <w:rsid w:val="004761A9"/>
    <w:rsid w:val="00476450"/>
    <w:rsid w:val="0047667B"/>
    <w:rsid w:val="00476713"/>
    <w:rsid w:val="0047685E"/>
    <w:rsid w:val="00476A90"/>
    <w:rsid w:val="00476AA0"/>
    <w:rsid w:val="00476DCC"/>
    <w:rsid w:val="00476DDF"/>
    <w:rsid w:val="00476F6C"/>
    <w:rsid w:val="00476FF7"/>
    <w:rsid w:val="00477284"/>
    <w:rsid w:val="004772B6"/>
    <w:rsid w:val="0047758C"/>
    <w:rsid w:val="004776C8"/>
    <w:rsid w:val="004778AB"/>
    <w:rsid w:val="00477B1E"/>
    <w:rsid w:val="00480017"/>
    <w:rsid w:val="00480019"/>
    <w:rsid w:val="00480058"/>
    <w:rsid w:val="004801D0"/>
    <w:rsid w:val="0048044C"/>
    <w:rsid w:val="00480707"/>
    <w:rsid w:val="0048075E"/>
    <w:rsid w:val="00480A7C"/>
    <w:rsid w:val="00480A85"/>
    <w:rsid w:val="00480C5F"/>
    <w:rsid w:val="00480DEE"/>
    <w:rsid w:val="00480FE2"/>
    <w:rsid w:val="00481040"/>
    <w:rsid w:val="00481090"/>
    <w:rsid w:val="00481199"/>
    <w:rsid w:val="0048129D"/>
    <w:rsid w:val="00481399"/>
    <w:rsid w:val="00481533"/>
    <w:rsid w:val="0048168B"/>
    <w:rsid w:val="0048169C"/>
    <w:rsid w:val="00481A28"/>
    <w:rsid w:val="00481A4C"/>
    <w:rsid w:val="00481AAD"/>
    <w:rsid w:val="00481DFC"/>
    <w:rsid w:val="00481E3D"/>
    <w:rsid w:val="00481F71"/>
    <w:rsid w:val="00481FA3"/>
    <w:rsid w:val="00482207"/>
    <w:rsid w:val="0048238A"/>
    <w:rsid w:val="004824BB"/>
    <w:rsid w:val="004825EE"/>
    <w:rsid w:val="0048285F"/>
    <w:rsid w:val="00482A09"/>
    <w:rsid w:val="00482A4F"/>
    <w:rsid w:val="00482A53"/>
    <w:rsid w:val="00482C85"/>
    <w:rsid w:val="00482EDF"/>
    <w:rsid w:val="004838C5"/>
    <w:rsid w:val="004839A4"/>
    <w:rsid w:val="00483B74"/>
    <w:rsid w:val="00483D08"/>
    <w:rsid w:val="00483D23"/>
    <w:rsid w:val="00483E08"/>
    <w:rsid w:val="004840A4"/>
    <w:rsid w:val="004842FC"/>
    <w:rsid w:val="0048447C"/>
    <w:rsid w:val="0048454E"/>
    <w:rsid w:val="004846B1"/>
    <w:rsid w:val="00484796"/>
    <w:rsid w:val="0048482D"/>
    <w:rsid w:val="00484A1E"/>
    <w:rsid w:val="00484DE5"/>
    <w:rsid w:val="00484F80"/>
    <w:rsid w:val="004852D8"/>
    <w:rsid w:val="0048542F"/>
    <w:rsid w:val="004854B7"/>
    <w:rsid w:val="004856E3"/>
    <w:rsid w:val="00485783"/>
    <w:rsid w:val="00485984"/>
    <w:rsid w:val="004859B5"/>
    <w:rsid w:val="00485BA1"/>
    <w:rsid w:val="00485C78"/>
    <w:rsid w:val="00485D52"/>
    <w:rsid w:val="00485E75"/>
    <w:rsid w:val="00485ED7"/>
    <w:rsid w:val="004861EE"/>
    <w:rsid w:val="004862A6"/>
    <w:rsid w:val="004862DC"/>
    <w:rsid w:val="004863F7"/>
    <w:rsid w:val="00486734"/>
    <w:rsid w:val="00486935"/>
    <w:rsid w:val="00486A4F"/>
    <w:rsid w:val="00486A54"/>
    <w:rsid w:val="00486A58"/>
    <w:rsid w:val="00486E1C"/>
    <w:rsid w:val="00486E42"/>
    <w:rsid w:val="0048732B"/>
    <w:rsid w:val="0048762C"/>
    <w:rsid w:val="004878B3"/>
    <w:rsid w:val="00487BFB"/>
    <w:rsid w:val="00487C24"/>
    <w:rsid w:val="00487EB0"/>
    <w:rsid w:val="00490169"/>
    <w:rsid w:val="0049020D"/>
    <w:rsid w:val="00490435"/>
    <w:rsid w:val="00490521"/>
    <w:rsid w:val="00490613"/>
    <w:rsid w:val="004908C6"/>
    <w:rsid w:val="00490B76"/>
    <w:rsid w:val="00490BBE"/>
    <w:rsid w:val="00490D3E"/>
    <w:rsid w:val="00490D49"/>
    <w:rsid w:val="00490D79"/>
    <w:rsid w:val="00490E68"/>
    <w:rsid w:val="00490E84"/>
    <w:rsid w:val="004912E7"/>
    <w:rsid w:val="0049140C"/>
    <w:rsid w:val="004919C4"/>
    <w:rsid w:val="00491BCE"/>
    <w:rsid w:val="00491CD7"/>
    <w:rsid w:val="00491E21"/>
    <w:rsid w:val="00491E5F"/>
    <w:rsid w:val="00491F01"/>
    <w:rsid w:val="00491F95"/>
    <w:rsid w:val="00492024"/>
    <w:rsid w:val="00492352"/>
    <w:rsid w:val="00492496"/>
    <w:rsid w:val="0049261E"/>
    <w:rsid w:val="004926DB"/>
    <w:rsid w:val="004926EC"/>
    <w:rsid w:val="00492838"/>
    <w:rsid w:val="004928C4"/>
    <w:rsid w:val="00492981"/>
    <w:rsid w:val="00492C13"/>
    <w:rsid w:val="00492C59"/>
    <w:rsid w:val="00492C81"/>
    <w:rsid w:val="00492F03"/>
    <w:rsid w:val="00492F19"/>
    <w:rsid w:val="0049324B"/>
    <w:rsid w:val="0049372B"/>
    <w:rsid w:val="00493AA1"/>
    <w:rsid w:val="00493ACF"/>
    <w:rsid w:val="00493ADA"/>
    <w:rsid w:val="00493B43"/>
    <w:rsid w:val="00493C10"/>
    <w:rsid w:val="00493F56"/>
    <w:rsid w:val="0049413D"/>
    <w:rsid w:val="004941A1"/>
    <w:rsid w:val="004942E3"/>
    <w:rsid w:val="004943BB"/>
    <w:rsid w:val="004946C9"/>
    <w:rsid w:val="00494783"/>
    <w:rsid w:val="00494840"/>
    <w:rsid w:val="00494B3F"/>
    <w:rsid w:val="00494E0D"/>
    <w:rsid w:val="00494FCF"/>
    <w:rsid w:val="00495230"/>
    <w:rsid w:val="0049554E"/>
    <w:rsid w:val="00495581"/>
    <w:rsid w:val="004956AA"/>
    <w:rsid w:val="0049578B"/>
    <w:rsid w:val="004957F6"/>
    <w:rsid w:val="00495805"/>
    <w:rsid w:val="004959C9"/>
    <w:rsid w:val="00495A15"/>
    <w:rsid w:val="00495A71"/>
    <w:rsid w:val="00495EFD"/>
    <w:rsid w:val="00495F00"/>
    <w:rsid w:val="00495F4A"/>
    <w:rsid w:val="00496103"/>
    <w:rsid w:val="00496146"/>
    <w:rsid w:val="004964CE"/>
    <w:rsid w:val="0049651E"/>
    <w:rsid w:val="00496732"/>
    <w:rsid w:val="004969B6"/>
    <w:rsid w:val="004969C6"/>
    <w:rsid w:val="00496B27"/>
    <w:rsid w:val="00496B5B"/>
    <w:rsid w:val="00496D16"/>
    <w:rsid w:val="00496D17"/>
    <w:rsid w:val="0049700F"/>
    <w:rsid w:val="00497085"/>
    <w:rsid w:val="0049709B"/>
    <w:rsid w:val="0049730B"/>
    <w:rsid w:val="004973F1"/>
    <w:rsid w:val="00497414"/>
    <w:rsid w:val="00497680"/>
    <w:rsid w:val="004976C2"/>
    <w:rsid w:val="0049779E"/>
    <w:rsid w:val="004978CF"/>
    <w:rsid w:val="004979BF"/>
    <w:rsid w:val="004979C6"/>
    <w:rsid w:val="00497BF6"/>
    <w:rsid w:val="00497BFD"/>
    <w:rsid w:val="00497DE6"/>
    <w:rsid w:val="00497F8C"/>
    <w:rsid w:val="00497FEF"/>
    <w:rsid w:val="004A01E3"/>
    <w:rsid w:val="004A03EC"/>
    <w:rsid w:val="004A064F"/>
    <w:rsid w:val="004A067E"/>
    <w:rsid w:val="004A074C"/>
    <w:rsid w:val="004A08C3"/>
    <w:rsid w:val="004A098C"/>
    <w:rsid w:val="004A0AD0"/>
    <w:rsid w:val="004A0FB3"/>
    <w:rsid w:val="004A1102"/>
    <w:rsid w:val="004A112F"/>
    <w:rsid w:val="004A134D"/>
    <w:rsid w:val="004A1601"/>
    <w:rsid w:val="004A17CD"/>
    <w:rsid w:val="004A1978"/>
    <w:rsid w:val="004A1F47"/>
    <w:rsid w:val="004A1F8F"/>
    <w:rsid w:val="004A1F9E"/>
    <w:rsid w:val="004A1FFE"/>
    <w:rsid w:val="004A2146"/>
    <w:rsid w:val="004A21A7"/>
    <w:rsid w:val="004A221B"/>
    <w:rsid w:val="004A22B4"/>
    <w:rsid w:val="004A22CB"/>
    <w:rsid w:val="004A235B"/>
    <w:rsid w:val="004A26C2"/>
    <w:rsid w:val="004A28A7"/>
    <w:rsid w:val="004A2B8B"/>
    <w:rsid w:val="004A2BA0"/>
    <w:rsid w:val="004A2C38"/>
    <w:rsid w:val="004A2C51"/>
    <w:rsid w:val="004A2EA9"/>
    <w:rsid w:val="004A2F02"/>
    <w:rsid w:val="004A3050"/>
    <w:rsid w:val="004A313A"/>
    <w:rsid w:val="004A3351"/>
    <w:rsid w:val="004A33C3"/>
    <w:rsid w:val="004A3454"/>
    <w:rsid w:val="004A34A9"/>
    <w:rsid w:val="004A35B3"/>
    <w:rsid w:val="004A35BC"/>
    <w:rsid w:val="004A3651"/>
    <w:rsid w:val="004A368E"/>
    <w:rsid w:val="004A3738"/>
    <w:rsid w:val="004A3819"/>
    <w:rsid w:val="004A387A"/>
    <w:rsid w:val="004A3981"/>
    <w:rsid w:val="004A3AAB"/>
    <w:rsid w:val="004A3BC6"/>
    <w:rsid w:val="004A3D19"/>
    <w:rsid w:val="004A3E39"/>
    <w:rsid w:val="004A3F3E"/>
    <w:rsid w:val="004A4037"/>
    <w:rsid w:val="004A4057"/>
    <w:rsid w:val="004A409E"/>
    <w:rsid w:val="004A41C0"/>
    <w:rsid w:val="004A432F"/>
    <w:rsid w:val="004A438D"/>
    <w:rsid w:val="004A44D7"/>
    <w:rsid w:val="004A45CA"/>
    <w:rsid w:val="004A475C"/>
    <w:rsid w:val="004A478E"/>
    <w:rsid w:val="004A4846"/>
    <w:rsid w:val="004A49DB"/>
    <w:rsid w:val="004A4A64"/>
    <w:rsid w:val="004A4C15"/>
    <w:rsid w:val="004A4D6E"/>
    <w:rsid w:val="004A4F12"/>
    <w:rsid w:val="004A4F5A"/>
    <w:rsid w:val="004A4FFE"/>
    <w:rsid w:val="004A518F"/>
    <w:rsid w:val="004A53E6"/>
    <w:rsid w:val="004A55B7"/>
    <w:rsid w:val="004A563B"/>
    <w:rsid w:val="004A5755"/>
    <w:rsid w:val="004A579E"/>
    <w:rsid w:val="004A5906"/>
    <w:rsid w:val="004A5ABC"/>
    <w:rsid w:val="004A5C90"/>
    <w:rsid w:val="004A5EBE"/>
    <w:rsid w:val="004A5FC3"/>
    <w:rsid w:val="004A61B0"/>
    <w:rsid w:val="004A64A0"/>
    <w:rsid w:val="004A6719"/>
    <w:rsid w:val="004A6B75"/>
    <w:rsid w:val="004A6DA3"/>
    <w:rsid w:val="004A7308"/>
    <w:rsid w:val="004A743C"/>
    <w:rsid w:val="004A77A0"/>
    <w:rsid w:val="004A7928"/>
    <w:rsid w:val="004A796C"/>
    <w:rsid w:val="004A7C42"/>
    <w:rsid w:val="004A7C5C"/>
    <w:rsid w:val="004A7C88"/>
    <w:rsid w:val="004A7E32"/>
    <w:rsid w:val="004A7E9A"/>
    <w:rsid w:val="004A7E9E"/>
    <w:rsid w:val="004A7EA5"/>
    <w:rsid w:val="004A7EAC"/>
    <w:rsid w:val="004A7FD7"/>
    <w:rsid w:val="004B001F"/>
    <w:rsid w:val="004B0047"/>
    <w:rsid w:val="004B022A"/>
    <w:rsid w:val="004B05D8"/>
    <w:rsid w:val="004B0646"/>
    <w:rsid w:val="004B0754"/>
    <w:rsid w:val="004B08E5"/>
    <w:rsid w:val="004B0937"/>
    <w:rsid w:val="004B09EB"/>
    <w:rsid w:val="004B0A6F"/>
    <w:rsid w:val="004B0C7D"/>
    <w:rsid w:val="004B0FF0"/>
    <w:rsid w:val="004B1013"/>
    <w:rsid w:val="004B1277"/>
    <w:rsid w:val="004B12BC"/>
    <w:rsid w:val="004B12C5"/>
    <w:rsid w:val="004B1361"/>
    <w:rsid w:val="004B146A"/>
    <w:rsid w:val="004B1541"/>
    <w:rsid w:val="004B1858"/>
    <w:rsid w:val="004B1962"/>
    <w:rsid w:val="004B19E5"/>
    <w:rsid w:val="004B1BFA"/>
    <w:rsid w:val="004B1E45"/>
    <w:rsid w:val="004B2003"/>
    <w:rsid w:val="004B21F6"/>
    <w:rsid w:val="004B24B4"/>
    <w:rsid w:val="004B2504"/>
    <w:rsid w:val="004B25FA"/>
    <w:rsid w:val="004B271E"/>
    <w:rsid w:val="004B2806"/>
    <w:rsid w:val="004B282D"/>
    <w:rsid w:val="004B29AE"/>
    <w:rsid w:val="004B29CB"/>
    <w:rsid w:val="004B29F9"/>
    <w:rsid w:val="004B2A2D"/>
    <w:rsid w:val="004B2AD0"/>
    <w:rsid w:val="004B2ADF"/>
    <w:rsid w:val="004B2B50"/>
    <w:rsid w:val="004B2E48"/>
    <w:rsid w:val="004B30FF"/>
    <w:rsid w:val="004B3264"/>
    <w:rsid w:val="004B33F3"/>
    <w:rsid w:val="004B393F"/>
    <w:rsid w:val="004B398C"/>
    <w:rsid w:val="004B398F"/>
    <w:rsid w:val="004B3B64"/>
    <w:rsid w:val="004B3BD9"/>
    <w:rsid w:val="004B3C6A"/>
    <w:rsid w:val="004B3C96"/>
    <w:rsid w:val="004B3DC9"/>
    <w:rsid w:val="004B3DD3"/>
    <w:rsid w:val="004B3E9E"/>
    <w:rsid w:val="004B3EEE"/>
    <w:rsid w:val="004B47A9"/>
    <w:rsid w:val="004B47DB"/>
    <w:rsid w:val="004B48EA"/>
    <w:rsid w:val="004B4A83"/>
    <w:rsid w:val="004B4C48"/>
    <w:rsid w:val="004B4CA8"/>
    <w:rsid w:val="004B4CDD"/>
    <w:rsid w:val="004B4CFC"/>
    <w:rsid w:val="004B4E6A"/>
    <w:rsid w:val="004B4F26"/>
    <w:rsid w:val="004B4F4E"/>
    <w:rsid w:val="004B505D"/>
    <w:rsid w:val="004B516D"/>
    <w:rsid w:val="004B5205"/>
    <w:rsid w:val="004B52ED"/>
    <w:rsid w:val="004B5638"/>
    <w:rsid w:val="004B571C"/>
    <w:rsid w:val="004B58B7"/>
    <w:rsid w:val="004B58D0"/>
    <w:rsid w:val="004B5AB2"/>
    <w:rsid w:val="004B5ABE"/>
    <w:rsid w:val="004B5ACD"/>
    <w:rsid w:val="004B5F7B"/>
    <w:rsid w:val="004B6093"/>
    <w:rsid w:val="004B628F"/>
    <w:rsid w:val="004B633C"/>
    <w:rsid w:val="004B6630"/>
    <w:rsid w:val="004B6679"/>
    <w:rsid w:val="004B69DD"/>
    <w:rsid w:val="004B6BAF"/>
    <w:rsid w:val="004B6BD5"/>
    <w:rsid w:val="004B6F42"/>
    <w:rsid w:val="004B6F8E"/>
    <w:rsid w:val="004B753F"/>
    <w:rsid w:val="004B758C"/>
    <w:rsid w:val="004B75B6"/>
    <w:rsid w:val="004B76CA"/>
    <w:rsid w:val="004B779D"/>
    <w:rsid w:val="004B77ED"/>
    <w:rsid w:val="004B7882"/>
    <w:rsid w:val="004B78B1"/>
    <w:rsid w:val="004B7C11"/>
    <w:rsid w:val="004B7CC3"/>
    <w:rsid w:val="004B7DA9"/>
    <w:rsid w:val="004B7DD3"/>
    <w:rsid w:val="004B7EF3"/>
    <w:rsid w:val="004B7F1B"/>
    <w:rsid w:val="004C00F3"/>
    <w:rsid w:val="004C0214"/>
    <w:rsid w:val="004C025F"/>
    <w:rsid w:val="004C04CA"/>
    <w:rsid w:val="004C06D5"/>
    <w:rsid w:val="004C07A8"/>
    <w:rsid w:val="004C0A23"/>
    <w:rsid w:val="004C0AED"/>
    <w:rsid w:val="004C0B4B"/>
    <w:rsid w:val="004C0C60"/>
    <w:rsid w:val="004C0C73"/>
    <w:rsid w:val="004C0D5A"/>
    <w:rsid w:val="004C0F03"/>
    <w:rsid w:val="004C1017"/>
    <w:rsid w:val="004C1134"/>
    <w:rsid w:val="004C1384"/>
    <w:rsid w:val="004C1584"/>
    <w:rsid w:val="004C17DB"/>
    <w:rsid w:val="004C1835"/>
    <w:rsid w:val="004C1865"/>
    <w:rsid w:val="004C18E6"/>
    <w:rsid w:val="004C192F"/>
    <w:rsid w:val="004C1CCD"/>
    <w:rsid w:val="004C1D00"/>
    <w:rsid w:val="004C1DD1"/>
    <w:rsid w:val="004C1E15"/>
    <w:rsid w:val="004C1E43"/>
    <w:rsid w:val="004C1F2A"/>
    <w:rsid w:val="004C1F5E"/>
    <w:rsid w:val="004C2003"/>
    <w:rsid w:val="004C2305"/>
    <w:rsid w:val="004C2488"/>
    <w:rsid w:val="004C252D"/>
    <w:rsid w:val="004C25E4"/>
    <w:rsid w:val="004C27A5"/>
    <w:rsid w:val="004C2BF7"/>
    <w:rsid w:val="004C2ED2"/>
    <w:rsid w:val="004C31F6"/>
    <w:rsid w:val="004C338F"/>
    <w:rsid w:val="004C34DF"/>
    <w:rsid w:val="004C37FC"/>
    <w:rsid w:val="004C38C6"/>
    <w:rsid w:val="004C38D0"/>
    <w:rsid w:val="004C38F1"/>
    <w:rsid w:val="004C3985"/>
    <w:rsid w:val="004C3CA7"/>
    <w:rsid w:val="004C3CA9"/>
    <w:rsid w:val="004C3D99"/>
    <w:rsid w:val="004C3DD8"/>
    <w:rsid w:val="004C3E39"/>
    <w:rsid w:val="004C3EF9"/>
    <w:rsid w:val="004C41FF"/>
    <w:rsid w:val="004C42F0"/>
    <w:rsid w:val="004C4402"/>
    <w:rsid w:val="004C45F8"/>
    <w:rsid w:val="004C470B"/>
    <w:rsid w:val="004C4875"/>
    <w:rsid w:val="004C4A38"/>
    <w:rsid w:val="004C4C06"/>
    <w:rsid w:val="004C5255"/>
    <w:rsid w:val="004C53B9"/>
    <w:rsid w:val="004C53E8"/>
    <w:rsid w:val="004C560A"/>
    <w:rsid w:val="004C5620"/>
    <w:rsid w:val="004C57BE"/>
    <w:rsid w:val="004C58A4"/>
    <w:rsid w:val="004C5C59"/>
    <w:rsid w:val="004C5DE5"/>
    <w:rsid w:val="004C5F96"/>
    <w:rsid w:val="004C6280"/>
    <w:rsid w:val="004C63CA"/>
    <w:rsid w:val="004C64B3"/>
    <w:rsid w:val="004C64E1"/>
    <w:rsid w:val="004C67FA"/>
    <w:rsid w:val="004C6845"/>
    <w:rsid w:val="004C69F6"/>
    <w:rsid w:val="004C6AE8"/>
    <w:rsid w:val="004C7161"/>
    <w:rsid w:val="004C7566"/>
    <w:rsid w:val="004C77FB"/>
    <w:rsid w:val="004C785B"/>
    <w:rsid w:val="004C7895"/>
    <w:rsid w:val="004C78A5"/>
    <w:rsid w:val="004C792B"/>
    <w:rsid w:val="004C7962"/>
    <w:rsid w:val="004C7B69"/>
    <w:rsid w:val="004C7BB1"/>
    <w:rsid w:val="004C7C32"/>
    <w:rsid w:val="004C7CF7"/>
    <w:rsid w:val="004C7D03"/>
    <w:rsid w:val="004C7E0D"/>
    <w:rsid w:val="004C7F7D"/>
    <w:rsid w:val="004C7F7E"/>
    <w:rsid w:val="004D010B"/>
    <w:rsid w:val="004D02A2"/>
    <w:rsid w:val="004D03B9"/>
    <w:rsid w:val="004D03F7"/>
    <w:rsid w:val="004D059A"/>
    <w:rsid w:val="004D06E5"/>
    <w:rsid w:val="004D088D"/>
    <w:rsid w:val="004D096D"/>
    <w:rsid w:val="004D09B0"/>
    <w:rsid w:val="004D0AF6"/>
    <w:rsid w:val="004D0CDF"/>
    <w:rsid w:val="004D0D99"/>
    <w:rsid w:val="004D10BE"/>
    <w:rsid w:val="004D1168"/>
    <w:rsid w:val="004D12D7"/>
    <w:rsid w:val="004D1389"/>
    <w:rsid w:val="004D182A"/>
    <w:rsid w:val="004D1991"/>
    <w:rsid w:val="004D19CE"/>
    <w:rsid w:val="004D1BCA"/>
    <w:rsid w:val="004D1E72"/>
    <w:rsid w:val="004D1F2B"/>
    <w:rsid w:val="004D1FD8"/>
    <w:rsid w:val="004D221D"/>
    <w:rsid w:val="004D223E"/>
    <w:rsid w:val="004D22FF"/>
    <w:rsid w:val="004D2379"/>
    <w:rsid w:val="004D26CC"/>
    <w:rsid w:val="004D2802"/>
    <w:rsid w:val="004D2999"/>
    <w:rsid w:val="004D2AF5"/>
    <w:rsid w:val="004D2C6A"/>
    <w:rsid w:val="004D2DEB"/>
    <w:rsid w:val="004D2EC4"/>
    <w:rsid w:val="004D2EE2"/>
    <w:rsid w:val="004D2F6A"/>
    <w:rsid w:val="004D3150"/>
    <w:rsid w:val="004D320E"/>
    <w:rsid w:val="004D3324"/>
    <w:rsid w:val="004D3335"/>
    <w:rsid w:val="004D35C4"/>
    <w:rsid w:val="004D3767"/>
    <w:rsid w:val="004D37D3"/>
    <w:rsid w:val="004D37FA"/>
    <w:rsid w:val="004D37FF"/>
    <w:rsid w:val="004D3906"/>
    <w:rsid w:val="004D3985"/>
    <w:rsid w:val="004D39D7"/>
    <w:rsid w:val="004D39FF"/>
    <w:rsid w:val="004D3AB0"/>
    <w:rsid w:val="004D3BF6"/>
    <w:rsid w:val="004D3EF7"/>
    <w:rsid w:val="004D3EFC"/>
    <w:rsid w:val="004D3F7A"/>
    <w:rsid w:val="004D41CD"/>
    <w:rsid w:val="004D4278"/>
    <w:rsid w:val="004D4317"/>
    <w:rsid w:val="004D4597"/>
    <w:rsid w:val="004D46E6"/>
    <w:rsid w:val="004D4742"/>
    <w:rsid w:val="004D4764"/>
    <w:rsid w:val="004D49B3"/>
    <w:rsid w:val="004D4AC0"/>
    <w:rsid w:val="004D4B59"/>
    <w:rsid w:val="004D4DE9"/>
    <w:rsid w:val="004D4E97"/>
    <w:rsid w:val="004D4F8F"/>
    <w:rsid w:val="004D522D"/>
    <w:rsid w:val="004D56D6"/>
    <w:rsid w:val="004D575C"/>
    <w:rsid w:val="004D5789"/>
    <w:rsid w:val="004D57D4"/>
    <w:rsid w:val="004D587C"/>
    <w:rsid w:val="004D5FA2"/>
    <w:rsid w:val="004D6067"/>
    <w:rsid w:val="004D610E"/>
    <w:rsid w:val="004D61D6"/>
    <w:rsid w:val="004D6214"/>
    <w:rsid w:val="004D6443"/>
    <w:rsid w:val="004D6544"/>
    <w:rsid w:val="004D657E"/>
    <w:rsid w:val="004D6645"/>
    <w:rsid w:val="004D6736"/>
    <w:rsid w:val="004D688D"/>
    <w:rsid w:val="004D693C"/>
    <w:rsid w:val="004D69CD"/>
    <w:rsid w:val="004D6DFA"/>
    <w:rsid w:val="004D6F89"/>
    <w:rsid w:val="004D6FFE"/>
    <w:rsid w:val="004D7089"/>
    <w:rsid w:val="004D715A"/>
    <w:rsid w:val="004D7313"/>
    <w:rsid w:val="004D73CD"/>
    <w:rsid w:val="004D75B1"/>
    <w:rsid w:val="004D76A7"/>
    <w:rsid w:val="004D76D6"/>
    <w:rsid w:val="004D76DE"/>
    <w:rsid w:val="004D78D6"/>
    <w:rsid w:val="004D7957"/>
    <w:rsid w:val="004D7971"/>
    <w:rsid w:val="004D7A03"/>
    <w:rsid w:val="004D7BF2"/>
    <w:rsid w:val="004D7EA3"/>
    <w:rsid w:val="004E00A1"/>
    <w:rsid w:val="004E031E"/>
    <w:rsid w:val="004E0730"/>
    <w:rsid w:val="004E0A8A"/>
    <w:rsid w:val="004E0B0E"/>
    <w:rsid w:val="004E0D4D"/>
    <w:rsid w:val="004E0D52"/>
    <w:rsid w:val="004E0F5F"/>
    <w:rsid w:val="004E0FD7"/>
    <w:rsid w:val="004E1163"/>
    <w:rsid w:val="004E1261"/>
    <w:rsid w:val="004E16D2"/>
    <w:rsid w:val="004E16F4"/>
    <w:rsid w:val="004E1764"/>
    <w:rsid w:val="004E1795"/>
    <w:rsid w:val="004E1A60"/>
    <w:rsid w:val="004E1ACE"/>
    <w:rsid w:val="004E1AF8"/>
    <w:rsid w:val="004E1C23"/>
    <w:rsid w:val="004E1D56"/>
    <w:rsid w:val="004E1D74"/>
    <w:rsid w:val="004E2105"/>
    <w:rsid w:val="004E2156"/>
    <w:rsid w:val="004E2409"/>
    <w:rsid w:val="004E247F"/>
    <w:rsid w:val="004E2521"/>
    <w:rsid w:val="004E256D"/>
    <w:rsid w:val="004E25D2"/>
    <w:rsid w:val="004E2798"/>
    <w:rsid w:val="004E281B"/>
    <w:rsid w:val="004E28C6"/>
    <w:rsid w:val="004E29E4"/>
    <w:rsid w:val="004E2B48"/>
    <w:rsid w:val="004E2B50"/>
    <w:rsid w:val="004E2CAC"/>
    <w:rsid w:val="004E2F49"/>
    <w:rsid w:val="004E31BB"/>
    <w:rsid w:val="004E3676"/>
    <w:rsid w:val="004E372C"/>
    <w:rsid w:val="004E37C9"/>
    <w:rsid w:val="004E3801"/>
    <w:rsid w:val="004E3A09"/>
    <w:rsid w:val="004E3B3A"/>
    <w:rsid w:val="004E3E84"/>
    <w:rsid w:val="004E3EF1"/>
    <w:rsid w:val="004E40AC"/>
    <w:rsid w:val="004E4338"/>
    <w:rsid w:val="004E4470"/>
    <w:rsid w:val="004E4977"/>
    <w:rsid w:val="004E49CA"/>
    <w:rsid w:val="004E4A1C"/>
    <w:rsid w:val="004E4C36"/>
    <w:rsid w:val="004E4EAE"/>
    <w:rsid w:val="004E524A"/>
    <w:rsid w:val="004E532E"/>
    <w:rsid w:val="004E5431"/>
    <w:rsid w:val="004E5678"/>
    <w:rsid w:val="004E57A9"/>
    <w:rsid w:val="004E5AF5"/>
    <w:rsid w:val="004E5BDA"/>
    <w:rsid w:val="004E5C71"/>
    <w:rsid w:val="004E5C98"/>
    <w:rsid w:val="004E5CFF"/>
    <w:rsid w:val="004E608A"/>
    <w:rsid w:val="004E63DA"/>
    <w:rsid w:val="004E64B5"/>
    <w:rsid w:val="004E652C"/>
    <w:rsid w:val="004E6557"/>
    <w:rsid w:val="004E65BA"/>
    <w:rsid w:val="004E6661"/>
    <w:rsid w:val="004E67A4"/>
    <w:rsid w:val="004E67E3"/>
    <w:rsid w:val="004E69C4"/>
    <w:rsid w:val="004E6A36"/>
    <w:rsid w:val="004E6A76"/>
    <w:rsid w:val="004E6B4C"/>
    <w:rsid w:val="004E6C64"/>
    <w:rsid w:val="004E6C96"/>
    <w:rsid w:val="004E6EE0"/>
    <w:rsid w:val="004E72C5"/>
    <w:rsid w:val="004E74CB"/>
    <w:rsid w:val="004E7934"/>
    <w:rsid w:val="004E7D1C"/>
    <w:rsid w:val="004E7D65"/>
    <w:rsid w:val="004E7E7F"/>
    <w:rsid w:val="004E7EFB"/>
    <w:rsid w:val="004E7F94"/>
    <w:rsid w:val="004E7FE0"/>
    <w:rsid w:val="004F0151"/>
    <w:rsid w:val="004F0191"/>
    <w:rsid w:val="004F0223"/>
    <w:rsid w:val="004F0630"/>
    <w:rsid w:val="004F0785"/>
    <w:rsid w:val="004F08BF"/>
    <w:rsid w:val="004F08E0"/>
    <w:rsid w:val="004F0928"/>
    <w:rsid w:val="004F09B9"/>
    <w:rsid w:val="004F0B38"/>
    <w:rsid w:val="004F0B6F"/>
    <w:rsid w:val="004F0CFF"/>
    <w:rsid w:val="004F0D56"/>
    <w:rsid w:val="004F0EFA"/>
    <w:rsid w:val="004F0FFD"/>
    <w:rsid w:val="004F1096"/>
    <w:rsid w:val="004F10F5"/>
    <w:rsid w:val="004F1277"/>
    <w:rsid w:val="004F1360"/>
    <w:rsid w:val="004F1516"/>
    <w:rsid w:val="004F1667"/>
    <w:rsid w:val="004F172F"/>
    <w:rsid w:val="004F18D3"/>
    <w:rsid w:val="004F19D2"/>
    <w:rsid w:val="004F1A97"/>
    <w:rsid w:val="004F1AE1"/>
    <w:rsid w:val="004F1B8B"/>
    <w:rsid w:val="004F1D0C"/>
    <w:rsid w:val="004F1EED"/>
    <w:rsid w:val="004F20CC"/>
    <w:rsid w:val="004F2159"/>
    <w:rsid w:val="004F24EE"/>
    <w:rsid w:val="004F25E6"/>
    <w:rsid w:val="004F268B"/>
    <w:rsid w:val="004F270A"/>
    <w:rsid w:val="004F2897"/>
    <w:rsid w:val="004F2898"/>
    <w:rsid w:val="004F2A34"/>
    <w:rsid w:val="004F2ACB"/>
    <w:rsid w:val="004F2B42"/>
    <w:rsid w:val="004F2D4D"/>
    <w:rsid w:val="004F2F9F"/>
    <w:rsid w:val="004F2FB2"/>
    <w:rsid w:val="004F31FF"/>
    <w:rsid w:val="004F3257"/>
    <w:rsid w:val="004F32F9"/>
    <w:rsid w:val="004F3553"/>
    <w:rsid w:val="004F36E7"/>
    <w:rsid w:val="004F39AE"/>
    <w:rsid w:val="004F3AAB"/>
    <w:rsid w:val="004F3ABB"/>
    <w:rsid w:val="004F3BB3"/>
    <w:rsid w:val="004F3F5C"/>
    <w:rsid w:val="004F3F8A"/>
    <w:rsid w:val="004F43B4"/>
    <w:rsid w:val="004F4457"/>
    <w:rsid w:val="004F45AB"/>
    <w:rsid w:val="004F4868"/>
    <w:rsid w:val="004F4B74"/>
    <w:rsid w:val="004F4B8D"/>
    <w:rsid w:val="004F4BE5"/>
    <w:rsid w:val="004F4E58"/>
    <w:rsid w:val="004F4F1B"/>
    <w:rsid w:val="004F4F9A"/>
    <w:rsid w:val="004F509D"/>
    <w:rsid w:val="004F5144"/>
    <w:rsid w:val="004F514A"/>
    <w:rsid w:val="004F5498"/>
    <w:rsid w:val="004F54B0"/>
    <w:rsid w:val="004F54CB"/>
    <w:rsid w:val="004F55E7"/>
    <w:rsid w:val="004F5756"/>
    <w:rsid w:val="004F59E4"/>
    <w:rsid w:val="004F5A64"/>
    <w:rsid w:val="004F5A6F"/>
    <w:rsid w:val="004F5E8C"/>
    <w:rsid w:val="004F5FBD"/>
    <w:rsid w:val="004F6044"/>
    <w:rsid w:val="004F61E4"/>
    <w:rsid w:val="004F6365"/>
    <w:rsid w:val="004F640C"/>
    <w:rsid w:val="004F6537"/>
    <w:rsid w:val="004F6598"/>
    <w:rsid w:val="004F65C7"/>
    <w:rsid w:val="004F67AA"/>
    <w:rsid w:val="004F67B2"/>
    <w:rsid w:val="004F68CC"/>
    <w:rsid w:val="004F6C99"/>
    <w:rsid w:val="004F6D74"/>
    <w:rsid w:val="004F6E3B"/>
    <w:rsid w:val="004F7400"/>
    <w:rsid w:val="004F7403"/>
    <w:rsid w:val="004F7621"/>
    <w:rsid w:val="004F77E1"/>
    <w:rsid w:val="004F79B8"/>
    <w:rsid w:val="004F79EA"/>
    <w:rsid w:val="004F7A54"/>
    <w:rsid w:val="004F7BFC"/>
    <w:rsid w:val="004F7C2A"/>
    <w:rsid w:val="004F7C4D"/>
    <w:rsid w:val="004F7E78"/>
    <w:rsid w:val="004F7FA3"/>
    <w:rsid w:val="0050029C"/>
    <w:rsid w:val="005002FF"/>
    <w:rsid w:val="00500677"/>
    <w:rsid w:val="00500792"/>
    <w:rsid w:val="00500A10"/>
    <w:rsid w:val="00500A58"/>
    <w:rsid w:val="00500A71"/>
    <w:rsid w:val="00500CE0"/>
    <w:rsid w:val="00500D16"/>
    <w:rsid w:val="00500E1F"/>
    <w:rsid w:val="00500F8F"/>
    <w:rsid w:val="0050105D"/>
    <w:rsid w:val="00501317"/>
    <w:rsid w:val="0050146E"/>
    <w:rsid w:val="00501599"/>
    <w:rsid w:val="0050160F"/>
    <w:rsid w:val="00501648"/>
    <w:rsid w:val="0050175D"/>
    <w:rsid w:val="0050189A"/>
    <w:rsid w:val="00501915"/>
    <w:rsid w:val="005019A4"/>
    <w:rsid w:val="00501BBA"/>
    <w:rsid w:val="00501C07"/>
    <w:rsid w:val="00501C8A"/>
    <w:rsid w:val="00501F19"/>
    <w:rsid w:val="00502268"/>
    <w:rsid w:val="00502303"/>
    <w:rsid w:val="00502331"/>
    <w:rsid w:val="005023C4"/>
    <w:rsid w:val="00502411"/>
    <w:rsid w:val="005027ED"/>
    <w:rsid w:val="00502B0B"/>
    <w:rsid w:val="00502C65"/>
    <w:rsid w:val="00502E37"/>
    <w:rsid w:val="00502E8B"/>
    <w:rsid w:val="00502EF6"/>
    <w:rsid w:val="005031C2"/>
    <w:rsid w:val="00503445"/>
    <w:rsid w:val="0050351C"/>
    <w:rsid w:val="00503536"/>
    <w:rsid w:val="005036E9"/>
    <w:rsid w:val="005037A9"/>
    <w:rsid w:val="00503890"/>
    <w:rsid w:val="005039A3"/>
    <w:rsid w:val="00503EAA"/>
    <w:rsid w:val="00503EDD"/>
    <w:rsid w:val="00503FEF"/>
    <w:rsid w:val="0050407D"/>
    <w:rsid w:val="00504088"/>
    <w:rsid w:val="0050418D"/>
    <w:rsid w:val="00504391"/>
    <w:rsid w:val="005044E7"/>
    <w:rsid w:val="005047C4"/>
    <w:rsid w:val="00504837"/>
    <w:rsid w:val="00504A5C"/>
    <w:rsid w:val="00504CF7"/>
    <w:rsid w:val="00504D54"/>
    <w:rsid w:val="00504E19"/>
    <w:rsid w:val="00504EFF"/>
    <w:rsid w:val="00504F32"/>
    <w:rsid w:val="0050533E"/>
    <w:rsid w:val="005053F0"/>
    <w:rsid w:val="0050559C"/>
    <w:rsid w:val="00505635"/>
    <w:rsid w:val="00505658"/>
    <w:rsid w:val="00505747"/>
    <w:rsid w:val="005057F4"/>
    <w:rsid w:val="0050595C"/>
    <w:rsid w:val="00505B2B"/>
    <w:rsid w:val="00505B41"/>
    <w:rsid w:val="00505C8B"/>
    <w:rsid w:val="00505EA1"/>
    <w:rsid w:val="00505F02"/>
    <w:rsid w:val="005061BB"/>
    <w:rsid w:val="00506352"/>
    <w:rsid w:val="0050659E"/>
    <w:rsid w:val="00506607"/>
    <w:rsid w:val="0050665E"/>
    <w:rsid w:val="00506B69"/>
    <w:rsid w:val="00506BAA"/>
    <w:rsid w:val="00506C9D"/>
    <w:rsid w:val="00506CE9"/>
    <w:rsid w:val="00506FDB"/>
    <w:rsid w:val="00507246"/>
    <w:rsid w:val="005076C4"/>
    <w:rsid w:val="0050789D"/>
    <w:rsid w:val="00507965"/>
    <w:rsid w:val="00507A62"/>
    <w:rsid w:val="00507DB2"/>
    <w:rsid w:val="00507F9C"/>
    <w:rsid w:val="00510231"/>
    <w:rsid w:val="005103AC"/>
    <w:rsid w:val="0051047A"/>
    <w:rsid w:val="005105F7"/>
    <w:rsid w:val="0051073D"/>
    <w:rsid w:val="00510821"/>
    <w:rsid w:val="00510868"/>
    <w:rsid w:val="00510996"/>
    <w:rsid w:val="00510AD4"/>
    <w:rsid w:val="00510B0E"/>
    <w:rsid w:val="00510CEE"/>
    <w:rsid w:val="00510EA7"/>
    <w:rsid w:val="00511019"/>
    <w:rsid w:val="005110DC"/>
    <w:rsid w:val="005114E8"/>
    <w:rsid w:val="0051166A"/>
    <w:rsid w:val="00511725"/>
    <w:rsid w:val="0051198D"/>
    <w:rsid w:val="00511C06"/>
    <w:rsid w:val="00511C51"/>
    <w:rsid w:val="00511CC9"/>
    <w:rsid w:val="0051208F"/>
    <w:rsid w:val="005120D0"/>
    <w:rsid w:val="0051223B"/>
    <w:rsid w:val="00512298"/>
    <w:rsid w:val="00512670"/>
    <w:rsid w:val="005128B2"/>
    <w:rsid w:val="00512901"/>
    <w:rsid w:val="0051295D"/>
    <w:rsid w:val="00512BE3"/>
    <w:rsid w:val="00512BED"/>
    <w:rsid w:val="00512E59"/>
    <w:rsid w:val="00512ED6"/>
    <w:rsid w:val="00512FB7"/>
    <w:rsid w:val="00513011"/>
    <w:rsid w:val="005131C2"/>
    <w:rsid w:val="005132A7"/>
    <w:rsid w:val="005133E3"/>
    <w:rsid w:val="00513443"/>
    <w:rsid w:val="00513719"/>
    <w:rsid w:val="00513888"/>
    <w:rsid w:val="005139CE"/>
    <w:rsid w:val="00513BD0"/>
    <w:rsid w:val="00513CC1"/>
    <w:rsid w:val="00513E13"/>
    <w:rsid w:val="005144AE"/>
    <w:rsid w:val="00514561"/>
    <w:rsid w:val="0051467A"/>
    <w:rsid w:val="00514866"/>
    <w:rsid w:val="005148D1"/>
    <w:rsid w:val="005149B9"/>
    <w:rsid w:val="00514A24"/>
    <w:rsid w:val="00514C44"/>
    <w:rsid w:val="00514C94"/>
    <w:rsid w:val="00514CEF"/>
    <w:rsid w:val="00514E98"/>
    <w:rsid w:val="0051536C"/>
    <w:rsid w:val="00515741"/>
    <w:rsid w:val="00515802"/>
    <w:rsid w:val="00515E17"/>
    <w:rsid w:val="00515F4D"/>
    <w:rsid w:val="00515F5C"/>
    <w:rsid w:val="005161E6"/>
    <w:rsid w:val="0051655B"/>
    <w:rsid w:val="00516615"/>
    <w:rsid w:val="00516B53"/>
    <w:rsid w:val="00516BD9"/>
    <w:rsid w:val="00516CAF"/>
    <w:rsid w:val="00516FEE"/>
    <w:rsid w:val="00517108"/>
    <w:rsid w:val="005175A1"/>
    <w:rsid w:val="0051775E"/>
    <w:rsid w:val="00517CD4"/>
    <w:rsid w:val="00517DA1"/>
    <w:rsid w:val="00517E65"/>
    <w:rsid w:val="00520099"/>
    <w:rsid w:val="005200A1"/>
    <w:rsid w:val="005201BE"/>
    <w:rsid w:val="0052036D"/>
    <w:rsid w:val="00520533"/>
    <w:rsid w:val="00520675"/>
    <w:rsid w:val="0052068C"/>
    <w:rsid w:val="00520858"/>
    <w:rsid w:val="00520957"/>
    <w:rsid w:val="005209A4"/>
    <w:rsid w:val="005209DF"/>
    <w:rsid w:val="00520A0E"/>
    <w:rsid w:val="00520B30"/>
    <w:rsid w:val="00520B7F"/>
    <w:rsid w:val="00520D28"/>
    <w:rsid w:val="0052107C"/>
    <w:rsid w:val="005210C9"/>
    <w:rsid w:val="005211E4"/>
    <w:rsid w:val="00521662"/>
    <w:rsid w:val="005217E9"/>
    <w:rsid w:val="00521A22"/>
    <w:rsid w:val="00521ADE"/>
    <w:rsid w:val="00521B97"/>
    <w:rsid w:val="00521BAD"/>
    <w:rsid w:val="00521CB9"/>
    <w:rsid w:val="00521D7C"/>
    <w:rsid w:val="00521E28"/>
    <w:rsid w:val="00522319"/>
    <w:rsid w:val="005223E7"/>
    <w:rsid w:val="00522431"/>
    <w:rsid w:val="00522472"/>
    <w:rsid w:val="00522654"/>
    <w:rsid w:val="0052290B"/>
    <w:rsid w:val="00522AB3"/>
    <w:rsid w:val="00522C75"/>
    <w:rsid w:val="00522DCC"/>
    <w:rsid w:val="00522F2F"/>
    <w:rsid w:val="0052333A"/>
    <w:rsid w:val="0052340C"/>
    <w:rsid w:val="00523445"/>
    <w:rsid w:val="0052366C"/>
    <w:rsid w:val="0052370E"/>
    <w:rsid w:val="00523795"/>
    <w:rsid w:val="005237D7"/>
    <w:rsid w:val="0052390E"/>
    <w:rsid w:val="00523F26"/>
    <w:rsid w:val="00523FF4"/>
    <w:rsid w:val="005240C3"/>
    <w:rsid w:val="0052411A"/>
    <w:rsid w:val="005241EF"/>
    <w:rsid w:val="00524325"/>
    <w:rsid w:val="00524346"/>
    <w:rsid w:val="005244A2"/>
    <w:rsid w:val="005246D8"/>
    <w:rsid w:val="00524873"/>
    <w:rsid w:val="005248DE"/>
    <w:rsid w:val="00524900"/>
    <w:rsid w:val="00524914"/>
    <w:rsid w:val="00524F15"/>
    <w:rsid w:val="00524F48"/>
    <w:rsid w:val="00524FB9"/>
    <w:rsid w:val="005250A4"/>
    <w:rsid w:val="005250AE"/>
    <w:rsid w:val="00525286"/>
    <w:rsid w:val="005253E4"/>
    <w:rsid w:val="00525462"/>
    <w:rsid w:val="0052548D"/>
    <w:rsid w:val="00525545"/>
    <w:rsid w:val="00525767"/>
    <w:rsid w:val="005258ED"/>
    <w:rsid w:val="005259C0"/>
    <w:rsid w:val="00525B99"/>
    <w:rsid w:val="00525C83"/>
    <w:rsid w:val="00525D31"/>
    <w:rsid w:val="00525F56"/>
    <w:rsid w:val="00525FDE"/>
    <w:rsid w:val="005260EC"/>
    <w:rsid w:val="005261CF"/>
    <w:rsid w:val="005262BE"/>
    <w:rsid w:val="0052646E"/>
    <w:rsid w:val="005268AA"/>
    <w:rsid w:val="00526B93"/>
    <w:rsid w:val="00526B94"/>
    <w:rsid w:val="00526C07"/>
    <w:rsid w:val="00526EBD"/>
    <w:rsid w:val="00526FA5"/>
    <w:rsid w:val="00527194"/>
    <w:rsid w:val="0052733D"/>
    <w:rsid w:val="005277A6"/>
    <w:rsid w:val="005278F5"/>
    <w:rsid w:val="00527ABC"/>
    <w:rsid w:val="00527CC0"/>
    <w:rsid w:val="00527D3B"/>
    <w:rsid w:val="00527ECD"/>
    <w:rsid w:val="00527F3E"/>
    <w:rsid w:val="00527FF9"/>
    <w:rsid w:val="005300E7"/>
    <w:rsid w:val="005300F2"/>
    <w:rsid w:val="00530321"/>
    <w:rsid w:val="005304CD"/>
    <w:rsid w:val="005304D0"/>
    <w:rsid w:val="00530945"/>
    <w:rsid w:val="005309DF"/>
    <w:rsid w:val="00530A36"/>
    <w:rsid w:val="00530A77"/>
    <w:rsid w:val="00530BE6"/>
    <w:rsid w:val="00530C0B"/>
    <w:rsid w:val="00530DB9"/>
    <w:rsid w:val="0053106F"/>
    <w:rsid w:val="0053111F"/>
    <w:rsid w:val="0053112B"/>
    <w:rsid w:val="005312BC"/>
    <w:rsid w:val="005316B2"/>
    <w:rsid w:val="00531713"/>
    <w:rsid w:val="00531802"/>
    <w:rsid w:val="0053184D"/>
    <w:rsid w:val="00531A36"/>
    <w:rsid w:val="00531B92"/>
    <w:rsid w:val="00531BF6"/>
    <w:rsid w:val="00531C64"/>
    <w:rsid w:val="00531F67"/>
    <w:rsid w:val="005320E8"/>
    <w:rsid w:val="00532111"/>
    <w:rsid w:val="005322EC"/>
    <w:rsid w:val="005323E7"/>
    <w:rsid w:val="00532527"/>
    <w:rsid w:val="00532657"/>
    <w:rsid w:val="005326A8"/>
    <w:rsid w:val="00532727"/>
    <w:rsid w:val="00532BBF"/>
    <w:rsid w:val="00532E2D"/>
    <w:rsid w:val="00532F92"/>
    <w:rsid w:val="00532FD0"/>
    <w:rsid w:val="0053317B"/>
    <w:rsid w:val="005335E4"/>
    <w:rsid w:val="00533636"/>
    <w:rsid w:val="00533765"/>
    <w:rsid w:val="0053389D"/>
    <w:rsid w:val="00533A5B"/>
    <w:rsid w:val="00533A7C"/>
    <w:rsid w:val="00533B85"/>
    <w:rsid w:val="00533C3F"/>
    <w:rsid w:val="00533C9C"/>
    <w:rsid w:val="00533EF6"/>
    <w:rsid w:val="00533F13"/>
    <w:rsid w:val="00533F55"/>
    <w:rsid w:val="00533F73"/>
    <w:rsid w:val="005340C9"/>
    <w:rsid w:val="00534176"/>
    <w:rsid w:val="00534436"/>
    <w:rsid w:val="00534470"/>
    <w:rsid w:val="0053462E"/>
    <w:rsid w:val="0053467B"/>
    <w:rsid w:val="005346E0"/>
    <w:rsid w:val="00534A84"/>
    <w:rsid w:val="00534B61"/>
    <w:rsid w:val="00534C7D"/>
    <w:rsid w:val="00534DEA"/>
    <w:rsid w:val="00534DEE"/>
    <w:rsid w:val="00535000"/>
    <w:rsid w:val="005350AA"/>
    <w:rsid w:val="005353D1"/>
    <w:rsid w:val="00535625"/>
    <w:rsid w:val="00535A65"/>
    <w:rsid w:val="00535CF9"/>
    <w:rsid w:val="00536239"/>
    <w:rsid w:val="00536350"/>
    <w:rsid w:val="0053636E"/>
    <w:rsid w:val="0053654D"/>
    <w:rsid w:val="005366C5"/>
    <w:rsid w:val="00536AE4"/>
    <w:rsid w:val="00536C15"/>
    <w:rsid w:val="005372A2"/>
    <w:rsid w:val="00537446"/>
    <w:rsid w:val="00537548"/>
    <w:rsid w:val="00537870"/>
    <w:rsid w:val="00537A83"/>
    <w:rsid w:val="00537BAA"/>
    <w:rsid w:val="00537D40"/>
    <w:rsid w:val="005401F3"/>
    <w:rsid w:val="005402E3"/>
    <w:rsid w:val="005404B9"/>
    <w:rsid w:val="0054058C"/>
    <w:rsid w:val="005405FB"/>
    <w:rsid w:val="005408B5"/>
    <w:rsid w:val="00540E38"/>
    <w:rsid w:val="00540E4C"/>
    <w:rsid w:val="00540FDF"/>
    <w:rsid w:val="0054130B"/>
    <w:rsid w:val="00541390"/>
    <w:rsid w:val="005413CA"/>
    <w:rsid w:val="00541413"/>
    <w:rsid w:val="0054150D"/>
    <w:rsid w:val="00541863"/>
    <w:rsid w:val="005419B1"/>
    <w:rsid w:val="00541B7F"/>
    <w:rsid w:val="00541CA3"/>
    <w:rsid w:val="00541D5C"/>
    <w:rsid w:val="00541D79"/>
    <w:rsid w:val="00541D91"/>
    <w:rsid w:val="00542238"/>
    <w:rsid w:val="0054236A"/>
    <w:rsid w:val="0054241A"/>
    <w:rsid w:val="0054249C"/>
    <w:rsid w:val="005424AD"/>
    <w:rsid w:val="00542513"/>
    <w:rsid w:val="005425EC"/>
    <w:rsid w:val="005426AE"/>
    <w:rsid w:val="0054271F"/>
    <w:rsid w:val="00542866"/>
    <w:rsid w:val="005429B8"/>
    <w:rsid w:val="005429CF"/>
    <w:rsid w:val="00542BD5"/>
    <w:rsid w:val="00542D5C"/>
    <w:rsid w:val="00542DC4"/>
    <w:rsid w:val="00542F12"/>
    <w:rsid w:val="0054338A"/>
    <w:rsid w:val="005433B9"/>
    <w:rsid w:val="00543485"/>
    <w:rsid w:val="005434D1"/>
    <w:rsid w:val="00543506"/>
    <w:rsid w:val="0054356E"/>
    <w:rsid w:val="00543916"/>
    <w:rsid w:val="0054393A"/>
    <w:rsid w:val="00543984"/>
    <w:rsid w:val="005439CD"/>
    <w:rsid w:val="005439DE"/>
    <w:rsid w:val="00543B11"/>
    <w:rsid w:val="00543CE6"/>
    <w:rsid w:val="00543F42"/>
    <w:rsid w:val="005440E6"/>
    <w:rsid w:val="005442A2"/>
    <w:rsid w:val="005442E5"/>
    <w:rsid w:val="005449ED"/>
    <w:rsid w:val="00544C5A"/>
    <w:rsid w:val="00544D6C"/>
    <w:rsid w:val="00544F83"/>
    <w:rsid w:val="005451E3"/>
    <w:rsid w:val="005452B4"/>
    <w:rsid w:val="005454F2"/>
    <w:rsid w:val="0054553A"/>
    <w:rsid w:val="0054570D"/>
    <w:rsid w:val="0054581F"/>
    <w:rsid w:val="00545862"/>
    <w:rsid w:val="005459CD"/>
    <w:rsid w:val="005460A6"/>
    <w:rsid w:val="005461BE"/>
    <w:rsid w:val="00546232"/>
    <w:rsid w:val="005462EA"/>
    <w:rsid w:val="00546554"/>
    <w:rsid w:val="005465EE"/>
    <w:rsid w:val="00546914"/>
    <w:rsid w:val="00546A3F"/>
    <w:rsid w:val="00546BC5"/>
    <w:rsid w:val="00546BC9"/>
    <w:rsid w:val="00546BD8"/>
    <w:rsid w:val="00547058"/>
    <w:rsid w:val="0054707F"/>
    <w:rsid w:val="0054726B"/>
    <w:rsid w:val="005473EE"/>
    <w:rsid w:val="005477FD"/>
    <w:rsid w:val="0054794E"/>
    <w:rsid w:val="00547995"/>
    <w:rsid w:val="005479B8"/>
    <w:rsid w:val="00547B10"/>
    <w:rsid w:val="00550011"/>
    <w:rsid w:val="00550058"/>
    <w:rsid w:val="005501E2"/>
    <w:rsid w:val="00550839"/>
    <w:rsid w:val="00550861"/>
    <w:rsid w:val="00550970"/>
    <w:rsid w:val="00550BD8"/>
    <w:rsid w:val="00550D8E"/>
    <w:rsid w:val="00550E6E"/>
    <w:rsid w:val="00550FD5"/>
    <w:rsid w:val="005511C8"/>
    <w:rsid w:val="005513BA"/>
    <w:rsid w:val="00551433"/>
    <w:rsid w:val="0055146D"/>
    <w:rsid w:val="005514C2"/>
    <w:rsid w:val="0055168B"/>
    <w:rsid w:val="00551A20"/>
    <w:rsid w:val="00551A53"/>
    <w:rsid w:val="00551B33"/>
    <w:rsid w:val="00551BDB"/>
    <w:rsid w:val="00551C0E"/>
    <w:rsid w:val="00551C9B"/>
    <w:rsid w:val="00551CDD"/>
    <w:rsid w:val="00551D7B"/>
    <w:rsid w:val="00551D91"/>
    <w:rsid w:val="00551FDA"/>
    <w:rsid w:val="00552138"/>
    <w:rsid w:val="0055233E"/>
    <w:rsid w:val="0055238E"/>
    <w:rsid w:val="00552473"/>
    <w:rsid w:val="00552BC8"/>
    <w:rsid w:val="00552D92"/>
    <w:rsid w:val="00552EAB"/>
    <w:rsid w:val="00552EE5"/>
    <w:rsid w:val="00552F87"/>
    <w:rsid w:val="005530F3"/>
    <w:rsid w:val="005534CE"/>
    <w:rsid w:val="0055351A"/>
    <w:rsid w:val="005536EE"/>
    <w:rsid w:val="005537CE"/>
    <w:rsid w:val="005539AB"/>
    <w:rsid w:val="00553B10"/>
    <w:rsid w:val="00553C18"/>
    <w:rsid w:val="00553F04"/>
    <w:rsid w:val="00554274"/>
    <w:rsid w:val="00554744"/>
    <w:rsid w:val="00554865"/>
    <w:rsid w:val="005548E6"/>
    <w:rsid w:val="00554D59"/>
    <w:rsid w:val="00554DD6"/>
    <w:rsid w:val="00554E7C"/>
    <w:rsid w:val="00554ED2"/>
    <w:rsid w:val="00554F36"/>
    <w:rsid w:val="0055501B"/>
    <w:rsid w:val="005550C0"/>
    <w:rsid w:val="0055520E"/>
    <w:rsid w:val="0055527C"/>
    <w:rsid w:val="00555784"/>
    <w:rsid w:val="0055578B"/>
    <w:rsid w:val="00555861"/>
    <w:rsid w:val="00555868"/>
    <w:rsid w:val="005558CA"/>
    <w:rsid w:val="00555B40"/>
    <w:rsid w:val="00555CAF"/>
    <w:rsid w:val="00555D00"/>
    <w:rsid w:val="00555DDC"/>
    <w:rsid w:val="00555EE3"/>
    <w:rsid w:val="005560D1"/>
    <w:rsid w:val="005560E5"/>
    <w:rsid w:val="005563EA"/>
    <w:rsid w:val="00556824"/>
    <w:rsid w:val="005568CB"/>
    <w:rsid w:val="005569EF"/>
    <w:rsid w:val="00556ABD"/>
    <w:rsid w:val="00556BC0"/>
    <w:rsid w:val="00556CE2"/>
    <w:rsid w:val="00556EEF"/>
    <w:rsid w:val="00557191"/>
    <w:rsid w:val="00557212"/>
    <w:rsid w:val="0055724D"/>
    <w:rsid w:val="0055725D"/>
    <w:rsid w:val="005573B4"/>
    <w:rsid w:val="005574C9"/>
    <w:rsid w:val="005574DE"/>
    <w:rsid w:val="0055754D"/>
    <w:rsid w:val="0055774E"/>
    <w:rsid w:val="00557B3A"/>
    <w:rsid w:val="00557C37"/>
    <w:rsid w:val="005601CC"/>
    <w:rsid w:val="0056025C"/>
    <w:rsid w:val="00560319"/>
    <w:rsid w:val="0056043B"/>
    <w:rsid w:val="00560452"/>
    <w:rsid w:val="00560476"/>
    <w:rsid w:val="00560725"/>
    <w:rsid w:val="0056080F"/>
    <w:rsid w:val="0056088C"/>
    <w:rsid w:val="00560B66"/>
    <w:rsid w:val="00560BCB"/>
    <w:rsid w:val="00560C12"/>
    <w:rsid w:val="00560C61"/>
    <w:rsid w:val="00560D2B"/>
    <w:rsid w:val="00560F89"/>
    <w:rsid w:val="00560FAF"/>
    <w:rsid w:val="005611A3"/>
    <w:rsid w:val="0056120E"/>
    <w:rsid w:val="005613FC"/>
    <w:rsid w:val="0056143D"/>
    <w:rsid w:val="0056149F"/>
    <w:rsid w:val="00561541"/>
    <w:rsid w:val="00561628"/>
    <w:rsid w:val="00561660"/>
    <w:rsid w:val="00561680"/>
    <w:rsid w:val="00561852"/>
    <w:rsid w:val="0056190E"/>
    <w:rsid w:val="005619DF"/>
    <w:rsid w:val="00561AB9"/>
    <w:rsid w:val="00561E5C"/>
    <w:rsid w:val="00561F9D"/>
    <w:rsid w:val="00562088"/>
    <w:rsid w:val="005622CA"/>
    <w:rsid w:val="00562325"/>
    <w:rsid w:val="00562356"/>
    <w:rsid w:val="00562583"/>
    <w:rsid w:val="00562759"/>
    <w:rsid w:val="00562848"/>
    <w:rsid w:val="0056292C"/>
    <w:rsid w:val="00562A27"/>
    <w:rsid w:val="00562B18"/>
    <w:rsid w:val="00562B8E"/>
    <w:rsid w:val="00562C45"/>
    <w:rsid w:val="00562E9F"/>
    <w:rsid w:val="00562FA6"/>
    <w:rsid w:val="00562FDA"/>
    <w:rsid w:val="005630D7"/>
    <w:rsid w:val="00563273"/>
    <w:rsid w:val="005634C4"/>
    <w:rsid w:val="005635FF"/>
    <w:rsid w:val="00563672"/>
    <w:rsid w:val="00563D73"/>
    <w:rsid w:val="00563E04"/>
    <w:rsid w:val="00563F90"/>
    <w:rsid w:val="00564277"/>
    <w:rsid w:val="0056451E"/>
    <w:rsid w:val="005645C8"/>
    <w:rsid w:val="0056461B"/>
    <w:rsid w:val="00564657"/>
    <w:rsid w:val="005647AC"/>
    <w:rsid w:val="00564A16"/>
    <w:rsid w:val="00564B3C"/>
    <w:rsid w:val="00564E03"/>
    <w:rsid w:val="00564E55"/>
    <w:rsid w:val="00564E8B"/>
    <w:rsid w:val="00565253"/>
    <w:rsid w:val="0056532B"/>
    <w:rsid w:val="0056539A"/>
    <w:rsid w:val="005656C8"/>
    <w:rsid w:val="0056583A"/>
    <w:rsid w:val="0056585C"/>
    <w:rsid w:val="005658A5"/>
    <w:rsid w:val="00565D83"/>
    <w:rsid w:val="00565D93"/>
    <w:rsid w:val="00565FE0"/>
    <w:rsid w:val="0056605F"/>
    <w:rsid w:val="00566169"/>
    <w:rsid w:val="00566279"/>
    <w:rsid w:val="005664EE"/>
    <w:rsid w:val="005666D2"/>
    <w:rsid w:val="00566CB1"/>
    <w:rsid w:val="00566D65"/>
    <w:rsid w:val="00566DC1"/>
    <w:rsid w:val="00566F0F"/>
    <w:rsid w:val="00566F3D"/>
    <w:rsid w:val="0056701C"/>
    <w:rsid w:val="005672C1"/>
    <w:rsid w:val="005673C5"/>
    <w:rsid w:val="005674DA"/>
    <w:rsid w:val="00567533"/>
    <w:rsid w:val="00567737"/>
    <w:rsid w:val="00567AD7"/>
    <w:rsid w:val="00567FD8"/>
    <w:rsid w:val="0057017B"/>
    <w:rsid w:val="0057057E"/>
    <w:rsid w:val="0057060E"/>
    <w:rsid w:val="00570695"/>
    <w:rsid w:val="00570856"/>
    <w:rsid w:val="005708E4"/>
    <w:rsid w:val="00570B7D"/>
    <w:rsid w:val="00570C71"/>
    <w:rsid w:val="00570CB6"/>
    <w:rsid w:val="00570DCA"/>
    <w:rsid w:val="00570E33"/>
    <w:rsid w:val="00571149"/>
    <w:rsid w:val="00571289"/>
    <w:rsid w:val="00571603"/>
    <w:rsid w:val="005716CA"/>
    <w:rsid w:val="00571748"/>
    <w:rsid w:val="00571AD0"/>
    <w:rsid w:val="00571BEE"/>
    <w:rsid w:val="00571D07"/>
    <w:rsid w:val="00571D7A"/>
    <w:rsid w:val="00571DCE"/>
    <w:rsid w:val="00571E5E"/>
    <w:rsid w:val="00571EDE"/>
    <w:rsid w:val="00572084"/>
    <w:rsid w:val="0057216B"/>
    <w:rsid w:val="005723C8"/>
    <w:rsid w:val="005723EF"/>
    <w:rsid w:val="00572689"/>
    <w:rsid w:val="005726E6"/>
    <w:rsid w:val="00572786"/>
    <w:rsid w:val="00572983"/>
    <w:rsid w:val="00572B37"/>
    <w:rsid w:val="00572F2F"/>
    <w:rsid w:val="005730C0"/>
    <w:rsid w:val="005731D9"/>
    <w:rsid w:val="0057331E"/>
    <w:rsid w:val="005733C4"/>
    <w:rsid w:val="00573418"/>
    <w:rsid w:val="00573444"/>
    <w:rsid w:val="005734EB"/>
    <w:rsid w:val="005737B0"/>
    <w:rsid w:val="00573DF0"/>
    <w:rsid w:val="00573F31"/>
    <w:rsid w:val="00574025"/>
    <w:rsid w:val="0057412F"/>
    <w:rsid w:val="0057421D"/>
    <w:rsid w:val="0057448C"/>
    <w:rsid w:val="00574505"/>
    <w:rsid w:val="0057452B"/>
    <w:rsid w:val="0057463B"/>
    <w:rsid w:val="00574806"/>
    <w:rsid w:val="00574864"/>
    <w:rsid w:val="005748C9"/>
    <w:rsid w:val="0057493E"/>
    <w:rsid w:val="005749FE"/>
    <w:rsid w:val="00574AEF"/>
    <w:rsid w:val="00574B0B"/>
    <w:rsid w:val="00574C02"/>
    <w:rsid w:val="00575185"/>
    <w:rsid w:val="005752D4"/>
    <w:rsid w:val="0057537E"/>
    <w:rsid w:val="005754AE"/>
    <w:rsid w:val="005754EE"/>
    <w:rsid w:val="005756AC"/>
    <w:rsid w:val="005756C9"/>
    <w:rsid w:val="005756E9"/>
    <w:rsid w:val="00575757"/>
    <w:rsid w:val="005757C5"/>
    <w:rsid w:val="00575863"/>
    <w:rsid w:val="00575BAE"/>
    <w:rsid w:val="00575D73"/>
    <w:rsid w:val="00575E8A"/>
    <w:rsid w:val="00575FFC"/>
    <w:rsid w:val="0057603A"/>
    <w:rsid w:val="005760B7"/>
    <w:rsid w:val="0057611C"/>
    <w:rsid w:val="005763F7"/>
    <w:rsid w:val="00576513"/>
    <w:rsid w:val="0057651E"/>
    <w:rsid w:val="005765C1"/>
    <w:rsid w:val="00576633"/>
    <w:rsid w:val="0057671A"/>
    <w:rsid w:val="00576AD5"/>
    <w:rsid w:val="00576AEF"/>
    <w:rsid w:val="00576B46"/>
    <w:rsid w:val="00576F0D"/>
    <w:rsid w:val="00576F52"/>
    <w:rsid w:val="00577150"/>
    <w:rsid w:val="0057721E"/>
    <w:rsid w:val="005772EB"/>
    <w:rsid w:val="005776D3"/>
    <w:rsid w:val="005776E3"/>
    <w:rsid w:val="005776F4"/>
    <w:rsid w:val="00577794"/>
    <w:rsid w:val="005778B7"/>
    <w:rsid w:val="00577992"/>
    <w:rsid w:val="00577EAD"/>
    <w:rsid w:val="00577FB5"/>
    <w:rsid w:val="0058018C"/>
    <w:rsid w:val="00580293"/>
    <w:rsid w:val="00580369"/>
    <w:rsid w:val="005803EB"/>
    <w:rsid w:val="00580790"/>
    <w:rsid w:val="005808E5"/>
    <w:rsid w:val="00580CAF"/>
    <w:rsid w:val="00580F6A"/>
    <w:rsid w:val="00580F99"/>
    <w:rsid w:val="00580FD3"/>
    <w:rsid w:val="0058108F"/>
    <w:rsid w:val="00581168"/>
    <w:rsid w:val="00581172"/>
    <w:rsid w:val="0058118D"/>
    <w:rsid w:val="00581385"/>
    <w:rsid w:val="00581711"/>
    <w:rsid w:val="00581802"/>
    <w:rsid w:val="0058183A"/>
    <w:rsid w:val="005818E9"/>
    <w:rsid w:val="00581B41"/>
    <w:rsid w:val="00581D0C"/>
    <w:rsid w:val="00581D6A"/>
    <w:rsid w:val="00581DEA"/>
    <w:rsid w:val="00581EAF"/>
    <w:rsid w:val="00581F54"/>
    <w:rsid w:val="00582216"/>
    <w:rsid w:val="0058233E"/>
    <w:rsid w:val="005823CE"/>
    <w:rsid w:val="00582428"/>
    <w:rsid w:val="0058266C"/>
    <w:rsid w:val="00582921"/>
    <w:rsid w:val="00582930"/>
    <w:rsid w:val="00582BDE"/>
    <w:rsid w:val="00582C98"/>
    <w:rsid w:val="00582C9B"/>
    <w:rsid w:val="00582E10"/>
    <w:rsid w:val="005831D7"/>
    <w:rsid w:val="0058330C"/>
    <w:rsid w:val="00583421"/>
    <w:rsid w:val="00583662"/>
    <w:rsid w:val="005836F2"/>
    <w:rsid w:val="00583708"/>
    <w:rsid w:val="00583E69"/>
    <w:rsid w:val="00583E9D"/>
    <w:rsid w:val="005842B2"/>
    <w:rsid w:val="005846C3"/>
    <w:rsid w:val="005846EE"/>
    <w:rsid w:val="00584739"/>
    <w:rsid w:val="00584802"/>
    <w:rsid w:val="00584930"/>
    <w:rsid w:val="00584973"/>
    <w:rsid w:val="00584A0A"/>
    <w:rsid w:val="00584BE5"/>
    <w:rsid w:val="00584CED"/>
    <w:rsid w:val="00584DF9"/>
    <w:rsid w:val="00584EB1"/>
    <w:rsid w:val="00584F0A"/>
    <w:rsid w:val="005850FE"/>
    <w:rsid w:val="0058524A"/>
    <w:rsid w:val="005857B0"/>
    <w:rsid w:val="005858DD"/>
    <w:rsid w:val="00585921"/>
    <w:rsid w:val="0058597D"/>
    <w:rsid w:val="005859BB"/>
    <w:rsid w:val="00585CB7"/>
    <w:rsid w:val="00585E45"/>
    <w:rsid w:val="00586174"/>
    <w:rsid w:val="00586294"/>
    <w:rsid w:val="005863D5"/>
    <w:rsid w:val="0058643B"/>
    <w:rsid w:val="005867DE"/>
    <w:rsid w:val="0058686E"/>
    <w:rsid w:val="0058687F"/>
    <w:rsid w:val="00586B10"/>
    <w:rsid w:val="00586C03"/>
    <w:rsid w:val="00586CD2"/>
    <w:rsid w:val="00586F4A"/>
    <w:rsid w:val="0058701D"/>
    <w:rsid w:val="005870EF"/>
    <w:rsid w:val="0058711F"/>
    <w:rsid w:val="005872D8"/>
    <w:rsid w:val="00587350"/>
    <w:rsid w:val="00587403"/>
    <w:rsid w:val="0058767A"/>
    <w:rsid w:val="005877BD"/>
    <w:rsid w:val="005878F0"/>
    <w:rsid w:val="00587AA7"/>
    <w:rsid w:val="00587EB5"/>
    <w:rsid w:val="00590086"/>
    <w:rsid w:val="00590205"/>
    <w:rsid w:val="005902E6"/>
    <w:rsid w:val="00590329"/>
    <w:rsid w:val="00590504"/>
    <w:rsid w:val="0059068F"/>
    <w:rsid w:val="00590A36"/>
    <w:rsid w:val="00590B0F"/>
    <w:rsid w:val="00590BF1"/>
    <w:rsid w:val="00590C24"/>
    <w:rsid w:val="00590D13"/>
    <w:rsid w:val="00590DA7"/>
    <w:rsid w:val="00590DF9"/>
    <w:rsid w:val="005912BA"/>
    <w:rsid w:val="00591302"/>
    <w:rsid w:val="00591519"/>
    <w:rsid w:val="00591607"/>
    <w:rsid w:val="0059166E"/>
    <w:rsid w:val="0059172E"/>
    <w:rsid w:val="005918A7"/>
    <w:rsid w:val="005918A8"/>
    <w:rsid w:val="005918E2"/>
    <w:rsid w:val="005919AA"/>
    <w:rsid w:val="00591A16"/>
    <w:rsid w:val="00591CCF"/>
    <w:rsid w:val="00591EB0"/>
    <w:rsid w:val="00591EE6"/>
    <w:rsid w:val="00591F8C"/>
    <w:rsid w:val="005920C7"/>
    <w:rsid w:val="005920D9"/>
    <w:rsid w:val="0059210C"/>
    <w:rsid w:val="005923B9"/>
    <w:rsid w:val="00592469"/>
    <w:rsid w:val="00592487"/>
    <w:rsid w:val="005924DE"/>
    <w:rsid w:val="005924E1"/>
    <w:rsid w:val="005928C0"/>
    <w:rsid w:val="005929DE"/>
    <w:rsid w:val="00592B45"/>
    <w:rsid w:val="00592B7A"/>
    <w:rsid w:val="00592D74"/>
    <w:rsid w:val="00592D76"/>
    <w:rsid w:val="00592E18"/>
    <w:rsid w:val="00592E4D"/>
    <w:rsid w:val="0059309A"/>
    <w:rsid w:val="005932EE"/>
    <w:rsid w:val="005933D3"/>
    <w:rsid w:val="005936AC"/>
    <w:rsid w:val="005936F4"/>
    <w:rsid w:val="0059370F"/>
    <w:rsid w:val="00593B76"/>
    <w:rsid w:val="00593DA7"/>
    <w:rsid w:val="00593E80"/>
    <w:rsid w:val="00593ED7"/>
    <w:rsid w:val="00593FA5"/>
    <w:rsid w:val="00593FA6"/>
    <w:rsid w:val="00594100"/>
    <w:rsid w:val="0059423A"/>
    <w:rsid w:val="005942E1"/>
    <w:rsid w:val="00594408"/>
    <w:rsid w:val="005944DE"/>
    <w:rsid w:val="00594551"/>
    <w:rsid w:val="005945BD"/>
    <w:rsid w:val="0059471F"/>
    <w:rsid w:val="00594804"/>
    <w:rsid w:val="005949B9"/>
    <w:rsid w:val="00594CBC"/>
    <w:rsid w:val="00594D30"/>
    <w:rsid w:val="00594DFF"/>
    <w:rsid w:val="00594E61"/>
    <w:rsid w:val="00595032"/>
    <w:rsid w:val="005953AD"/>
    <w:rsid w:val="00595579"/>
    <w:rsid w:val="0059558D"/>
    <w:rsid w:val="0059561C"/>
    <w:rsid w:val="005959FD"/>
    <w:rsid w:val="00595B0A"/>
    <w:rsid w:val="005961A5"/>
    <w:rsid w:val="005961FE"/>
    <w:rsid w:val="00596207"/>
    <w:rsid w:val="0059626B"/>
    <w:rsid w:val="005963BF"/>
    <w:rsid w:val="00596506"/>
    <w:rsid w:val="00596515"/>
    <w:rsid w:val="00596597"/>
    <w:rsid w:val="0059676B"/>
    <w:rsid w:val="00596796"/>
    <w:rsid w:val="005968B6"/>
    <w:rsid w:val="005969C2"/>
    <w:rsid w:val="00596AD0"/>
    <w:rsid w:val="00596C48"/>
    <w:rsid w:val="00596F6F"/>
    <w:rsid w:val="0059702A"/>
    <w:rsid w:val="005970C4"/>
    <w:rsid w:val="0059729A"/>
    <w:rsid w:val="00597354"/>
    <w:rsid w:val="00597694"/>
    <w:rsid w:val="005977AA"/>
    <w:rsid w:val="005977AE"/>
    <w:rsid w:val="00597848"/>
    <w:rsid w:val="00597906"/>
    <w:rsid w:val="00597A8A"/>
    <w:rsid w:val="00597CF3"/>
    <w:rsid w:val="00597FDB"/>
    <w:rsid w:val="005A0028"/>
    <w:rsid w:val="005A01C8"/>
    <w:rsid w:val="005A02F2"/>
    <w:rsid w:val="005A03AF"/>
    <w:rsid w:val="005A0482"/>
    <w:rsid w:val="005A05B9"/>
    <w:rsid w:val="005A0839"/>
    <w:rsid w:val="005A0A1A"/>
    <w:rsid w:val="005A0D37"/>
    <w:rsid w:val="005A0E90"/>
    <w:rsid w:val="005A0ED5"/>
    <w:rsid w:val="005A1369"/>
    <w:rsid w:val="005A13FF"/>
    <w:rsid w:val="005A16CF"/>
    <w:rsid w:val="005A16DD"/>
    <w:rsid w:val="005A17C2"/>
    <w:rsid w:val="005A1A14"/>
    <w:rsid w:val="005A1BDB"/>
    <w:rsid w:val="005A1CFF"/>
    <w:rsid w:val="005A1D25"/>
    <w:rsid w:val="005A1E12"/>
    <w:rsid w:val="005A1F6F"/>
    <w:rsid w:val="005A1FF5"/>
    <w:rsid w:val="005A2005"/>
    <w:rsid w:val="005A216F"/>
    <w:rsid w:val="005A2403"/>
    <w:rsid w:val="005A245C"/>
    <w:rsid w:val="005A245E"/>
    <w:rsid w:val="005A255A"/>
    <w:rsid w:val="005A2615"/>
    <w:rsid w:val="005A2645"/>
    <w:rsid w:val="005A26E2"/>
    <w:rsid w:val="005A280E"/>
    <w:rsid w:val="005A2A3B"/>
    <w:rsid w:val="005A2A6C"/>
    <w:rsid w:val="005A2ED9"/>
    <w:rsid w:val="005A2F20"/>
    <w:rsid w:val="005A3045"/>
    <w:rsid w:val="005A3051"/>
    <w:rsid w:val="005A3162"/>
    <w:rsid w:val="005A330E"/>
    <w:rsid w:val="005A347D"/>
    <w:rsid w:val="005A34EC"/>
    <w:rsid w:val="005A35CD"/>
    <w:rsid w:val="005A35E4"/>
    <w:rsid w:val="005A375E"/>
    <w:rsid w:val="005A3777"/>
    <w:rsid w:val="005A37B1"/>
    <w:rsid w:val="005A38B9"/>
    <w:rsid w:val="005A3BC1"/>
    <w:rsid w:val="005A3BDE"/>
    <w:rsid w:val="005A3C9D"/>
    <w:rsid w:val="005A3D53"/>
    <w:rsid w:val="005A3D6D"/>
    <w:rsid w:val="005A4178"/>
    <w:rsid w:val="005A43B7"/>
    <w:rsid w:val="005A446E"/>
    <w:rsid w:val="005A4680"/>
    <w:rsid w:val="005A46B5"/>
    <w:rsid w:val="005A4874"/>
    <w:rsid w:val="005A495D"/>
    <w:rsid w:val="005A4997"/>
    <w:rsid w:val="005A4B38"/>
    <w:rsid w:val="005A4B49"/>
    <w:rsid w:val="005A4CC1"/>
    <w:rsid w:val="005A4D8B"/>
    <w:rsid w:val="005A5131"/>
    <w:rsid w:val="005A53DD"/>
    <w:rsid w:val="005A57AA"/>
    <w:rsid w:val="005A592A"/>
    <w:rsid w:val="005A5D0B"/>
    <w:rsid w:val="005A5D83"/>
    <w:rsid w:val="005A6054"/>
    <w:rsid w:val="005A626A"/>
    <w:rsid w:val="005A634D"/>
    <w:rsid w:val="005A668E"/>
    <w:rsid w:val="005A68D0"/>
    <w:rsid w:val="005A6AB4"/>
    <w:rsid w:val="005A6B1E"/>
    <w:rsid w:val="005A6B7C"/>
    <w:rsid w:val="005A6C03"/>
    <w:rsid w:val="005A6C33"/>
    <w:rsid w:val="005A6C4F"/>
    <w:rsid w:val="005A6D30"/>
    <w:rsid w:val="005A6E1A"/>
    <w:rsid w:val="005A6F34"/>
    <w:rsid w:val="005A6FA2"/>
    <w:rsid w:val="005A705B"/>
    <w:rsid w:val="005A713B"/>
    <w:rsid w:val="005A714B"/>
    <w:rsid w:val="005A741B"/>
    <w:rsid w:val="005A766C"/>
    <w:rsid w:val="005A76FB"/>
    <w:rsid w:val="005A778F"/>
    <w:rsid w:val="005A77C6"/>
    <w:rsid w:val="005A77CF"/>
    <w:rsid w:val="005A782F"/>
    <w:rsid w:val="005A78D6"/>
    <w:rsid w:val="005A792A"/>
    <w:rsid w:val="005A796D"/>
    <w:rsid w:val="005A798F"/>
    <w:rsid w:val="005A7EB8"/>
    <w:rsid w:val="005A7EFF"/>
    <w:rsid w:val="005B0083"/>
    <w:rsid w:val="005B02D4"/>
    <w:rsid w:val="005B0418"/>
    <w:rsid w:val="005B04E6"/>
    <w:rsid w:val="005B075A"/>
    <w:rsid w:val="005B08E6"/>
    <w:rsid w:val="005B096C"/>
    <w:rsid w:val="005B0AAE"/>
    <w:rsid w:val="005B0B82"/>
    <w:rsid w:val="005B0BE1"/>
    <w:rsid w:val="005B0C56"/>
    <w:rsid w:val="005B0C8F"/>
    <w:rsid w:val="005B1166"/>
    <w:rsid w:val="005B128B"/>
    <w:rsid w:val="005B149A"/>
    <w:rsid w:val="005B150B"/>
    <w:rsid w:val="005B1754"/>
    <w:rsid w:val="005B1864"/>
    <w:rsid w:val="005B1957"/>
    <w:rsid w:val="005B1958"/>
    <w:rsid w:val="005B19B5"/>
    <w:rsid w:val="005B1C03"/>
    <w:rsid w:val="005B1C91"/>
    <w:rsid w:val="005B2298"/>
    <w:rsid w:val="005B22AC"/>
    <w:rsid w:val="005B2384"/>
    <w:rsid w:val="005B23B6"/>
    <w:rsid w:val="005B24A9"/>
    <w:rsid w:val="005B2744"/>
    <w:rsid w:val="005B2B6B"/>
    <w:rsid w:val="005B2BB3"/>
    <w:rsid w:val="005B2E7A"/>
    <w:rsid w:val="005B2F33"/>
    <w:rsid w:val="005B2FBC"/>
    <w:rsid w:val="005B3055"/>
    <w:rsid w:val="005B3076"/>
    <w:rsid w:val="005B30A5"/>
    <w:rsid w:val="005B30F9"/>
    <w:rsid w:val="005B31FC"/>
    <w:rsid w:val="005B3308"/>
    <w:rsid w:val="005B33C8"/>
    <w:rsid w:val="005B3504"/>
    <w:rsid w:val="005B35FF"/>
    <w:rsid w:val="005B3686"/>
    <w:rsid w:val="005B36F0"/>
    <w:rsid w:val="005B372A"/>
    <w:rsid w:val="005B3792"/>
    <w:rsid w:val="005B37EF"/>
    <w:rsid w:val="005B3800"/>
    <w:rsid w:val="005B3856"/>
    <w:rsid w:val="005B3B2C"/>
    <w:rsid w:val="005B3BA5"/>
    <w:rsid w:val="005B3F8C"/>
    <w:rsid w:val="005B4057"/>
    <w:rsid w:val="005B4357"/>
    <w:rsid w:val="005B45D4"/>
    <w:rsid w:val="005B45FC"/>
    <w:rsid w:val="005B4732"/>
    <w:rsid w:val="005B4E25"/>
    <w:rsid w:val="005B4EB5"/>
    <w:rsid w:val="005B4F53"/>
    <w:rsid w:val="005B5044"/>
    <w:rsid w:val="005B50C2"/>
    <w:rsid w:val="005B5140"/>
    <w:rsid w:val="005B5142"/>
    <w:rsid w:val="005B535B"/>
    <w:rsid w:val="005B539D"/>
    <w:rsid w:val="005B53F7"/>
    <w:rsid w:val="005B54C2"/>
    <w:rsid w:val="005B5550"/>
    <w:rsid w:val="005B56AA"/>
    <w:rsid w:val="005B5754"/>
    <w:rsid w:val="005B5789"/>
    <w:rsid w:val="005B5830"/>
    <w:rsid w:val="005B5922"/>
    <w:rsid w:val="005B5972"/>
    <w:rsid w:val="005B59CC"/>
    <w:rsid w:val="005B5AD8"/>
    <w:rsid w:val="005B5F53"/>
    <w:rsid w:val="005B5F62"/>
    <w:rsid w:val="005B5F70"/>
    <w:rsid w:val="005B6041"/>
    <w:rsid w:val="005B608C"/>
    <w:rsid w:val="005B61BD"/>
    <w:rsid w:val="005B6288"/>
    <w:rsid w:val="005B63B7"/>
    <w:rsid w:val="005B6579"/>
    <w:rsid w:val="005B66D8"/>
    <w:rsid w:val="005B66EB"/>
    <w:rsid w:val="005B68BE"/>
    <w:rsid w:val="005B6B2D"/>
    <w:rsid w:val="005B6BB7"/>
    <w:rsid w:val="005B6C63"/>
    <w:rsid w:val="005B6D5B"/>
    <w:rsid w:val="005B6DA6"/>
    <w:rsid w:val="005B6E7D"/>
    <w:rsid w:val="005B6FF3"/>
    <w:rsid w:val="005B70C3"/>
    <w:rsid w:val="005B71CA"/>
    <w:rsid w:val="005B7342"/>
    <w:rsid w:val="005B7391"/>
    <w:rsid w:val="005B73D0"/>
    <w:rsid w:val="005B76BB"/>
    <w:rsid w:val="005B774E"/>
    <w:rsid w:val="005B7963"/>
    <w:rsid w:val="005B7AA9"/>
    <w:rsid w:val="005B7B82"/>
    <w:rsid w:val="005B7B94"/>
    <w:rsid w:val="005B7C9C"/>
    <w:rsid w:val="005B7CEB"/>
    <w:rsid w:val="005B7DFF"/>
    <w:rsid w:val="005B7F39"/>
    <w:rsid w:val="005B7F86"/>
    <w:rsid w:val="005C03E7"/>
    <w:rsid w:val="005C040F"/>
    <w:rsid w:val="005C04CB"/>
    <w:rsid w:val="005C058E"/>
    <w:rsid w:val="005C05BC"/>
    <w:rsid w:val="005C068D"/>
    <w:rsid w:val="005C0C6D"/>
    <w:rsid w:val="005C0CF9"/>
    <w:rsid w:val="005C0DA1"/>
    <w:rsid w:val="005C0EA6"/>
    <w:rsid w:val="005C1127"/>
    <w:rsid w:val="005C1364"/>
    <w:rsid w:val="005C1907"/>
    <w:rsid w:val="005C1B4A"/>
    <w:rsid w:val="005C1E67"/>
    <w:rsid w:val="005C1F53"/>
    <w:rsid w:val="005C22E0"/>
    <w:rsid w:val="005C248C"/>
    <w:rsid w:val="005C24BD"/>
    <w:rsid w:val="005C24F6"/>
    <w:rsid w:val="005C271F"/>
    <w:rsid w:val="005C2936"/>
    <w:rsid w:val="005C2C14"/>
    <w:rsid w:val="005C2FFF"/>
    <w:rsid w:val="005C32B3"/>
    <w:rsid w:val="005C34D5"/>
    <w:rsid w:val="005C3559"/>
    <w:rsid w:val="005C3593"/>
    <w:rsid w:val="005C3741"/>
    <w:rsid w:val="005C37C6"/>
    <w:rsid w:val="005C38C3"/>
    <w:rsid w:val="005C3A5A"/>
    <w:rsid w:val="005C3B4E"/>
    <w:rsid w:val="005C3ED3"/>
    <w:rsid w:val="005C3FC9"/>
    <w:rsid w:val="005C412A"/>
    <w:rsid w:val="005C42E7"/>
    <w:rsid w:val="005C44BA"/>
    <w:rsid w:val="005C4594"/>
    <w:rsid w:val="005C45E7"/>
    <w:rsid w:val="005C48AA"/>
    <w:rsid w:val="005C497A"/>
    <w:rsid w:val="005C4A38"/>
    <w:rsid w:val="005C4B17"/>
    <w:rsid w:val="005C4BC4"/>
    <w:rsid w:val="005C4E25"/>
    <w:rsid w:val="005C50C2"/>
    <w:rsid w:val="005C55BC"/>
    <w:rsid w:val="005C55F4"/>
    <w:rsid w:val="005C5705"/>
    <w:rsid w:val="005C5726"/>
    <w:rsid w:val="005C577F"/>
    <w:rsid w:val="005C58AF"/>
    <w:rsid w:val="005C58B8"/>
    <w:rsid w:val="005C5921"/>
    <w:rsid w:val="005C594E"/>
    <w:rsid w:val="005C5C78"/>
    <w:rsid w:val="005C5CE7"/>
    <w:rsid w:val="005C5D93"/>
    <w:rsid w:val="005C621E"/>
    <w:rsid w:val="005C624F"/>
    <w:rsid w:val="005C625B"/>
    <w:rsid w:val="005C63FF"/>
    <w:rsid w:val="005C64DB"/>
    <w:rsid w:val="005C66F1"/>
    <w:rsid w:val="005C6746"/>
    <w:rsid w:val="005C67C4"/>
    <w:rsid w:val="005C69FF"/>
    <w:rsid w:val="005C6A0B"/>
    <w:rsid w:val="005C6B30"/>
    <w:rsid w:val="005C6CA3"/>
    <w:rsid w:val="005C6FCE"/>
    <w:rsid w:val="005C7020"/>
    <w:rsid w:val="005C7094"/>
    <w:rsid w:val="005C72AA"/>
    <w:rsid w:val="005C7404"/>
    <w:rsid w:val="005C7456"/>
    <w:rsid w:val="005C74A1"/>
    <w:rsid w:val="005C75B3"/>
    <w:rsid w:val="005C75DC"/>
    <w:rsid w:val="005C78CE"/>
    <w:rsid w:val="005C7997"/>
    <w:rsid w:val="005C7A12"/>
    <w:rsid w:val="005C7B5C"/>
    <w:rsid w:val="005C7BDC"/>
    <w:rsid w:val="005C7C15"/>
    <w:rsid w:val="005C7D2A"/>
    <w:rsid w:val="005C7F44"/>
    <w:rsid w:val="005D001E"/>
    <w:rsid w:val="005D03FC"/>
    <w:rsid w:val="005D04F0"/>
    <w:rsid w:val="005D0A37"/>
    <w:rsid w:val="005D0B6B"/>
    <w:rsid w:val="005D0BE6"/>
    <w:rsid w:val="005D0C0E"/>
    <w:rsid w:val="005D0C73"/>
    <w:rsid w:val="005D0E10"/>
    <w:rsid w:val="005D0E1A"/>
    <w:rsid w:val="005D0E27"/>
    <w:rsid w:val="005D0F7A"/>
    <w:rsid w:val="005D0FB8"/>
    <w:rsid w:val="005D0FD4"/>
    <w:rsid w:val="005D101A"/>
    <w:rsid w:val="005D1066"/>
    <w:rsid w:val="005D1077"/>
    <w:rsid w:val="005D133E"/>
    <w:rsid w:val="005D14DE"/>
    <w:rsid w:val="005D157F"/>
    <w:rsid w:val="005D19DD"/>
    <w:rsid w:val="005D1B08"/>
    <w:rsid w:val="005D1E3E"/>
    <w:rsid w:val="005D1F9E"/>
    <w:rsid w:val="005D20E2"/>
    <w:rsid w:val="005D2201"/>
    <w:rsid w:val="005D2341"/>
    <w:rsid w:val="005D24E9"/>
    <w:rsid w:val="005D2576"/>
    <w:rsid w:val="005D25BC"/>
    <w:rsid w:val="005D266F"/>
    <w:rsid w:val="005D26FC"/>
    <w:rsid w:val="005D28D9"/>
    <w:rsid w:val="005D2C49"/>
    <w:rsid w:val="005D2DCB"/>
    <w:rsid w:val="005D2E77"/>
    <w:rsid w:val="005D3012"/>
    <w:rsid w:val="005D3100"/>
    <w:rsid w:val="005D317F"/>
    <w:rsid w:val="005D3192"/>
    <w:rsid w:val="005D329E"/>
    <w:rsid w:val="005D35DE"/>
    <w:rsid w:val="005D37F8"/>
    <w:rsid w:val="005D38C6"/>
    <w:rsid w:val="005D3AEB"/>
    <w:rsid w:val="005D3D8B"/>
    <w:rsid w:val="005D41B4"/>
    <w:rsid w:val="005D41B9"/>
    <w:rsid w:val="005D41EB"/>
    <w:rsid w:val="005D4339"/>
    <w:rsid w:val="005D4459"/>
    <w:rsid w:val="005D44C1"/>
    <w:rsid w:val="005D468A"/>
    <w:rsid w:val="005D4777"/>
    <w:rsid w:val="005D4861"/>
    <w:rsid w:val="005D488D"/>
    <w:rsid w:val="005D4BAE"/>
    <w:rsid w:val="005D4C08"/>
    <w:rsid w:val="005D4C66"/>
    <w:rsid w:val="005D4D5D"/>
    <w:rsid w:val="005D4FBC"/>
    <w:rsid w:val="005D5151"/>
    <w:rsid w:val="005D51AC"/>
    <w:rsid w:val="005D52F7"/>
    <w:rsid w:val="005D551E"/>
    <w:rsid w:val="005D5521"/>
    <w:rsid w:val="005D5BE0"/>
    <w:rsid w:val="005D5C18"/>
    <w:rsid w:val="005D5D89"/>
    <w:rsid w:val="005D5EE3"/>
    <w:rsid w:val="005D5EF2"/>
    <w:rsid w:val="005D6043"/>
    <w:rsid w:val="005D608A"/>
    <w:rsid w:val="005D612D"/>
    <w:rsid w:val="005D66F8"/>
    <w:rsid w:val="005D6700"/>
    <w:rsid w:val="005D6A3F"/>
    <w:rsid w:val="005D6B66"/>
    <w:rsid w:val="005D6C7D"/>
    <w:rsid w:val="005D6CA0"/>
    <w:rsid w:val="005D6DD8"/>
    <w:rsid w:val="005D6E8B"/>
    <w:rsid w:val="005D6EB8"/>
    <w:rsid w:val="005D6F6A"/>
    <w:rsid w:val="005D7155"/>
    <w:rsid w:val="005D7223"/>
    <w:rsid w:val="005D7558"/>
    <w:rsid w:val="005D75BC"/>
    <w:rsid w:val="005D7613"/>
    <w:rsid w:val="005D7A9D"/>
    <w:rsid w:val="005D7A9E"/>
    <w:rsid w:val="005D7B50"/>
    <w:rsid w:val="005D7BB6"/>
    <w:rsid w:val="005D7D1A"/>
    <w:rsid w:val="005D7D7E"/>
    <w:rsid w:val="005D7E45"/>
    <w:rsid w:val="005D7F1F"/>
    <w:rsid w:val="005D7FD5"/>
    <w:rsid w:val="005E0356"/>
    <w:rsid w:val="005E0369"/>
    <w:rsid w:val="005E039E"/>
    <w:rsid w:val="005E03C4"/>
    <w:rsid w:val="005E04F9"/>
    <w:rsid w:val="005E057F"/>
    <w:rsid w:val="005E066C"/>
    <w:rsid w:val="005E0809"/>
    <w:rsid w:val="005E08A8"/>
    <w:rsid w:val="005E0A2B"/>
    <w:rsid w:val="005E0BEA"/>
    <w:rsid w:val="005E0C37"/>
    <w:rsid w:val="005E0DB1"/>
    <w:rsid w:val="005E0DCB"/>
    <w:rsid w:val="005E0E4C"/>
    <w:rsid w:val="005E0EA7"/>
    <w:rsid w:val="005E0F39"/>
    <w:rsid w:val="005E0F4D"/>
    <w:rsid w:val="005E0F6B"/>
    <w:rsid w:val="005E122C"/>
    <w:rsid w:val="005E124F"/>
    <w:rsid w:val="005E132B"/>
    <w:rsid w:val="005E14E1"/>
    <w:rsid w:val="005E14EA"/>
    <w:rsid w:val="005E1577"/>
    <w:rsid w:val="005E17FD"/>
    <w:rsid w:val="005E1822"/>
    <w:rsid w:val="005E1B65"/>
    <w:rsid w:val="005E1B86"/>
    <w:rsid w:val="005E2089"/>
    <w:rsid w:val="005E2163"/>
    <w:rsid w:val="005E2189"/>
    <w:rsid w:val="005E2560"/>
    <w:rsid w:val="005E258C"/>
    <w:rsid w:val="005E266D"/>
    <w:rsid w:val="005E2BA2"/>
    <w:rsid w:val="005E2E0C"/>
    <w:rsid w:val="005E3067"/>
    <w:rsid w:val="005E30BC"/>
    <w:rsid w:val="005E328D"/>
    <w:rsid w:val="005E35B8"/>
    <w:rsid w:val="005E36F6"/>
    <w:rsid w:val="005E3C39"/>
    <w:rsid w:val="005E3D15"/>
    <w:rsid w:val="005E3E8F"/>
    <w:rsid w:val="005E3F2E"/>
    <w:rsid w:val="005E4036"/>
    <w:rsid w:val="005E40EE"/>
    <w:rsid w:val="005E4232"/>
    <w:rsid w:val="005E4385"/>
    <w:rsid w:val="005E451E"/>
    <w:rsid w:val="005E4612"/>
    <w:rsid w:val="005E468B"/>
    <w:rsid w:val="005E47C0"/>
    <w:rsid w:val="005E49C6"/>
    <w:rsid w:val="005E4A1E"/>
    <w:rsid w:val="005E4B0C"/>
    <w:rsid w:val="005E4B78"/>
    <w:rsid w:val="005E4C99"/>
    <w:rsid w:val="005E508C"/>
    <w:rsid w:val="005E5101"/>
    <w:rsid w:val="005E51D5"/>
    <w:rsid w:val="005E560A"/>
    <w:rsid w:val="005E57BC"/>
    <w:rsid w:val="005E58FA"/>
    <w:rsid w:val="005E593C"/>
    <w:rsid w:val="005E5974"/>
    <w:rsid w:val="005E5BF1"/>
    <w:rsid w:val="005E5E23"/>
    <w:rsid w:val="005E5E81"/>
    <w:rsid w:val="005E5F43"/>
    <w:rsid w:val="005E5F9E"/>
    <w:rsid w:val="005E629A"/>
    <w:rsid w:val="005E64AF"/>
    <w:rsid w:val="005E6648"/>
    <w:rsid w:val="005E666E"/>
    <w:rsid w:val="005E667E"/>
    <w:rsid w:val="005E66A9"/>
    <w:rsid w:val="005E6831"/>
    <w:rsid w:val="005E691D"/>
    <w:rsid w:val="005E699B"/>
    <w:rsid w:val="005E69FD"/>
    <w:rsid w:val="005E6BA1"/>
    <w:rsid w:val="005E6C62"/>
    <w:rsid w:val="005E6D25"/>
    <w:rsid w:val="005E6DA9"/>
    <w:rsid w:val="005E6DBE"/>
    <w:rsid w:val="005E6F14"/>
    <w:rsid w:val="005E6FF0"/>
    <w:rsid w:val="005E7690"/>
    <w:rsid w:val="005E78B8"/>
    <w:rsid w:val="005E799F"/>
    <w:rsid w:val="005E7B27"/>
    <w:rsid w:val="005E7C87"/>
    <w:rsid w:val="005E7CF6"/>
    <w:rsid w:val="005F0096"/>
    <w:rsid w:val="005F0169"/>
    <w:rsid w:val="005F0335"/>
    <w:rsid w:val="005F04FC"/>
    <w:rsid w:val="005F0921"/>
    <w:rsid w:val="005F09E0"/>
    <w:rsid w:val="005F0B33"/>
    <w:rsid w:val="005F0D4E"/>
    <w:rsid w:val="005F0ED2"/>
    <w:rsid w:val="005F1043"/>
    <w:rsid w:val="005F10FD"/>
    <w:rsid w:val="005F112F"/>
    <w:rsid w:val="005F1151"/>
    <w:rsid w:val="005F1524"/>
    <w:rsid w:val="005F1535"/>
    <w:rsid w:val="005F1536"/>
    <w:rsid w:val="005F193E"/>
    <w:rsid w:val="005F19A3"/>
    <w:rsid w:val="005F1A17"/>
    <w:rsid w:val="005F1B1B"/>
    <w:rsid w:val="005F1CC7"/>
    <w:rsid w:val="005F1DEB"/>
    <w:rsid w:val="005F1FC9"/>
    <w:rsid w:val="005F227E"/>
    <w:rsid w:val="005F2301"/>
    <w:rsid w:val="005F2498"/>
    <w:rsid w:val="005F2558"/>
    <w:rsid w:val="005F258F"/>
    <w:rsid w:val="005F2604"/>
    <w:rsid w:val="005F26BB"/>
    <w:rsid w:val="005F26C5"/>
    <w:rsid w:val="005F2761"/>
    <w:rsid w:val="005F28ED"/>
    <w:rsid w:val="005F2AAE"/>
    <w:rsid w:val="005F2B20"/>
    <w:rsid w:val="005F2CF1"/>
    <w:rsid w:val="005F2EC5"/>
    <w:rsid w:val="005F2FA4"/>
    <w:rsid w:val="005F302B"/>
    <w:rsid w:val="005F31D2"/>
    <w:rsid w:val="005F31F9"/>
    <w:rsid w:val="005F35E2"/>
    <w:rsid w:val="005F387A"/>
    <w:rsid w:val="005F38B6"/>
    <w:rsid w:val="005F38D3"/>
    <w:rsid w:val="005F38DE"/>
    <w:rsid w:val="005F3FCD"/>
    <w:rsid w:val="005F4431"/>
    <w:rsid w:val="005F4593"/>
    <w:rsid w:val="005F49A6"/>
    <w:rsid w:val="005F4C65"/>
    <w:rsid w:val="005F4DEC"/>
    <w:rsid w:val="005F5080"/>
    <w:rsid w:val="005F50B8"/>
    <w:rsid w:val="005F5177"/>
    <w:rsid w:val="005F544A"/>
    <w:rsid w:val="005F54A4"/>
    <w:rsid w:val="005F5668"/>
    <w:rsid w:val="005F57E9"/>
    <w:rsid w:val="005F5842"/>
    <w:rsid w:val="005F5BEC"/>
    <w:rsid w:val="005F5E5A"/>
    <w:rsid w:val="005F6030"/>
    <w:rsid w:val="005F60D2"/>
    <w:rsid w:val="005F619A"/>
    <w:rsid w:val="005F62F1"/>
    <w:rsid w:val="005F638F"/>
    <w:rsid w:val="005F64B2"/>
    <w:rsid w:val="005F657B"/>
    <w:rsid w:val="005F6748"/>
    <w:rsid w:val="005F686E"/>
    <w:rsid w:val="005F68EF"/>
    <w:rsid w:val="005F69AE"/>
    <w:rsid w:val="005F7034"/>
    <w:rsid w:val="005F7144"/>
    <w:rsid w:val="005F736A"/>
    <w:rsid w:val="005F746F"/>
    <w:rsid w:val="005F7606"/>
    <w:rsid w:val="005F772C"/>
    <w:rsid w:val="005F7745"/>
    <w:rsid w:val="005F7791"/>
    <w:rsid w:val="005F7A01"/>
    <w:rsid w:val="005F7BF3"/>
    <w:rsid w:val="005F7D80"/>
    <w:rsid w:val="005F7DEE"/>
    <w:rsid w:val="005F7DF0"/>
    <w:rsid w:val="005F7E64"/>
    <w:rsid w:val="005F7EDD"/>
    <w:rsid w:val="005F7F35"/>
    <w:rsid w:val="006000AD"/>
    <w:rsid w:val="00600357"/>
    <w:rsid w:val="006004B9"/>
    <w:rsid w:val="00600534"/>
    <w:rsid w:val="00600828"/>
    <w:rsid w:val="0060095A"/>
    <w:rsid w:val="00601001"/>
    <w:rsid w:val="00601038"/>
    <w:rsid w:val="00601051"/>
    <w:rsid w:val="006010AC"/>
    <w:rsid w:val="006012D4"/>
    <w:rsid w:val="006013AB"/>
    <w:rsid w:val="00601512"/>
    <w:rsid w:val="00601611"/>
    <w:rsid w:val="00601743"/>
    <w:rsid w:val="0060175D"/>
    <w:rsid w:val="00601993"/>
    <w:rsid w:val="006019F5"/>
    <w:rsid w:val="00601AE7"/>
    <w:rsid w:val="00601B4F"/>
    <w:rsid w:val="0060219B"/>
    <w:rsid w:val="006021BE"/>
    <w:rsid w:val="0060230A"/>
    <w:rsid w:val="00602408"/>
    <w:rsid w:val="0060247B"/>
    <w:rsid w:val="00602509"/>
    <w:rsid w:val="00602673"/>
    <w:rsid w:val="006026F6"/>
    <w:rsid w:val="006029CC"/>
    <w:rsid w:val="00602BAE"/>
    <w:rsid w:val="00602D46"/>
    <w:rsid w:val="006030CD"/>
    <w:rsid w:val="00603651"/>
    <w:rsid w:val="006036CF"/>
    <w:rsid w:val="0060396E"/>
    <w:rsid w:val="006039FE"/>
    <w:rsid w:val="00603A9D"/>
    <w:rsid w:val="00603CDD"/>
    <w:rsid w:val="00603CF9"/>
    <w:rsid w:val="00603EAD"/>
    <w:rsid w:val="00603FEE"/>
    <w:rsid w:val="00604148"/>
    <w:rsid w:val="00604166"/>
    <w:rsid w:val="006041F3"/>
    <w:rsid w:val="00604285"/>
    <w:rsid w:val="00604393"/>
    <w:rsid w:val="006047A0"/>
    <w:rsid w:val="00604841"/>
    <w:rsid w:val="006048A3"/>
    <w:rsid w:val="006048FB"/>
    <w:rsid w:val="00604931"/>
    <w:rsid w:val="00604A41"/>
    <w:rsid w:val="00604B24"/>
    <w:rsid w:val="00604BAD"/>
    <w:rsid w:val="00604CFA"/>
    <w:rsid w:val="006050A7"/>
    <w:rsid w:val="006051AE"/>
    <w:rsid w:val="006053F0"/>
    <w:rsid w:val="0060546C"/>
    <w:rsid w:val="0060551E"/>
    <w:rsid w:val="006055BB"/>
    <w:rsid w:val="0060566C"/>
    <w:rsid w:val="006058D1"/>
    <w:rsid w:val="00605907"/>
    <w:rsid w:val="0060590D"/>
    <w:rsid w:val="006059C3"/>
    <w:rsid w:val="00605BA1"/>
    <w:rsid w:val="00605C3D"/>
    <w:rsid w:val="00605DDF"/>
    <w:rsid w:val="00605F8F"/>
    <w:rsid w:val="00606003"/>
    <w:rsid w:val="006060C8"/>
    <w:rsid w:val="00606197"/>
    <w:rsid w:val="006062B4"/>
    <w:rsid w:val="006063C1"/>
    <w:rsid w:val="006064AF"/>
    <w:rsid w:val="006066D5"/>
    <w:rsid w:val="00606732"/>
    <w:rsid w:val="00606829"/>
    <w:rsid w:val="0060691E"/>
    <w:rsid w:val="00606921"/>
    <w:rsid w:val="00606AD3"/>
    <w:rsid w:val="00606B81"/>
    <w:rsid w:val="00606BD1"/>
    <w:rsid w:val="00606BD9"/>
    <w:rsid w:val="00606BF1"/>
    <w:rsid w:val="00606E91"/>
    <w:rsid w:val="0060700D"/>
    <w:rsid w:val="006070DB"/>
    <w:rsid w:val="006070FD"/>
    <w:rsid w:val="006073D5"/>
    <w:rsid w:val="006073F7"/>
    <w:rsid w:val="00607494"/>
    <w:rsid w:val="006075D2"/>
    <w:rsid w:val="00607B55"/>
    <w:rsid w:val="00607BBD"/>
    <w:rsid w:val="00607DE7"/>
    <w:rsid w:val="00607DF5"/>
    <w:rsid w:val="00607E84"/>
    <w:rsid w:val="00607FBC"/>
    <w:rsid w:val="00610272"/>
    <w:rsid w:val="006103A8"/>
    <w:rsid w:val="00610413"/>
    <w:rsid w:val="0061051C"/>
    <w:rsid w:val="00610677"/>
    <w:rsid w:val="00610772"/>
    <w:rsid w:val="006109B4"/>
    <w:rsid w:val="00610BEA"/>
    <w:rsid w:val="00610CCA"/>
    <w:rsid w:val="00610EFC"/>
    <w:rsid w:val="00611027"/>
    <w:rsid w:val="00611283"/>
    <w:rsid w:val="0061134C"/>
    <w:rsid w:val="006114D5"/>
    <w:rsid w:val="0061150D"/>
    <w:rsid w:val="0061179D"/>
    <w:rsid w:val="006118A2"/>
    <w:rsid w:val="00611A64"/>
    <w:rsid w:val="00611B9C"/>
    <w:rsid w:val="00611C41"/>
    <w:rsid w:val="00611C49"/>
    <w:rsid w:val="00611CFC"/>
    <w:rsid w:val="00611D5A"/>
    <w:rsid w:val="00611DD6"/>
    <w:rsid w:val="0061203E"/>
    <w:rsid w:val="006124E9"/>
    <w:rsid w:val="0061272C"/>
    <w:rsid w:val="00612773"/>
    <w:rsid w:val="006127DB"/>
    <w:rsid w:val="0061282B"/>
    <w:rsid w:val="00612898"/>
    <w:rsid w:val="006128B0"/>
    <w:rsid w:val="006128C2"/>
    <w:rsid w:val="00612946"/>
    <w:rsid w:val="006131A9"/>
    <w:rsid w:val="006132FA"/>
    <w:rsid w:val="00613561"/>
    <w:rsid w:val="0061357C"/>
    <w:rsid w:val="006136B1"/>
    <w:rsid w:val="0061397F"/>
    <w:rsid w:val="006139FF"/>
    <w:rsid w:val="00613B03"/>
    <w:rsid w:val="00613D65"/>
    <w:rsid w:val="00613D7B"/>
    <w:rsid w:val="00613EF0"/>
    <w:rsid w:val="00614401"/>
    <w:rsid w:val="006144B9"/>
    <w:rsid w:val="0061458A"/>
    <w:rsid w:val="00614664"/>
    <w:rsid w:val="0061488C"/>
    <w:rsid w:val="006148AC"/>
    <w:rsid w:val="00614955"/>
    <w:rsid w:val="00614AFD"/>
    <w:rsid w:val="00614CE9"/>
    <w:rsid w:val="00614CEC"/>
    <w:rsid w:val="00614FCD"/>
    <w:rsid w:val="0061502C"/>
    <w:rsid w:val="0061508D"/>
    <w:rsid w:val="006151E1"/>
    <w:rsid w:val="00615284"/>
    <w:rsid w:val="006152C5"/>
    <w:rsid w:val="00615342"/>
    <w:rsid w:val="0061547F"/>
    <w:rsid w:val="0061549B"/>
    <w:rsid w:val="006154F7"/>
    <w:rsid w:val="00615658"/>
    <w:rsid w:val="006159B3"/>
    <w:rsid w:val="00615AA0"/>
    <w:rsid w:val="00615D06"/>
    <w:rsid w:val="00615D8C"/>
    <w:rsid w:val="00615E3F"/>
    <w:rsid w:val="00616231"/>
    <w:rsid w:val="00616310"/>
    <w:rsid w:val="0061643A"/>
    <w:rsid w:val="00616566"/>
    <w:rsid w:val="006165E5"/>
    <w:rsid w:val="006167F3"/>
    <w:rsid w:val="0061680A"/>
    <w:rsid w:val="0061687F"/>
    <w:rsid w:val="00616C93"/>
    <w:rsid w:val="00616CC7"/>
    <w:rsid w:val="00616E40"/>
    <w:rsid w:val="00616E50"/>
    <w:rsid w:val="00616F7F"/>
    <w:rsid w:val="006174D2"/>
    <w:rsid w:val="00617514"/>
    <w:rsid w:val="006175D5"/>
    <w:rsid w:val="00617794"/>
    <w:rsid w:val="006178D3"/>
    <w:rsid w:val="0061797D"/>
    <w:rsid w:val="00617995"/>
    <w:rsid w:val="00617BA9"/>
    <w:rsid w:val="00617C3B"/>
    <w:rsid w:val="00617CE9"/>
    <w:rsid w:val="00617D9A"/>
    <w:rsid w:val="00620111"/>
    <w:rsid w:val="0062032E"/>
    <w:rsid w:val="00620438"/>
    <w:rsid w:val="0062054D"/>
    <w:rsid w:val="00620811"/>
    <w:rsid w:val="006208E8"/>
    <w:rsid w:val="00620947"/>
    <w:rsid w:val="00620A37"/>
    <w:rsid w:val="00620AE5"/>
    <w:rsid w:val="00620C8F"/>
    <w:rsid w:val="00620EEB"/>
    <w:rsid w:val="00620EF2"/>
    <w:rsid w:val="00621011"/>
    <w:rsid w:val="006210A2"/>
    <w:rsid w:val="0062132E"/>
    <w:rsid w:val="006213CB"/>
    <w:rsid w:val="00621740"/>
    <w:rsid w:val="00621933"/>
    <w:rsid w:val="00621C1A"/>
    <w:rsid w:val="00621E90"/>
    <w:rsid w:val="00621EA2"/>
    <w:rsid w:val="00622046"/>
    <w:rsid w:val="00622118"/>
    <w:rsid w:val="00622183"/>
    <w:rsid w:val="0062219D"/>
    <w:rsid w:val="0062287F"/>
    <w:rsid w:val="006228C0"/>
    <w:rsid w:val="00622C9C"/>
    <w:rsid w:val="00622D87"/>
    <w:rsid w:val="00622D90"/>
    <w:rsid w:val="00622DF7"/>
    <w:rsid w:val="00622EB3"/>
    <w:rsid w:val="00622F5B"/>
    <w:rsid w:val="00623173"/>
    <w:rsid w:val="00623623"/>
    <w:rsid w:val="0062379C"/>
    <w:rsid w:val="006237A9"/>
    <w:rsid w:val="00623A3C"/>
    <w:rsid w:val="00623ABF"/>
    <w:rsid w:val="00623C9A"/>
    <w:rsid w:val="00623D21"/>
    <w:rsid w:val="00623DD8"/>
    <w:rsid w:val="00623E12"/>
    <w:rsid w:val="00624078"/>
    <w:rsid w:val="00624168"/>
    <w:rsid w:val="00624208"/>
    <w:rsid w:val="0062426D"/>
    <w:rsid w:val="00624363"/>
    <w:rsid w:val="00624384"/>
    <w:rsid w:val="00624462"/>
    <w:rsid w:val="00624490"/>
    <w:rsid w:val="006244E4"/>
    <w:rsid w:val="00624531"/>
    <w:rsid w:val="006245BE"/>
    <w:rsid w:val="00624612"/>
    <w:rsid w:val="00624720"/>
    <w:rsid w:val="00624751"/>
    <w:rsid w:val="0062483F"/>
    <w:rsid w:val="00624A8D"/>
    <w:rsid w:val="00624E20"/>
    <w:rsid w:val="00624E24"/>
    <w:rsid w:val="0062520E"/>
    <w:rsid w:val="00625373"/>
    <w:rsid w:val="00625582"/>
    <w:rsid w:val="006256BA"/>
    <w:rsid w:val="006258CE"/>
    <w:rsid w:val="00625B0F"/>
    <w:rsid w:val="00625CA4"/>
    <w:rsid w:val="00625CC6"/>
    <w:rsid w:val="00625D4A"/>
    <w:rsid w:val="00625DF3"/>
    <w:rsid w:val="00625E40"/>
    <w:rsid w:val="00625E91"/>
    <w:rsid w:val="00625EE5"/>
    <w:rsid w:val="00625FB5"/>
    <w:rsid w:val="006263BE"/>
    <w:rsid w:val="006267BA"/>
    <w:rsid w:val="00626868"/>
    <w:rsid w:val="00626978"/>
    <w:rsid w:val="00626BD0"/>
    <w:rsid w:val="00626BF8"/>
    <w:rsid w:val="00626C16"/>
    <w:rsid w:val="00626C32"/>
    <w:rsid w:val="00626E9E"/>
    <w:rsid w:val="00626EF0"/>
    <w:rsid w:val="00626F61"/>
    <w:rsid w:val="00627011"/>
    <w:rsid w:val="006270BD"/>
    <w:rsid w:val="0062737B"/>
    <w:rsid w:val="00627408"/>
    <w:rsid w:val="00627487"/>
    <w:rsid w:val="00627843"/>
    <w:rsid w:val="006279A4"/>
    <w:rsid w:val="006279A5"/>
    <w:rsid w:val="00627BEC"/>
    <w:rsid w:val="00627DFC"/>
    <w:rsid w:val="00627E70"/>
    <w:rsid w:val="0063006B"/>
    <w:rsid w:val="0063017F"/>
    <w:rsid w:val="006302D6"/>
    <w:rsid w:val="006304F3"/>
    <w:rsid w:val="0063057C"/>
    <w:rsid w:val="006307AD"/>
    <w:rsid w:val="006307E8"/>
    <w:rsid w:val="0063082C"/>
    <w:rsid w:val="006308B6"/>
    <w:rsid w:val="0063091C"/>
    <w:rsid w:val="00630B6B"/>
    <w:rsid w:val="00630DE8"/>
    <w:rsid w:val="0063102D"/>
    <w:rsid w:val="006310B4"/>
    <w:rsid w:val="0063114B"/>
    <w:rsid w:val="00631503"/>
    <w:rsid w:val="00631646"/>
    <w:rsid w:val="006317A4"/>
    <w:rsid w:val="00631991"/>
    <w:rsid w:val="00631C89"/>
    <w:rsid w:val="00631CD3"/>
    <w:rsid w:val="00631D02"/>
    <w:rsid w:val="00631F19"/>
    <w:rsid w:val="00631F4C"/>
    <w:rsid w:val="006324AB"/>
    <w:rsid w:val="00632744"/>
    <w:rsid w:val="00632773"/>
    <w:rsid w:val="00632906"/>
    <w:rsid w:val="00632A5C"/>
    <w:rsid w:val="00632A7A"/>
    <w:rsid w:val="00632BE1"/>
    <w:rsid w:val="00632CD5"/>
    <w:rsid w:val="00632DE2"/>
    <w:rsid w:val="0063309E"/>
    <w:rsid w:val="006331AE"/>
    <w:rsid w:val="00633241"/>
    <w:rsid w:val="0063326C"/>
    <w:rsid w:val="006332AA"/>
    <w:rsid w:val="0063340E"/>
    <w:rsid w:val="0063366E"/>
    <w:rsid w:val="006336D2"/>
    <w:rsid w:val="006336E4"/>
    <w:rsid w:val="006337F1"/>
    <w:rsid w:val="00633950"/>
    <w:rsid w:val="00633CF2"/>
    <w:rsid w:val="00633D7D"/>
    <w:rsid w:val="00633F20"/>
    <w:rsid w:val="00634157"/>
    <w:rsid w:val="00634268"/>
    <w:rsid w:val="00634423"/>
    <w:rsid w:val="00634554"/>
    <w:rsid w:val="006348CB"/>
    <w:rsid w:val="00634930"/>
    <w:rsid w:val="00634A15"/>
    <w:rsid w:val="00634C11"/>
    <w:rsid w:val="00634E2C"/>
    <w:rsid w:val="00634FEA"/>
    <w:rsid w:val="00635059"/>
    <w:rsid w:val="006352CE"/>
    <w:rsid w:val="006353EB"/>
    <w:rsid w:val="0063544F"/>
    <w:rsid w:val="00635492"/>
    <w:rsid w:val="00635659"/>
    <w:rsid w:val="006356A7"/>
    <w:rsid w:val="00635704"/>
    <w:rsid w:val="0063578B"/>
    <w:rsid w:val="0063582B"/>
    <w:rsid w:val="006359A7"/>
    <w:rsid w:val="006359FC"/>
    <w:rsid w:val="00635BF8"/>
    <w:rsid w:val="00635DC3"/>
    <w:rsid w:val="006360D5"/>
    <w:rsid w:val="006361DD"/>
    <w:rsid w:val="0063627C"/>
    <w:rsid w:val="00636402"/>
    <w:rsid w:val="0063649F"/>
    <w:rsid w:val="00636610"/>
    <w:rsid w:val="0063672A"/>
    <w:rsid w:val="0063680C"/>
    <w:rsid w:val="006368D9"/>
    <w:rsid w:val="0063698A"/>
    <w:rsid w:val="00636A45"/>
    <w:rsid w:val="00636D21"/>
    <w:rsid w:val="00636E62"/>
    <w:rsid w:val="00637053"/>
    <w:rsid w:val="0063713C"/>
    <w:rsid w:val="0063717A"/>
    <w:rsid w:val="00637266"/>
    <w:rsid w:val="0063747A"/>
    <w:rsid w:val="00637546"/>
    <w:rsid w:val="00637686"/>
    <w:rsid w:val="0063769F"/>
    <w:rsid w:val="00637714"/>
    <w:rsid w:val="00637945"/>
    <w:rsid w:val="006379E2"/>
    <w:rsid w:val="006379F6"/>
    <w:rsid w:val="00637B3D"/>
    <w:rsid w:val="00637D6F"/>
    <w:rsid w:val="00637D71"/>
    <w:rsid w:val="00637FE4"/>
    <w:rsid w:val="006400D5"/>
    <w:rsid w:val="006404C1"/>
    <w:rsid w:val="00640555"/>
    <w:rsid w:val="00640865"/>
    <w:rsid w:val="00640B9F"/>
    <w:rsid w:val="00640BB5"/>
    <w:rsid w:val="00640BD2"/>
    <w:rsid w:val="00640C8D"/>
    <w:rsid w:val="00641087"/>
    <w:rsid w:val="006410E9"/>
    <w:rsid w:val="006411CE"/>
    <w:rsid w:val="006412F9"/>
    <w:rsid w:val="006414F2"/>
    <w:rsid w:val="006417D6"/>
    <w:rsid w:val="00641877"/>
    <w:rsid w:val="0064194E"/>
    <w:rsid w:val="00641A8E"/>
    <w:rsid w:val="00641AB0"/>
    <w:rsid w:val="00641BA4"/>
    <w:rsid w:val="00641DBB"/>
    <w:rsid w:val="0064206F"/>
    <w:rsid w:val="006420DA"/>
    <w:rsid w:val="00642154"/>
    <w:rsid w:val="00642158"/>
    <w:rsid w:val="006421C4"/>
    <w:rsid w:val="006422E9"/>
    <w:rsid w:val="006422EC"/>
    <w:rsid w:val="006424B6"/>
    <w:rsid w:val="006426D6"/>
    <w:rsid w:val="00642886"/>
    <w:rsid w:val="00642898"/>
    <w:rsid w:val="00642B88"/>
    <w:rsid w:val="00642D15"/>
    <w:rsid w:val="00642DE1"/>
    <w:rsid w:val="00642E17"/>
    <w:rsid w:val="00642E51"/>
    <w:rsid w:val="00642F3C"/>
    <w:rsid w:val="00643386"/>
    <w:rsid w:val="006433FC"/>
    <w:rsid w:val="00643589"/>
    <w:rsid w:val="006436C9"/>
    <w:rsid w:val="006437D8"/>
    <w:rsid w:val="006437F4"/>
    <w:rsid w:val="006437FB"/>
    <w:rsid w:val="00643821"/>
    <w:rsid w:val="00643825"/>
    <w:rsid w:val="00643C94"/>
    <w:rsid w:val="00643ED9"/>
    <w:rsid w:val="00643F77"/>
    <w:rsid w:val="00644013"/>
    <w:rsid w:val="0064414E"/>
    <w:rsid w:val="006442D9"/>
    <w:rsid w:val="0064439C"/>
    <w:rsid w:val="00644421"/>
    <w:rsid w:val="006445D2"/>
    <w:rsid w:val="006446DE"/>
    <w:rsid w:val="006448AA"/>
    <w:rsid w:val="00644B3C"/>
    <w:rsid w:val="00644C0A"/>
    <w:rsid w:val="00644C30"/>
    <w:rsid w:val="00644E1B"/>
    <w:rsid w:val="006452C8"/>
    <w:rsid w:val="0064537D"/>
    <w:rsid w:val="006453CC"/>
    <w:rsid w:val="006454A2"/>
    <w:rsid w:val="006454DE"/>
    <w:rsid w:val="00645559"/>
    <w:rsid w:val="006455D2"/>
    <w:rsid w:val="0064566A"/>
    <w:rsid w:val="006457BC"/>
    <w:rsid w:val="00645BB4"/>
    <w:rsid w:val="00645C02"/>
    <w:rsid w:val="00645D29"/>
    <w:rsid w:val="00645E0F"/>
    <w:rsid w:val="00646218"/>
    <w:rsid w:val="00646935"/>
    <w:rsid w:val="00646AFD"/>
    <w:rsid w:val="00646C01"/>
    <w:rsid w:val="00646E9F"/>
    <w:rsid w:val="00647165"/>
    <w:rsid w:val="0064717D"/>
    <w:rsid w:val="0064723E"/>
    <w:rsid w:val="006475DD"/>
    <w:rsid w:val="00647655"/>
    <w:rsid w:val="00647711"/>
    <w:rsid w:val="00647A09"/>
    <w:rsid w:val="00647AE3"/>
    <w:rsid w:val="00647BA2"/>
    <w:rsid w:val="00647D12"/>
    <w:rsid w:val="006500AC"/>
    <w:rsid w:val="0065025A"/>
    <w:rsid w:val="0065025C"/>
    <w:rsid w:val="00650426"/>
    <w:rsid w:val="00650489"/>
    <w:rsid w:val="006505BD"/>
    <w:rsid w:val="00650669"/>
    <w:rsid w:val="006506C4"/>
    <w:rsid w:val="006506F9"/>
    <w:rsid w:val="00650766"/>
    <w:rsid w:val="0065080F"/>
    <w:rsid w:val="00650848"/>
    <w:rsid w:val="006509D7"/>
    <w:rsid w:val="00650ACA"/>
    <w:rsid w:val="00650C55"/>
    <w:rsid w:val="00651165"/>
    <w:rsid w:val="0065132A"/>
    <w:rsid w:val="00651355"/>
    <w:rsid w:val="006513FF"/>
    <w:rsid w:val="0065169D"/>
    <w:rsid w:val="0065171B"/>
    <w:rsid w:val="006517E1"/>
    <w:rsid w:val="006519A1"/>
    <w:rsid w:val="00651B4C"/>
    <w:rsid w:val="00651D0D"/>
    <w:rsid w:val="00651E57"/>
    <w:rsid w:val="00651EC3"/>
    <w:rsid w:val="00651FEA"/>
    <w:rsid w:val="006523CB"/>
    <w:rsid w:val="006525AE"/>
    <w:rsid w:val="00652AE5"/>
    <w:rsid w:val="00652B3B"/>
    <w:rsid w:val="00652BE0"/>
    <w:rsid w:val="006533B4"/>
    <w:rsid w:val="00653567"/>
    <w:rsid w:val="00653696"/>
    <w:rsid w:val="006536D9"/>
    <w:rsid w:val="0065404B"/>
    <w:rsid w:val="006542AD"/>
    <w:rsid w:val="00654451"/>
    <w:rsid w:val="00654491"/>
    <w:rsid w:val="0065453E"/>
    <w:rsid w:val="0065457F"/>
    <w:rsid w:val="006545C3"/>
    <w:rsid w:val="00654754"/>
    <w:rsid w:val="00654B15"/>
    <w:rsid w:val="00654B33"/>
    <w:rsid w:val="00654B5C"/>
    <w:rsid w:val="00654E44"/>
    <w:rsid w:val="00655088"/>
    <w:rsid w:val="00655093"/>
    <w:rsid w:val="00655590"/>
    <w:rsid w:val="00655674"/>
    <w:rsid w:val="00655C85"/>
    <w:rsid w:val="00655CE9"/>
    <w:rsid w:val="00655E31"/>
    <w:rsid w:val="00656049"/>
    <w:rsid w:val="0065604B"/>
    <w:rsid w:val="006565B4"/>
    <w:rsid w:val="0065695C"/>
    <w:rsid w:val="00656A5A"/>
    <w:rsid w:val="00656AB8"/>
    <w:rsid w:val="00656BED"/>
    <w:rsid w:val="00656DB5"/>
    <w:rsid w:val="00657099"/>
    <w:rsid w:val="00657165"/>
    <w:rsid w:val="006572E2"/>
    <w:rsid w:val="006573D4"/>
    <w:rsid w:val="00657417"/>
    <w:rsid w:val="006576F1"/>
    <w:rsid w:val="006576F9"/>
    <w:rsid w:val="00657A30"/>
    <w:rsid w:val="00657A6E"/>
    <w:rsid w:val="00657BF7"/>
    <w:rsid w:val="00657C15"/>
    <w:rsid w:val="00657EA9"/>
    <w:rsid w:val="0066008E"/>
    <w:rsid w:val="0066027B"/>
    <w:rsid w:val="0066029C"/>
    <w:rsid w:val="00660311"/>
    <w:rsid w:val="00660422"/>
    <w:rsid w:val="00660478"/>
    <w:rsid w:val="00660A5A"/>
    <w:rsid w:val="00660A70"/>
    <w:rsid w:val="00660C74"/>
    <w:rsid w:val="00660C90"/>
    <w:rsid w:val="00660CE4"/>
    <w:rsid w:val="00660CF2"/>
    <w:rsid w:val="00660D35"/>
    <w:rsid w:val="00660DC6"/>
    <w:rsid w:val="00660F63"/>
    <w:rsid w:val="00660F70"/>
    <w:rsid w:val="00661365"/>
    <w:rsid w:val="006613A8"/>
    <w:rsid w:val="0066196A"/>
    <w:rsid w:val="00661B87"/>
    <w:rsid w:val="00661C8A"/>
    <w:rsid w:val="00661CBF"/>
    <w:rsid w:val="00661D5F"/>
    <w:rsid w:val="006621F6"/>
    <w:rsid w:val="00662403"/>
    <w:rsid w:val="0066249A"/>
    <w:rsid w:val="0066261E"/>
    <w:rsid w:val="0066262D"/>
    <w:rsid w:val="0066265C"/>
    <w:rsid w:val="006627C0"/>
    <w:rsid w:val="006627E7"/>
    <w:rsid w:val="0066292D"/>
    <w:rsid w:val="00662976"/>
    <w:rsid w:val="00662BD3"/>
    <w:rsid w:val="00662C5E"/>
    <w:rsid w:val="00662F02"/>
    <w:rsid w:val="00662FFF"/>
    <w:rsid w:val="00663029"/>
    <w:rsid w:val="00663039"/>
    <w:rsid w:val="00663066"/>
    <w:rsid w:val="00663278"/>
    <w:rsid w:val="0066333A"/>
    <w:rsid w:val="00663383"/>
    <w:rsid w:val="0066338E"/>
    <w:rsid w:val="00663607"/>
    <w:rsid w:val="00663629"/>
    <w:rsid w:val="006636AD"/>
    <w:rsid w:val="00663723"/>
    <w:rsid w:val="0066372A"/>
    <w:rsid w:val="006637E9"/>
    <w:rsid w:val="00663BFC"/>
    <w:rsid w:val="00663E3F"/>
    <w:rsid w:val="00664233"/>
    <w:rsid w:val="00664487"/>
    <w:rsid w:val="006644E2"/>
    <w:rsid w:val="006645CD"/>
    <w:rsid w:val="006649A5"/>
    <w:rsid w:val="00664D70"/>
    <w:rsid w:val="006653EE"/>
    <w:rsid w:val="00665527"/>
    <w:rsid w:val="00665599"/>
    <w:rsid w:val="00665761"/>
    <w:rsid w:val="00665778"/>
    <w:rsid w:val="00665B4A"/>
    <w:rsid w:val="00665DD5"/>
    <w:rsid w:val="00665F99"/>
    <w:rsid w:val="006660C5"/>
    <w:rsid w:val="00666138"/>
    <w:rsid w:val="00666252"/>
    <w:rsid w:val="00666258"/>
    <w:rsid w:val="006662DC"/>
    <w:rsid w:val="00666351"/>
    <w:rsid w:val="0066674C"/>
    <w:rsid w:val="00666A1C"/>
    <w:rsid w:val="00666ABC"/>
    <w:rsid w:val="00666C8B"/>
    <w:rsid w:val="006670C5"/>
    <w:rsid w:val="00667368"/>
    <w:rsid w:val="00667407"/>
    <w:rsid w:val="0066764A"/>
    <w:rsid w:val="006676F6"/>
    <w:rsid w:val="006676F9"/>
    <w:rsid w:val="0066786D"/>
    <w:rsid w:val="00667A39"/>
    <w:rsid w:val="00667B41"/>
    <w:rsid w:val="00667B68"/>
    <w:rsid w:val="00667C49"/>
    <w:rsid w:val="00667D7A"/>
    <w:rsid w:val="00667DBD"/>
    <w:rsid w:val="00667F73"/>
    <w:rsid w:val="0067038E"/>
    <w:rsid w:val="006703BF"/>
    <w:rsid w:val="006704DE"/>
    <w:rsid w:val="00670708"/>
    <w:rsid w:val="0067072B"/>
    <w:rsid w:val="00670730"/>
    <w:rsid w:val="006707DE"/>
    <w:rsid w:val="00670833"/>
    <w:rsid w:val="00670860"/>
    <w:rsid w:val="00670897"/>
    <w:rsid w:val="00670A2F"/>
    <w:rsid w:val="00670B86"/>
    <w:rsid w:val="00670BA1"/>
    <w:rsid w:val="00670D0C"/>
    <w:rsid w:val="00670E31"/>
    <w:rsid w:val="00670EB9"/>
    <w:rsid w:val="0067128A"/>
    <w:rsid w:val="00671559"/>
    <w:rsid w:val="0067177E"/>
    <w:rsid w:val="006717B9"/>
    <w:rsid w:val="006718F6"/>
    <w:rsid w:val="00671956"/>
    <w:rsid w:val="00671A50"/>
    <w:rsid w:val="00671BC3"/>
    <w:rsid w:val="00671C62"/>
    <w:rsid w:val="00671E93"/>
    <w:rsid w:val="00671F20"/>
    <w:rsid w:val="006720BA"/>
    <w:rsid w:val="00672141"/>
    <w:rsid w:val="00672484"/>
    <w:rsid w:val="006726EF"/>
    <w:rsid w:val="0067270C"/>
    <w:rsid w:val="006727A4"/>
    <w:rsid w:val="006727C5"/>
    <w:rsid w:val="00672944"/>
    <w:rsid w:val="00672A97"/>
    <w:rsid w:val="00672C28"/>
    <w:rsid w:val="00672DC2"/>
    <w:rsid w:val="00672E46"/>
    <w:rsid w:val="00672FB1"/>
    <w:rsid w:val="0067320F"/>
    <w:rsid w:val="00673461"/>
    <w:rsid w:val="00673512"/>
    <w:rsid w:val="00673B54"/>
    <w:rsid w:val="00673BAF"/>
    <w:rsid w:val="00673E8B"/>
    <w:rsid w:val="00673EAD"/>
    <w:rsid w:val="00673F27"/>
    <w:rsid w:val="00674056"/>
    <w:rsid w:val="006741F0"/>
    <w:rsid w:val="00674958"/>
    <w:rsid w:val="00674A47"/>
    <w:rsid w:val="00674A9B"/>
    <w:rsid w:val="00674AA8"/>
    <w:rsid w:val="00674B49"/>
    <w:rsid w:val="00674B85"/>
    <w:rsid w:val="00674B87"/>
    <w:rsid w:val="00674E34"/>
    <w:rsid w:val="00674F19"/>
    <w:rsid w:val="00674F99"/>
    <w:rsid w:val="00675000"/>
    <w:rsid w:val="006750E7"/>
    <w:rsid w:val="00675252"/>
    <w:rsid w:val="0067528E"/>
    <w:rsid w:val="0067540F"/>
    <w:rsid w:val="00675449"/>
    <w:rsid w:val="00675493"/>
    <w:rsid w:val="00675582"/>
    <w:rsid w:val="00675628"/>
    <w:rsid w:val="00675640"/>
    <w:rsid w:val="006757A5"/>
    <w:rsid w:val="006758B2"/>
    <w:rsid w:val="006759A6"/>
    <w:rsid w:val="00675AB6"/>
    <w:rsid w:val="00675AE8"/>
    <w:rsid w:val="00675C9E"/>
    <w:rsid w:val="00675D77"/>
    <w:rsid w:val="00675F89"/>
    <w:rsid w:val="00676196"/>
    <w:rsid w:val="006761C2"/>
    <w:rsid w:val="00676312"/>
    <w:rsid w:val="0067649E"/>
    <w:rsid w:val="006767F5"/>
    <w:rsid w:val="00676A71"/>
    <w:rsid w:val="00676B3F"/>
    <w:rsid w:val="00676B9F"/>
    <w:rsid w:val="00676E00"/>
    <w:rsid w:val="00677078"/>
    <w:rsid w:val="006771EF"/>
    <w:rsid w:val="006772BF"/>
    <w:rsid w:val="006773AB"/>
    <w:rsid w:val="00677507"/>
    <w:rsid w:val="0067775F"/>
    <w:rsid w:val="00677777"/>
    <w:rsid w:val="00677BE6"/>
    <w:rsid w:val="00677D31"/>
    <w:rsid w:val="00677D7F"/>
    <w:rsid w:val="00677D88"/>
    <w:rsid w:val="006800D1"/>
    <w:rsid w:val="0068011C"/>
    <w:rsid w:val="00680191"/>
    <w:rsid w:val="00680258"/>
    <w:rsid w:val="00680727"/>
    <w:rsid w:val="00680867"/>
    <w:rsid w:val="0068089B"/>
    <w:rsid w:val="006808D1"/>
    <w:rsid w:val="00680964"/>
    <w:rsid w:val="00680B24"/>
    <w:rsid w:val="00680D15"/>
    <w:rsid w:val="00680D79"/>
    <w:rsid w:val="00680EF9"/>
    <w:rsid w:val="00680EFC"/>
    <w:rsid w:val="00680FB1"/>
    <w:rsid w:val="00680FD5"/>
    <w:rsid w:val="006810F1"/>
    <w:rsid w:val="00681213"/>
    <w:rsid w:val="0068144B"/>
    <w:rsid w:val="006815BB"/>
    <w:rsid w:val="00681685"/>
    <w:rsid w:val="0068173F"/>
    <w:rsid w:val="006819F6"/>
    <w:rsid w:val="00681AB7"/>
    <w:rsid w:val="00681B34"/>
    <w:rsid w:val="00681B5F"/>
    <w:rsid w:val="00681B7C"/>
    <w:rsid w:val="00681C75"/>
    <w:rsid w:val="00681DB3"/>
    <w:rsid w:val="00682173"/>
    <w:rsid w:val="0068239C"/>
    <w:rsid w:val="006828E9"/>
    <w:rsid w:val="00682BF3"/>
    <w:rsid w:val="00682C97"/>
    <w:rsid w:val="00682CBA"/>
    <w:rsid w:val="00682E8B"/>
    <w:rsid w:val="0068310D"/>
    <w:rsid w:val="00683412"/>
    <w:rsid w:val="0068348D"/>
    <w:rsid w:val="00683528"/>
    <w:rsid w:val="0068361D"/>
    <w:rsid w:val="00683698"/>
    <w:rsid w:val="006838A4"/>
    <w:rsid w:val="00683924"/>
    <w:rsid w:val="00683CF6"/>
    <w:rsid w:val="00683DFF"/>
    <w:rsid w:val="00683E02"/>
    <w:rsid w:val="00683E78"/>
    <w:rsid w:val="00683FEC"/>
    <w:rsid w:val="006840DE"/>
    <w:rsid w:val="0068418E"/>
    <w:rsid w:val="00684259"/>
    <w:rsid w:val="00684395"/>
    <w:rsid w:val="0068455E"/>
    <w:rsid w:val="006848FB"/>
    <w:rsid w:val="00684A81"/>
    <w:rsid w:val="00684C43"/>
    <w:rsid w:val="00684F95"/>
    <w:rsid w:val="0068506D"/>
    <w:rsid w:val="00685078"/>
    <w:rsid w:val="006851B8"/>
    <w:rsid w:val="00685280"/>
    <w:rsid w:val="00685331"/>
    <w:rsid w:val="00685382"/>
    <w:rsid w:val="006855BD"/>
    <w:rsid w:val="00685823"/>
    <w:rsid w:val="00685D3A"/>
    <w:rsid w:val="00685F46"/>
    <w:rsid w:val="00686002"/>
    <w:rsid w:val="00686074"/>
    <w:rsid w:val="00686203"/>
    <w:rsid w:val="00686513"/>
    <w:rsid w:val="00686564"/>
    <w:rsid w:val="00686724"/>
    <w:rsid w:val="00686B4A"/>
    <w:rsid w:val="00686C67"/>
    <w:rsid w:val="00686E3A"/>
    <w:rsid w:val="00686F8F"/>
    <w:rsid w:val="0068709E"/>
    <w:rsid w:val="00687289"/>
    <w:rsid w:val="0068742B"/>
    <w:rsid w:val="00687486"/>
    <w:rsid w:val="0068791B"/>
    <w:rsid w:val="00687982"/>
    <w:rsid w:val="00687A2B"/>
    <w:rsid w:val="00687A48"/>
    <w:rsid w:val="00687D4C"/>
    <w:rsid w:val="0069009E"/>
    <w:rsid w:val="006900C6"/>
    <w:rsid w:val="0069029B"/>
    <w:rsid w:val="006903E3"/>
    <w:rsid w:val="00690A4E"/>
    <w:rsid w:val="00690B63"/>
    <w:rsid w:val="00690CC9"/>
    <w:rsid w:val="00690F15"/>
    <w:rsid w:val="006911AB"/>
    <w:rsid w:val="0069120A"/>
    <w:rsid w:val="00691361"/>
    <w:rsid w:val="0069159A"/>
    <w:rsid w:val="0069192A"/>
    <w:rsid w:val="00691941"/>
    <w:rsid w:val="00691959"/>
    <w:rsid w:val="00691969"/>
    <w:rsid w:val="006919F0"/>
    <w:rsid w:val="00691A0C"/>
    <w:rsid w:val="00691B49"/>
    <w:rsid w:val="00691CE8"/>
    <w:rsid w:val="00691D61"/>
    <w:rsid w:val="00691E42"/>
    <w:rsid w:val="00691E7E"/>
    <w:rsid w:val="00691F4E"/>
    <w:rsid w:val="00692181"/>
    <w:rsid w:val="006923EF"/>
    <w:rsid w:val="006924B7"/>
    <w:rsid w:val="00692519"/>
    <w:rsid w:val="00692536"/>
    <w:rsid w:val="006926E0"/>
    <w:rsid w:val="006927B7"/>
    <w:rsid w:val="006928CD"/>
    <w:rsid w:val="006929FA"/>
    <w:rsid w:val="00692B17"/>
    <w:rsid w:val="00692B60"/>
    <w:rsid w:val="00692CD0"/>
    <w:rsid w:val="00692DF2"/>
    <w:rsid w:val="00692EFE"/>
    <w:rsid w:val="00692FB3"/>
    <w:rsid w:val="0069301E"/>
    <w:rsid w:val="0069303C"/>
    <w:rsid w:val="006931FF"/>
    <w:rsid w:val="006932C8"/>
    <w:rsid w:val="006935B6"/>
    <w:rsid w:val="00693665"/>
    <w:rsid w:val="00693672"/>
    <w:rsid w:val="006936FC"/>
    <w:rsid w:val="0069373E"/>
    <w:rsid w:val="00693A7F"/>
    <w:rsid w:val="00693B8E"/>
    <w:rsid w:val="00693CB4"/>
    <w:rsid w:val="00693F78"/>
    <w:rsid w:val="00694042"/>
    <w:rsid w:val="006940FE"/>
    <w:rsid w:val="0069429F"/>
    <w:rsid w:val="006944BE"/>
    <w:rsid w:val="00694570"/>
    <w:rsid w:val="00694591"/>
    <w:rsid w:val="00694882"/>
    <w:rsid w:val="0069490A"/>
    <w:rsid w:val="00694ACC"/>
    <w:rsid w:val="00694B55"/>
    <w:rsid w:val="00694C50"/>
    <w:rsid w:val="00694D9C"/>
    <w:rsid w:val="00694E67"/>
    <w:rsid w:val="00694EE4"/>
    <w:rsid w:val="0069505A"/>
    <w:rsid w:val="006950AA"/>
    <w:rsid w:val="006951A1"/>
    <w:rsid w:val="00695296"/>
    <w:rsid w:val="00695350"/>
    <w:rsid w:val="00695424"/>
    <w:rsid w:val="006954ED"/>
    <w:rsid w:val="00695538"/>
    <w:rsid w:val="0069556F"/>
    <w:rsid w:val="006956E6"/>
    <w:rsid w:val="00695745"/>
    <w:rsid w:val="00695BAD"/>
    <w:rsid w:val="00695C55"/>
    <w:rsid w:val="00695C6E"/>
    <w:rsid w:val="00695CCA"/>
    <w:rsid w:val="00695F92"/>
    <w:rsid w:val="0069643E"/>
    <w:rsid w:val="006964CD"/>
    <w:rsid w:val="006966E2"/>
    <w:rsid w:val="00696B52"/>
    <w:rsid w:val="00697253"/>
    <w:rsid w:val="0069738A"/>
    <w:rsid w:val="0069755A"/>
    <w:rsid w:val="006975B2"/>
    <w:rsid w:val="006976BD"/>
    <w:rsid w:val="0069774A"/>
    <w:rsid w:val="006979D9"/>
    <w:rsid w:val="00697C23"/>
    <w:rsid w:val="00697C5A"/>
    <w:rsid w:val="00697E10"/>
    <w:rsid w:val="00697FA4"/>
    <w:rsid w:val="006A0417"/>
    <w:rsid w:val="006A0486"/>
    <w:rsid w:val="006A0633"/>
    <w:rsid w:val="006A0B81"/>
    <w:rsid w:val="006A0BA7"/>
    <w:rsid w:val="006A0CAE"/>
    <w:rsid w:val="006A0D0F"/>
    <w:rsid w:val="006A115F"/>
    <w:rsid w:val="006A1205"/>
    <w:rsid w:val="006A1276"/>
    <w:rsid w:val="006A1323"/>
    <w:rsid w:val="006A1678"/>
    <w:rsid w:val="006A16B0"/>
    <w:rsid w:val="006A16BC"/>
    <w:rsid w:val="006A1788"/>
    <w:rsid w:val="006A17F4"/>
    <w:rsid w:val="006A1D3D"/>
    <w:rsid w:val="006A1D7F"/>
    <w:rsid w:val="006A1F0E"/>
    <w:rsid w:val="006A1F20"/>
    <w:rsid w:val="006A2028"/>
    <w:rsid w:val="006A21DE"/>
    <w:rsid w:val="006A2209"/>
    <w:rsid w:val="006A22DD"/>
    <w:rsid w:val="006A23C3"/>
    <w:rsid w:val="006A246A"/>
    <w:rsid w:val="006A25DF"/>
    <w:rsid w:val="006A26A7"/>
    <w:rsid w:val="006A279C"/>
    <w:rsid w:val="006A2850"/>
    <w:rsid w:val="006A2949"/>
    <w:rsid w:val="006A29EC"/>
    <w:rsid w:val="006A2A88"/>
    <w:rsid w:val="006A2FA3"/>
    <w:rsid w:val="006A30BE"/>
    <w:rsid w:val="006A310D"/>
    <w:rsid w:val="006A31F9"/>
    <w:rsid w:val="006A37C3"/>
    <w:rsid w:val="006A3975"/>
    <w:rsid w:val="006A39FF"/>
    <w:rsid w:val="006A3A87"/>
    <w:rsid w:val="006A3B82"/>
    <w:rsid w:val="006A3BB5"/>
    <w:rsid w:val="006A3C17"/>
    <w:rsid w:val="006A3D59"/>
    <w:rsid w:val="006A3DDA"/>
    <w:rsid w:val="006A3DEF"/>
    <w:rsid w:val="006A3E16"/>
    <w:rsid w:val="006A3EA1"/>
    <w:rsid w:val="006A40CB"/>
    <w:rsid w:val="006A40E4"/>
    <w:rsid w:val="006A4300"/>
    <w:rsid w:val="006A43D4"/>
    <w:rsid w:val="006A4439"/>
    <w:rsid w:val="006A4545"/>
    <w:rsid w:val="006A45D5"/>
    <w:rsid w:val="006A46B7"/>
    <w:rsid w:val="006A486C"/>
    <w:rsid w:val="006A49D2"/>
    <w:rsid w:val="006A4B31"/>
    <w:rsid w:val="006A4BBB"/>
    <w:rsid w:val="006A4F12"/>
    <w:rsid w:val="006A4F67"/>
    <w:rsid w:val="006A506E"/>
    <w:rsid w:val="006A52A4"/>
    <w:rsid w:val="006A56A3"/>
    <w:rsid w:val="006A587F"/>
    <w:rsid w:val="006A589F"/>
    <w:rsid w:val="006A5A03"/>
    <w:rsid w:val="006A5A75"/>
    <w:rsid w:val="006A5A87"/>
    <w:rsid w:val="006A5AC6"/>
    <w:rsid w:val="006A5AEF"/>
    <w:rsid w:val="006A5BDA"/>
    <w:rsid w:val="006A5F83"/>
    <w:rsid w:val="006A635A"/>
    <w:rsid w:val="006A6466"/>
    <w:rsid w:val="006A6544"/>
    <w:rsid w:val="006A65CB"/>
    <w:rsid w:val="006A6730"/>
    <w:rsid w:val="006A673D"/>
    <w:rsid w:val="006A6830"/>
    <w:rsid w:val="006A6839"/>
    <w:rsid w:val="006A6BED"/>
    <w:rsid w:val="006A6E1A"/>
    <w:rsid w:val="006A6E47"/>
    <w:rsid w:val="006A75BE"/>
    <w:rsid w:val="006A7689"/>
    <w:rsid w:val="006A77B8"/>
    <w:rsid w:val="006A7812"/>
    <w:rsid w:val="006A7924"/>
    <w:rsid w:val="006A7A9C"/>
    <w:rsid w:val="006A7EEF"/>
    <w:rsid w:val="006B0114"/>
    <w:rsid w:val="006B02BB"/>
    <w:rsid w:val="006B042E"/>
    <w:rsid w:val="006B0539"/>
    <w:rsid w:val="006B0899"/>
    <w:rsid w:val="006B0ABE"/>
    <w:rsid w:val="006B0FC1"/>
    <w:rsid w:val="006B1297"/>
    <w:rsid w:val="006B12C8"/>
    <w:rsid w:val="006B13CA"/>
    <w:rsid w:val="006B1411"/>
    <w:rsid w:val="006B1502"/>
    <w:rsid w:val="006B1724"/>
    <w:rsid w:val="006B190B"/>
    <w:rsid w:val="006B1D2D"/>
    <w:rsid w:val="006B1D78"/>
    <w:rsid w:val="006B1DF0"/>
    <w:rsid w:val="006B1E47"/>
    <w:rsid w:val="006B1F72"/>
    <w:rsid w:val="006B22C4"/>
    <w:rsid w:val="006B22F9"/>
    <w:rsid w:val="006B28D2"/>
    <w:rsid w:val="006B29A6"/>
    <w:rsid w:val="006B29C9"/>
    <w:rsid w:val="006B2A7E"/>
    <w:rsid w:val="006B2C11"/>
    <w:rsid w:val="006B2C15"/>
    <w:rsid w:val="006B304E"/>
    <w:rsid w:val="006B3221"/>
    <w:rsid w:val="006B332E"/>
    <w:rsid w:val="006B3340"/>
    <w:rsid w:val="006B3453"/>
    <w:rsid w:val="006B3478"/>
    <w:rsid w:val="006B3690"/>
    <w:rsid w:val="006B3700"/>
    <w:rsid w:val="006B3749"/>
    <w:rsid w:val="006B377F"/>
    <w:rsid w:val="006B3D71"/>
    <w:rsid w:val="006B4116"/>
    <w:rsid w:val="006B415B"/>
    <w:rsid w:val="006B423D"/>
    <w:rsid w:val="006B449A"/>
    <w:rsid w:val="006B451D"/>
    <w:rsid w:val="006B4581"/>
    <w:rsid w:val="006B45C4"/>
    <w:rsid w:val="006B460B"/>
    <w:rsid w:val="006B467F"/>
    <w:rsid w:val="006B4750"/>
    <w:rsid w:val="006B49DA"/>
    <w:rsid w:val="006B4DBB"/>
    <w:rsid w:val="006B4F36"/>
    <w:rsid w:val="006B4FF2"/>
    <w:rsid w:val="006B547F"/>
    <w:rsid w:val="006B5636"/>
    <w:rsid w:val="006B56EA"/>
    <w:rsid w:val="006B573F"/>
    <w:rsid w:val="006B57E6"/>
    <w:rsid w:val="006B5E07"/>
    <w:rsid w:val="006B60A6"/>
    <w:rsid w:val="006B62CA"/>
    <w:rsid w:val="006B6567"/>
    <w:rsid w:val="006B66E7"/>
    <w:rsid w:val="006B66F3"/>
    <w:rsid w:val="006B67EE"/>
    <w:rsid w:val="006B6875"/>
    <w:rsid w:val="006B6972"/>
    <w:rsid w:val="006B6A99"/>
    <w:rsid w:val="006B6B53"/>
    <w:rsid w:val="006B6D84"/>
    <w:rsid w:val="006B6F8C"/>
    <w:rsid w:val="006B7387"/>
    <w:rsid w:val="006B73FF"/>
    <w:rsid w:val="006B75BB"/>
    <w:rsid w:val="006B7725"/>
    <w:rsid w:val="006B79AF"/>
    <w:rsid w:val="006B7C2E"/>
    <w:rsid w:val="006B7C87"/>
    <w:rsid w:val="006B7DB4"/>
    <w:rsid w:val="006B7E42"/>
    <w:rsid w:val="006C013C"/>
    <w:rsid w:val="006C01A3"/>
    <w:rsid w:val="006C05B9"/>
    <w:rsid w:val="006C0AF6"/>
    <w:rsid w:val="006C0CDE"/>
    <w:rsid w:val="006C0E5D"/>
    <w:rsid w:val="006C0FB7"/>
    <w:rsid w:val="006C1062"/>
    <w:rsid w:val="006C125A"/>
    <w:rsid w:val="006C1276"/>
    <w:rsid w:val="006C12CE"/>
    <w:rsid w:val="006C1372"/>
    <w:rsid w:val="006C14E1"/>
    <w:rsid w:val="006C159C"/>
    <w:rsid w:val="006C1649"/>
    <w:rsid w:val="006C16B3"/>
    <w:rsid w:val="006C1744"/>
    <w:rsid w:val="006C1896"/>
    <w:rsid w:val="006C1A64"/>
    <w:rsid w:val="006C1B39"/>
    <w:rsid w:val="006C1C04"/>
    <w:rsid w:val="006C1C5D"/>
    <w:rsid w:val="006C1C71"/>
    <w:rsid w:val="006C1C74"/>
    <w:rsid w:val="006C1CD3"/>
    <w:rsid w:val="006C204D"/>
    <w:rsid w:val="006C2083"/>
    <w:rsid w:val="006C208C"/>
    <w:rsid w:val="006C21FE"/>
    <w:rsid w:val="006C23F8"/>
    <w:rsid w:val="006C242D"/>
    <w:rsid w:val="006C24C7"/>
    <w:rsid w:val="006C262F"/>
    <w:rsid w:val="006C2923"/>
    <w:rsid w:val="006C2A6D"/>
    <w:rsid w:val="006C2D35"/>
    <w:rsid w:val="006C2DBA"/>
    <w:rsid w:val="006C307F"/>
    <w:rsid w:val="006C3260"/>
    <w:rsid w:val="006C335B"/>
    <w:rsid w:val="006C3388"/>
    <w:rsid w:val="006C34CA"/>
    <w:rsid w:val="006C361D"/>
    <w:rsid w:val="006C3980"/>
    <w:rsid w:val="006C3EA1"/>
    <w:rsid w:val="006C3EC2"/>
    <w:rsid w:val="006C4187"/>
    <w:rsid w:val="006C428E"/>
    <w:rsid w:val="006C4696"/>
    <w:rsid w:val="006C4733"/>
    <w:rsid w:val="006C48E9"/>
    <w:rsid w:val="006C4A26"/>
    <w:rsid w:val="006C4A6B"/>
    <w:rsid w:val="006C4C96"/>
    <w:rsid w:val="006C4CEA"/>
    <w:rsid w:val="006C4FAC"/>
    <w:rsid w:val="006C519B"/>
    <w:rsid w:val="006C51DC"/>
    <w:rsid w:val="006C526D"/>
    <w:rsid w:val="006C52ED"/>
    <w:rsid w:val="006C5316"/>
    <w:rsid w:val="006C53B9"/>
    <w:rsid w:val="006C540B"/>
    <w:rsid w:val="006C5492"/>
    <w:rsid w:val="006C5645"/>
    <w:rsid w:val="006C57CA"/>
    <w:rsid w:val="006C596B"/>
    <w:rsid w:val="006C5B64"/>
    <w:rsid w:val="006C5CE5"/>
    <w:rsid w:val="006C5D4A"/>
    <w:rsid w:val="006C5EBA"/>
    <w:rsid w:val="006C62E8"/>
    <w:rsid w:val="006C6469"/>
    <w:rsid w:val="006C6589"/>
    <w:rsid w:val="006C66D4"/>
    <w:rsid w:val="006C67C8"/>
    <w:rsid w:val="006C6860"/>
    <w:rsid w:val="006C6AD0"/>
    <w:rsid w:val="006C6DAE"/>
    <w:rsid w:val="006C6E0A"/>
    <w:rsid w:val="006C700D"/>
    <w:rsid w:val="006C762D"/>
    <w:rsid w:val="006C763C"/>
    <w:rsid w:val="006C76D7"/>
    <w:rsid w:val="006C776A"/>
    <w:rsid w:val="006C78AD"/>
    <w:rsid w:val="006C7938"/>
    <w:rsid w:val="006C7D85"/>
    <w:rsid w:val="006C7DF5"/>
    <w:rsid w:val="006D0159"/>
    <w:rsid w:val="006D05FD"/>
    <w:rsid w:val="006D0606"/>
    <w:rsid w:val="006D063C"/>
    <w:rsid w:val="006D067C"/>
    <w:rsid w:val="006D0707"/>
    <w:rsid w:val="006D0731"/>
    <w:rsid w:val="006D088B"/>
    <w:rsid w:val="006D0940"/>
    <w:rsid w:val="006D09FC"/>
    <w:rsid w:val="006D0C45"/>
    <w:rsid w:val="006D0D52"/>
    <w:rsid w:val="006D0D9B"/>
    <w:rsid w:val="006D1114"/>
    <w:rsid w:val="006D1128"/>
    <w:rsid w:val="006D1177"/>
    <w:rsid w:val="006D13EF"/>
    <w:rsid w:val="006D1570"/>
    <w:rsid w:val="006D1773"/>
    <w:rsid w:val="006D181A"/>
    <w:rsid w:val="006D1BA6"/>
    <w:rsid w:val="006D1C0D"/>
    <w:rsid w:val="006D1C3B"/>
    <w:rsid w:val="006D1F3C"/>
    <w:rsid w:val="006D2070"/>
    <w:rsid w:val="006D2087"/>
    <w:rsid w:val="006D20A4"/>
    <w:rsid w:val="006D20B4"/>
    <w:rsid w:val="006D2153"/>
    <w:rsid w:val="006D2203"/>
    <w:rsid w:val="006D246B"/>
    <w:rsid w:val="006D247F"/>
    <w:rsid w:val="006D290B"/>
    <w:rsid w:val="006D2B70"/>
    <w:rsid w:val="006D2D70"/>
    <w:rsid w:val="006D2E56"/>
    <w:rsid w:val="006D32BC"/>
    <w:rsid w:val="006D32C9"/>
    <w:rsid w:val="006D3315"/>
    <w:rsid w:val="006D3361"/>
    <w:rsid w:val="006D33B7"/>
    <w:rsid w:val="006D353D"/>
    <w:rsid w:val="006D37AD"/>
    <w:rsid w:val="006D37CB"/>
    <w:rsid w:val="006D38D9"/>
    <w:rsid w:val="006D3A58"/>
    <w:rsid w:val="006D3AB0"/>
    <w:rsid w:val="006D3B38"/>
    <w:rsid w:val="006D3BC2"/>
    <w:rsid w:val="006D3CA5"/>
    <w:rsid w:val="006D3DEC"/>
    <w:rsid w:val="006D4003"/>
    <w:rsid w:val="006D407C"/>
    <w:rsid w:val="006D4142"/>
    <w:rsid w:val="006D4263"/>
    <w:rsid w:val="006D42EA"/>
    <w:rsid w:val="006D44DA"/>
    <w:rsid w:val="006D44F0"/>
    <w:rsid w:val="006D44FB"/>
    <w:rsid w:val="006D4670"/>
    <w:rsid w:val="006D46A0"/>
    <w:rsid w:val="006D46E6"/>
    <w:rsid w:val="006D46F0"/>
    <w:rsid w:val="006D498D"/>
    <w:rsid w:val="006D4BA5"/>
    <w:rsid w:val="006D4BF3"/>
    <w:rsid w:val="006D4C7C"/>
    <w:rsid w:val="006D5081"/>
    <w:rsid w:val="006D5088"/>
    <w:rsid w:val="006D5196"/>
    <w:rsid w:val="006D5504"/>
    <w:rsid w:val="006D55B5"/>
    <w:rsid w:val="006D5672"/>
    <w:rsid w:val="006D56D3"/>
    <w:rsid w:val="006D5707"/>
    <w:rsid w:val="006D5AA6"/>
    <w:rsid w:val="006D5ABA"/>
    <w:rsid w:val="006D5BB6"/>
    <w:rsid w:val="006D5BEF"/>
    <w:rsid w:val="006D5C67"/>
    <w:rsid w:val="006D5D1E"/>
    <w:rsid w:val="006D5DB8"/>
    <w:rsid w:val="006D5DC8"/>
    <w:rsid w:val="006D5DDD"/>
    <w:rsid w:val="006D5ECA"/>
    <w:rsid w:val="006D621A"/>
    <w:rsid w:val="006D636E"/>
    <w:rsid w:val="006D65DB"/>
    <w:rsid w:val="006D68D7"/>
    <w:rsid w:val="006D6C5A"/>
    <w:rsid w:val="006D6CDA"/>
    <w:rsid w:val="006D6E9A"/>
    <w:rsid w:val="006D6EA5"/>
    <w:rsid w:val="006D6FA4"/>
    <w:rsid w:val="006D6FF8"/>
    <w:rsid w:val="006D701C"/>
    <w:rsid w:val="006D702A"/>
    <w:rsid w:val="006D70B9"/>
    <w:rsid w:val="006D72B5"/>
    <w:rsid w:val="006D73BB"/>
    <w:rsid w:val="006D74CA"/>
    <w:rsid w:val="006D7731"/>
    <w:rsid w:val="006D797C"/>
    <w:rsid w:val="006D7D05"/>
    <w:rsid w:val="006E00AB"/>
    <w:rsid w:val="006E0114"/>
    <w:rsid w:val="006E0142"/>
    <w:rsid w:val="006E0181"/>
    <w:rsid w:val="006E0363"/>
    <w:rsid w:val="006E0374"/>
    <w:rsid w:val="006E08C9"/>
    <w:rsid w:val="006E095B"/>
    <w:rsid w:val="006E0972"/>
    <w:rsid w:val="006E0A2E"/>
    <w:rsid w:val="006E0BCB"/>
    <w:rsid w:val="006E0C5F"/>
    <w:rsid w:val="006E0D14"/>
    <w:rsid w:val="006E0E4A"/>
    <w:rsid w:val="006E0F5E"/>
    <w:rsid w:val="006E0FA4"/>
    <w:rsid w:val="006E1029"/>
    <w:rsid w:val="006E114B"/>
    <w:rsid w:val="006E12D2"/>
    <w:rsid w:val="006E12D4"/>
    <w:rsid w:val="006E12E9"/>
    <w:rsid w:val="006E138E"/>
    <w:rsid w:val="006E1403"/>
    <w:rsid w:val="006E1576"/>
    <w:rsid w:val="006E164F"/>
    <w:rsid w:val="006E16BB"/>
    <w:rsid w:val="006E18AE"/>
    <w:rsid w:val="006E1B4E"/>
    <w:rsid w:val="006E1B50"/>
    <w:rsid w:val="006E1D8D"/>
    <w:rsid w:val="006E1F43"/>
    <w:rsid w:val="006E1FE5"/>
    <w:rsid w:val="006E21A0"/>
    <w:rsid w:val="006E21FA"/>
    <w:rsid w:val="006E252D"/>
    <w:rsid w:val="006E265A"/>
    <w:rsid w:val="006E268E"/>
    <w:rsid w:val="006E26E3"/>
    <w:rsid w:val="006E2812"/>
    <w:rsid w:val="006E2875"/>
    <w:rsid w:val="006E2B40"/>
    <w:rsid w:val="006E2B97"/>
    <w:rsid w:val="006E2C57"/>
    <w:rsid w:val="006E2CAD"/>
    <w:rsid w:val="006E2E36"/>
    <w:rsid w:val="006E2F58"/>
    <w:rsid w:val="006E2FBB"/>
    <w:rsid w:val="006E2FDF"/>
    <w:rsid w:val="006E2FF8"/>
    <w:rsid w:val="006E30FE"/>
    <w:rsid w:val="006E317D"/>
    <w:rsid w:val="006E3234"/>
    <w:rsid w:val="006E334A"/>
    <w:rsid w:val="006E3380"/>
    <w:rsid w:val="006E3453"/>
    <w:rsid w:val="006E34AB"/>
    <w:rsid w:val="006E34E6"/>
    <w:rsid w:val="006E3586"/>
    <w:rsid w:val="006E36C4"/>
    <w:rsid w:val="006E3A65"/>
    <w:rsid w:val="006E3ADC"/>
    <w:rsid w:val="006E3CBE"/>
    <w:rsid w:val="006E3DB9"/>
    <w:rsid w:val="006E4137"/>
    <w:rsid w:val="006E4751"/>
    <w:rsid w:val="006E47F6"/>
    <w:rsid w:val="006E48F5"/>
    <w:rsid w:val="006E4A8C"/>
    <w:rsid w:val="006E4B14"/>
    <w:rsid w:val="006E4B20"/>
    <w:rsid w:val="006E4B32"/>
    <w:rsid w:val="006E4B9D"/>
    <w:rsid w:val="006E4C59"/>
    <w:rsid w:val="006E4FB1"/>
    <w:rsid w:val="006E53C5"/>
    <w:rsid w:val="006E5488"/>
    <w:rsid w:val="006E559C"/>
    <w:rsid w:val="006E5693"/>
    <w:rsid w:val="006E58B8"/>
    <w:rsid w:val="006E5CC3"/>
    <w:rsid w:val="006E5FE7"/>
    <w:rsid w:val="006E624B"/>
    <w:rsid w:val="006E681C"/>
    <w:rsid w:val="006E688B"/>
    <w:rsid w:val="006E6C69"/>
    <w:rsid w:val="006E6E3D"/>
    <w:rsid w:val="006E6E91"/>
    <w:rsid w:val="006E6EA6"/>
    <w:rsid w:val="006E6F05"/>
    <w:rsid w:val="006E710F"/>
    <w:rsid w:val="006E71B6"/>
    <w:rsid w:val="006E7217"/>
    <w:rsid w:val="006E72A0"/>
    <w:rsid w:val="006E7392"/>
    <w:rsid w:val="006E73C1"/>
    <w:rsid w:val="006E73D6"/>
    <w:rsid w:val="006E7400"/>
    <w:rsid w:val="006E74D9"/>
    <w:rsid w:val="006E7710"/>
    <w:rsid w:val="006E7A3A"/>
    <w:rsid w:val="006E7D26"/>
    <w:rsid w:val="006E7F4E"/>
    <w:rsid w:val="006F00D3"/>
    <w:rsid w:val="006F018B"/>
    <w:rsid w:val="006F028E"/>
    <w:rsid w:val="006F030E"/>
    <w:rsid w:val="006F0470"/>
    <w:rsid w:val="006F062A"/>
    <w:rsid w:val="006F0900"/>
    <w:rsid w:val="006F0D3C"/>
    <w:rsid w:val="006F0ECB"/>
    <w:rsid w:val="006F0EF0"/>
    <w:rsid w:val="006F11AE"/>
    <w:rsid w:val="006F122E"/>
    <w:rsid w:val="006F1318"/>
    <w:rsid w:val="006F1373"/>
    <w:rsid w:val="006F1428"/>
    <w:rsid w:val="006F1461"/>
    <w:rsid w:val="006F1550"/>
    <w:rsid w:val="006F15D8"/>
    <w:rsid w:val="006F1615"/>
    <w:rsid w:val="006F16E2"/>
    <w:rsid w:val="006F2007"/>
    <w:rsid w:val="006F203C"/>
    <w:rsid w:val="006F2120"/>
    <w:rsid w:val="006F2185"/>
    <w:rsid w:val="006F24B8"/>
    <w:rsid w:val="006F26C4"/>
    <w:rsid w:val="006F28AD"/>
    <w:rsid w:val="006F29D7"/>
    <w:rsid w:val="006F2A62"/>
    <w:rsid w:val="006F2D08"/>
    <w:rsid w:val="006F2E19"/>
    <w:rsid w:val="006F30D7"/>
    <w:rsid w:val="006F3145"/>
    <w:rsid w:val="006F31C5"/>
    <w:rsid w:val="006F3242"/>
    <w:rsid w:val="006F34B3"/>
    <w:rsid w:val="006F34DA"/>
    <w:rsid w:val="006F34EB"/>
    <w:rsid w:val="006F365C"/>
    <w:rsid w:val="006F3662"/>
    <w:rsid w:val="006F3731"/>
    <w:rsid w:val="006F38F4"/>
    <w:rsid w:val="006F39D0"/>
    <w:rsid w:val="006F3B4C"/>
    <w:rsid w:val="006F3BBD"/>
    <w:rsid w:val="006F3D1C"/>
    <w:rsid w:val="006F3EA0"/>
    <w:rsid w:val="006F3F7E"/>
    <w:rsid w:val="006F41FC"/>
    <w:rsid w:val="006F48C7"/>
    <w:rsid w:val="006F4AFD"/>
    <w:rsid w:val="006F4BC0"/>
    <w:rsid w:val="006F4E93"/>
    <w:rsid w:val="006F4F10"/>
    <w:rsid w:val="006F503F"/>
    <w:rsid w:val="006F536D"/>
    <w:rsid w:val="006F53F7"/>
    <w:rsid w:val="006F54AC"/>
    <w:rsid w:val="006F551C"/>
    <w:rsid w:val="006F56FD"/>
    <w:rsid w:val="006F58B6"/>
    <w:rsid w:val="006F59D8"/>
    <w:rsid w:val="006F5A54"/>
    <w:rsid w:val="006F5B4A"/>
    <w:rsid w:val="006F5B7B"/>
    <w:rsid w:val="006F5C6F"/>
    <w:rsid w:val="006F5D00"/>
    <w:rsid w:val="006F5D05"/>
    <w:rsid w:val="006F622B"/>
    <w:rsid w:val="006F62CE"/>
    <w:rsid w:val="006F630A"/>
    <w:rsid w:val="006F6433"/>
    <w:rsid w:val="006F6503"/>
    <w:rsid w:val="006F6517"/>
    <w:rsid w:val="006F651D"/>
    <w:rsid w:val="006F6542"/>
    <w:rsid w:val="006F6612"/>
    <w:rsid w:val="006F6644"/>
    <w:rsid w:val="006F6727"/>
    <w:rsid w:val="006F6AE7"/>
    <w:rsid w:val="006F6B22"/>
    <w:rsid w:val="006F6B4D"/>
    <w:rsid w:val="006F6D4B"/>
    <w:rsid w:val="006F70AE"/>
    <w:rsid w:val="006F719E"/>
    <w:rsid w:val="006F725E"/>
    <w:rsid w:val="006F7316"/>
    <w:rsid w:val="006F75B5"/>
    <w:rsid w:val="006F7685"/>
    <w:rsid w:val="006F76D0"/>
    <w:rsid w:val="006F78AB"/>
    <w:rsid w:val="006F7AEC"/>
    <w:rsid w:val="006F7B2A"/>
    <w:rsid w:val="006F7C73"/>
    <w:rsid w:val="006F7DC0"/>
    <w:rsid w:val="006F7E77"/>
    <w:rsid w:val="006F7F62"/>
    <w:rsid w:val="0070008D"/>
    <w:rsid w:val="0070073C"/>
    <w:rsid w:val="007009BC"/>
    <w:rsid w:val="007009C4"/>
    <w:rsid w:val="00700BDB"/>
    <w:rsid w:val="00700D5B"/>
    <w:rsid w:val="0070102A"/>
    <w:rsid w:val="0070103C"/>
    <w:rsid w:val="0070115C"/>
    <w:rsid w:val="0070129B"/>
    <w:rsid w:val="00701501"/>
    <w:rsid w:val="00701559"/>
    <w:rsid w:val="007015A2"/>
    <w:rsid w:val="007016B2"/>
    <w:rsid w:val="00701745"/>
    <w:rsid w:val="007018D1"/>
    <w:rsid w:val="00701A61"/>
    <w:rsid w:val="00701A6A"/>
    <w:rsid w:val="00701AE4"/>
    <w:rsid w:val="00701D60"/>
    <w:rsid w:val="00702249"/>
    <w:rsid w:val="0070262B"/>
    <w:rsid w:val="0070271B"/>
    <w:rsid w:val="0070290A"/>
    <w:rsid w:val="00702F4F"/>
    <w:rsid w:val="00702F91"/>
    <w:rsid w:val="00703022"/>
    <w:rsid w:val="0070314C"/>
    <w:rsid w:val="00703170"/>
    <w:rsid w:val="007032C6"/>
    <w:rsid w:val="00703500"/>
    <w:rsid w:val="007037FC"/>
    <w:rsid w:val="007038CC"/>
    <w:rsid w:val="00703995"/>
    <w:rsid w:val="007039BC"/>
    <w:rsid w:val="007039DF"/>
    <w:rsid w:val="00703C44"/>
    <w:rsid w:val="00703CEC"/>
    <w:rsid w:val="00703D25"/>
    <w:rsid w:val="00703FB1"/>
    <w:rsid w:val="0070406B"/>
    <w:rsid w:val="00704083"/>
    <w:rsid w:val="007041B3"/>
    <w:rsid w:val="0070489F"/>
    <w:rsid w:val="00704960"/>
    <w:rsid w:val="00704AFD"/>
    <w:rsid w:val="00704E32"/>
    <w:rsid w:val="00704F8A"/>
    <w:rsid w:val="00705295"/>
    <w:rsid w:val="007053D9"/>
    <w:rsid w:val="00705504"/>
    <w:rsid w:val="0070567B"/>
    <w:rsid w:val="00705C57"/>
    <w:rsid w:val="00706051"/>
    <w:rsid w:val="007060EB"/>
    <w:rsid w:val="007060F3"/>
    <w:rsid w:val="0070612D"/>
    <w:rsid w:val="007061D7"/>
    <w:rsid w:val="007063B9"/>
    <w:rsid w:val="00706552"/>
    <w:rsid w:val="00706671"/>
    <w:rsid w:val="00706811"/>
    <w:rsid w:val="00706838"/>
    <w:rsid w:val="00706850"/>
    <w:rsid w:val="0070697F"/>
    <w:rsid w:val="00706B32"/>
    <w:rsid w:val="00706E57"/>
    <w:rsid w:val="00706EAB"/>
    <w:rsid w:val="00707147"/>
    <w:rsid w:val="007072B8"/>
    <w:rsid w:val="007072D8"/>
    <w:rsid w:val="007074ED"/>
    <w:rsid w:val="0070786D"/>
    <w:rsid w:val="00707A0C"/>
    <w:rsid w:val="00707A36"/>
    <w:rsid w:val="00707AE1"/>
    <w:rsid w:val="00707D63"/>
    <w:rsid w:val="0071031F"/>
    <w:rsid w:val="00710690"/>
    <w:rsid w:val="0071073D"/>
    <w:rsid w:val="0071079D"/>
    <w:rsid w:val="007107FF"/>
    <w:rsid w:val="00710941"/>
    <w:rsid w:val="00710CD3"/>
    <w:rsid w:val="00710D07"/>
    <w:rsid w:val="00710D73"/>
    <w:rsid w:val="00710E39"/>
    <w:rsid w:val="00710EEA"/>
    <w:rsid w:val="007110C4"/>
    <w:rsid w:val="00711301"/>
    <w:rsid w:val="00711435"/>
    <w:rsid w:val="00711481"/>
    <w:rsid w:val="00711487"/>
    <w:rsid w:val="00711772"/>
    <w:rsid w:val="007117B0"/>
    <w:rsid w:val="0071183C"/>
    <w:rsid w:val="007118E0"/>
    <w:rsid w:val="007118F9"/>
    <w:rsid w:val="00711BA0"/>
    <w:rsid w:val="00711C8D"/>
    <w:rsid w:val="00711CE3"/>
    <w:rsid w:val="00711E47"/>
    <w:rsid w:val="00711EB8"/>
    <w:rsid w:val="00711EE3"/>
    <w:rsid w:val="0071237F"/>
    <w:rsid w:val="00712575"/>
    <w:rsid w:val="007125D1"/>
    <w:rsid w:val="0071261D"/>
    <w:rsid w:val="0071265A"/>
    <w:rsid w:val="0071265F"/>
    <w:rsid w:val="00712843"/>
    <w:rsid w:val="00712934"/>
    <w:rsid w:val="00712DDA"/>
    <w:rsid w:val="00712F82"/>
    <w:rsid w:val="00712FA1"/>
    <w:rsid w:val="00712FC0"/>
    <w:rsid w:val="00713096"/>
    <w:rsid w:val="007133EE"/>
    <w:rsid w:val="00713427"/>
    <w:rsid w:val="00713428"/>
    <w:rsid w:val="007134FC"/>
    <w:rsid w:val="0071381A"/>
    <w:rsid w:val="00713C88"/>
    <w:rsid w:val="00713F69"/>
    <w:rsid w:val="007140B6"/>
    <w:rsid w:val="007141F8"/>
    <w:rsid w:val="00714246"/>
    <w:rsid w:val="0071439D"/>
    <w:rsid w:val="00714402"/>
    <w:rsid w:val="00714471"/>
    <w:rsid w:val="007145AE"/>
    <w:rsid w:val="007145F7"/>
    <w:rsid w:val="00714807"/>
    <w:rsid w:val="007149A6"/>
    <w:rsid w:val="007149E0"/>
    <w:rsid w:val="00714A0A"/>
    <w:rsid w:val="00714E33"/>
    <w:rsid w:val="00715078"/>
    <w:rsid w:val="007153E5"/>
    <w:rsid w:val="007157FD"/>
    <w:rsid w:val="0071589A"/>
    <w:rsid w:val="00715A8E"/>
    <w:rsid w:val="00715BC3"/>
    <w:rsid w:val="00715C46"/>
    <w:rsid w:val="00715EEC"/>
    <w:rsid w:val="00715F40"/>
    <w:rsid w:val="00715F5C"/>
    <w:rsid w:val="007166C4"/>
    <w:rsid w:val="00716755"/>
    <w:rsid w:val="00716803"/>
    <w:rsid w:val="00716A37"/>
    <w:rsid w:val="00716BE8"/>
    <w:rsid w:val="00716D55"/>
    <w:rsid w:val="00716E0D"/>
    <w:rsid w:val="00716F96"/>
    <w:rsid w:val="007170EA"/>
    <w:rsid w:val="00717126"/>
    <w:rsid w:val="007172B1"/>
    <w:rsid w:val="0071777A"/>
    <w:rsid w:val="0071784D"/>
    <w:rsid w:val="007178F2"/>
    <w:rsid w:val="00717D0C"/>
    <w:rsid w:val="007200B7"/>
    <w:rsid w:val="00720118"/>
    <w:rsid w:val="0072019A"/>
    <w:rsid w:val="00720398"/>
    <w:rsid w:val="00720644"/>
    <w:rsid w:val="00720668"/>
    <w:rsid w:val="0072066B"/>
    <w:rsid w:val="00720789"/>
    <w:rsid w:val="007208E3"/>
    <w:rsid w:val="00720915"/>
    <w:rsid w:val="007209D8"/>
    <w:rsid w:val="00720AAF"/>
    <w:rsid w:val="00720BE9"/>
    <w:rsid w:val="00720D12"/>
    <w:rsid w:val="00720D80"/>
    <w:rsid w:val="00720E37"/>
    <w:rsid w:val="00720E70"/>
    <w:rsid w:val="007210BD"/>
    <w:rsid w:val="007214C5"/>
    <w:rsid w:val="00721519"/>
    <w:rsid w:val="00721865"/>
    <w:rsid w:val="00721A92"/>
    <w:rsid w:val="00721B37"/>
    <w:rsid w:val="00721B39"/>
    <w:rsid w:val="00721CDD"/>
    <w:rsid w:val="00721CEA"/>
    <w:rsid w:val="00721DEC"/>
    <w:rsid w:val="00721E0D"/>
    <w:rsid w:val="00721E9C"/>
    <w:rsid w:val="00721F70"/>
    <w:rsid w:val="007220F6"/>
    <w:rsid w:val="00722123"/>
    <w:rsid w:val="0072247A"/>
    <w:rsid w:val="00722489"/>
    <w:rsid w:val="007224C7"/>
    <w:rsid w:val="007225C1"/>
    <w:rsid w:val="007226AE"/>
    <w:rsid w:val="00722865"/>
    <w:rsid w:val="00722925"/>
    <w:rsid w:val="00722A0A"/>
    <w:rsid w:val="00722B5F"/>
    <w:rsid w:val="00722D5E"/>
    <w:rsid w:val="00722F3E"/>
    <w:rsid w:val="00723077"/>
    <w:rsid w:val="007230D3"/>
    <w:rsid w:val="007231AE"/>
    <w:rsid w:val="007233B8"/>
    <w:rsid w:val="00723419"/>
    <w:rsid w:val="00723567"/>
    <w:rsid w:val="0072362C"/>
    <w:rsid w:val="0072365A"/>
    <w:rsid w:val="007236D9"/>
    <w:rsid w:val="007239CD"/>
    <w:rsid w:val="00723A01"/>
    <w:rsid w:val="00723F60"/>
    <w:rsid w:val="00724170"/>
    <w:rsid w:val="00724179"/>
    <w:rsid w:val="007242D5"/>
    <w:rsid w:val="00724481"/>
    <w:rsid w:val="00724518"/>
    <w:rsid w:val="00724C17"/>
    <w:rsid w:val="00724CC3"/>
    <w:rsid w:val="00724F02"/>
    <w:rsid w:val="00725129"/>
    <w:rsid w:val="007251C3"/>
    <w:rsid w:val="00725289"/>
    <w:rsid w:val="00725895"/>
    <w:rsid w:val="007258D6"/>
    <w:rsid w:val="00725991"/>
    <w:rsid w:val="00725B26"/>
    <w:rsid w:val="00725E93"/>
    <w:rsid w:val="00726287"/>
    <w:rsid w:val="00726514"/>
    <w:rsid w:val="00726532"/>
    <w:rsid w:val="007265E3"/>
    <w:rsid w:val="00726705"/>
    <w:rsid w:val="00726820"/>
    <w:rsid w:val="00726845"/>
    <w:rsid w:val="00726CD4"/>
    <w:rsid w:val="00726E54"/>
    <w:rsid w:val="00726FD8"/>
    <w:rsid w:val="00727096"/>
    <w:rsid w:val="007270A5"/>
    <w:rsid w:val="007275D3"/>
    <w:rsid w:val="007279DD"/>
    <w:rsid w:val="00727AAE"/>
    <w:rsid w:val="00727D0D"/>
    <w:rsid w:val="00727DC7"/>
    <w:rsid w:val="007300DA"/>
    <w:rsid w:val="00730333"/>
    <w:rsid w:val="007305D4"/>
    <w:rsid w:val="00730601"/>
    <w:rsid w:val="007306F8"/>
    <w:rsid w:val="007306F9"/>
    <w:rsid w:val="00730859"/>
    <w:rsid w:val="007309E6"/>
    <w:rsid w:val="00730D98"/>
    <w:rsid w:val="00730E97"/>
    <w:rsid w:val="00730F8E"/>
    <w:rsid w:val="00731031"/>
    <w:rsid w:val="0073121F"/>
    <w:rsid w:val="00731233"/>
    <w:rsid w:val="00731453"/>
    <w:rsid w:val="007314C7"/>
    <w:rsid w:val="0073155A"/>
    <w:rsid w:val="0073160D"/>
    <w:rsid w:val="007319F0"/>
    <w:rsid w:val="00731B18"/>
    <w:rsid w:val="00731C37"/>
    <w:rsid w:val="00731D7E"/>
    <w:rsid w:val="0073206F"/>
    <w:rsid w:val="00732476"/>
    <w:rsid w:val="007324EF"/>
    <w:rsid w:val="007325EE"/>
    <w:rsid w:val="007327D3"/>
    <w:rsid w:val="0073280F"/>
    <w:rsid w:val="00732819"/>
    <w:rsid w:val="0073290C"/>
    <w:rsid w:val="00732BE4"/>
    <w:rsid w:val="00732F60"/>
    <w:rsid w:val="00732F63"/>
    <w:rsid w:val="00733380"/>
    <w:rsid w:val="00733553"/>
    <w:rsid w:val="007336C3"/>
    <w:rsid w:val="007339B2"/>
    <w:rsid w:val="00733D2B"/>
    <w:rsid w:val="00733D56"/>
    <w:rsid w:val="00733E10"/>
    <w:rsid w:val="00734364"/>
    <w:rsid w:val="0073468A"/>
    <w:rsid w:val="0073482F"/>
    <w:rsid w:val="00734890"/>
    <w:rsid w:val="0073493B"/>
    <w:rsid w:val="00734A62"/>
    <w:rsid w:val="00734A7C"/>
    <w:rsid w:val="00734A9E"/>
    <w:rsid w:val="007350F7"/>
    <w:rsid w:val="007351F0"/>
    <w:rsid w:val="007352A5"/>
    <w:rsid w:val="00735431"/>
    <w:rsid w:val="0073547A"/>
    <w:rsid w:val="007354A9"/>
    <w:rsid w:val="0073554D"/>
    <w:rsid w:val="007356BB"/>
    <w:rsid w:val="00735886"/>
    <w:rsid w:val="00735AB8"/>
    <w:rsid w:val="00735AD1"/>
    <w:rsid w:val="00735B6B"/>
    <w:rsid w:val="00735D8C"/>
    <w:rsid w:val="00735ED0"/>
    <w:rsid w:val="00736017"/>
    <w:rsid w:val="0073612B"/>
    <w:rsid w:val="00736214"/>
    <w:rsid w:val="0073635D"/>
    <w:rsid w:val="00736430"/>
    <w:rsid w:val="007364F0"/>
    <w:rsid w:val="007365DF"/>
    <w:rsid w:val="007366AB"/>
    <w:rsid w:val="0073677C"/>
    <w:rsid w:val="007367C6"/>
    <w:rsid w:val="007368ED"/>
    <w:rsid w:val="00736AA6"/>
    <w:rsid w:val="0073712C"/>
    <w:rsid w:val="00737418"/>
    <w:rsid w:val="007375A5"/>
    <w:rsid w:val="00737608"/>
    <w:rsid w:val="0073772E"/>
    <w:rsid w:val="007377B5"/>
    <w:rsid w:val="007377C5"/>
    <w:rsid w:val="00737883"/>
    <w:rsid w:val="0073789E"/>
    <w:rsid w:val="007378EF"/>
    <w:rsid w:val="00737923"/>
    <w:rsid w:val="00737A2A"/>
    <w:rsid w:val="00737B9D"/>
    <w:rsid w:val="00737C18"/>
    <w:rsid w:val="00737C60"/>
    <w:rsid w:val="00737DD8"/>
    <w:rsid w:val="00737F71"/>
    <w:rsid w:val="007407E6"/>
    <w:rsid w:val="00740914"/>
    <w:rsid w:val="00740ADD"/>
    <w:rsid w:val="00740B4E"/>
    <w:rsid w:val="00740B8C"/>
    <w:rsid w:val="00740CC5"/>
    <w:rsid w:val="00740DAE"/>
    <w:rsid w:val="00740EAE"/>
    <w:rsid w:val="0074131C"/>
    <w:rsid w:val="007415D2"/>
    <w:rsid w:val="00741655"/>
    <w:rsid w:val="0074187D"/>
    <w:rsid w:val="007418B3"/>
    <w:rsid w:val="0074197D"/>
    <w:rsid w:val="00741AA3"/>
    <w:rsid w:val="00741AEF"/>
    <w:rsid w:val="00741B55"/>
    <w:rsid w:val="00741E8E"/>
    <w:rsid w:val="007420F5"/>
    <w:rsid w:val="007422B4"/>
    <w:rsid w:val="007422F7"/>
    <w:rsid w:val="00742343"/>
    <w:rsid w:val="007423DC"/>
    <w:rsid w:val="007423EC"/>
    <w:rsid w:val="007424AC"/>
    <w:rsid w:val="007427A4"/>
    <w:rsid w:val="007427DE"/>
    <w:rsid w:val="00742877"/>
    <w:rsid w:val="0074289E"/>
    <w:rsid w:val="00742929"/>
    <w:rsid w:val="007429F0"/>
    <w:rsid w:val="00742A3D"/>
    <w:rsid w:val="00742A98"/>
    <w:rsid w:val="00742D4A"/>
    <w:rsid w:val="00742EEB"/>
    <w:rsid w:val="00742FAB"/>
    <w:rsid w:val="0074305E"/>
    <w:rsid w:val="0074317E"/>
    <w:rsid w:val="007431E8"/>
    <w:rsid w:val="007437FE"/>
    <w:rsid w:val="00743855"/>
    <w:rsid w:val="007438B9"/>
    <w:rsid w:val="0074397F"/>
    <w:rsid w:val="0074398F"/>
    <w:rsid w:val="00743BEB"/>
    <w:rsid w:val="00743C63"/>
    <w:rsid w:val="00743F2C"/>
    <w:rsid w:val="00744049"/>
    <w:rsid w:val="007440D4"/>
    <w:rsid w:val="0074411A"/>
    <w:rsid w:val="007441C3"/>
    <w:rsid w:val="007442DB"/>
    <w:rsid w:val="00744325"/>
    <w:rsid w:val="00744370"/>
    <w:rsid w:val="0074447E"/>
    <w:rsid w:val="007445A9"/>
    <w:rsid w:val="007446A5"/>
    <w:rsid w:val="0074476C"/>
    <w:rsid w:val="007447BB"/>
    <w:rsid w:val="007449B6"/>
    <w:rsid w:val="007449E6"/>
    <w:rsid w:val="00744D32"/>
    <w:rsid w:val="00744D47"/>
    <w:rsid w:val="00744FB0"/>
    <w:rsid w:val="00744FE4"/>
    <w:rsid w:val="007450FE"/>
    <w:rsid w:val="00745185"/>
    <w:rsid w:val="00745256"/>
    <w:rsid w:val="0074526F"/>
    <w:rsid w:val="007452C7"/>
    <w:rsid w:val="00745321"/>
    <w:rsid w:val="00745544"/>
    <w:rsid w:val="007455D0"/>
    <w:rsid w:val="0074578E"/>
    <w:rsid w:val="007457DC"/>
    <w:rsid w:val="007458A1"/>
    <w:rsid w:val="00745B30"/>
    <w:rsid w:val="00745C6C"/>
    <w:rsid w:val="00745E97"/>
    <w:rsid w:val="00745EE4"/>
    <w:rsid w:val="00745F14"/>
    <w:rsid w:val="00745F91"/>
    <w:rsid w:val="00746074"/>
    <w:rsid w:val="007460FD"/>
    <w:rsid w:val="00746171"/>
    <w:rsid w:val="007463DF"/>
    <w:rsid w:val="00746569"/>
    <w:rsid w:val="007465F5"/>
    <w:rsid w:val="00746758"/>
    <w:rsid w:val="0074677C"/>
    <w:rsid w:val="0074682D"/>
    <w:rsid w:val="007469DB"/>
    <w:rsid w:val="00746B07"/>
    <w:rsid w:val="00746DF2"/>
    <w:rsid w:val="00747064"/>
    <w:rsid w:val="00747076"/>
    <w:rsid w:val="007470EE"/>
    <w:rsid w:val="0074720A"/>
    <w:rsid w:val="0074721D"/>
    <w:rsid w:val="0074733F"/>
    <w:rsid w:val="00747409"/>
    <w:rsid w:val="007474A1"/>
    <w:rsid w:val="007476B9"/>
    <w:rsid w:val="0074772A"/>
    <w:rsid w:val="0074793E"/>
    <w:rsid w:val="00747B23"/>
    <w:rsid w:val="00747C98"/>
    <w:rsid w:val="00747EB0"/>
    <w:rsid w:val="00750565"/>
    <w:rsid w:val="0075056E"/>
    <w:rsid w:val="00750982"/>
    <w:rsid w:val="007509AA"/>
    <w:rsid w:val="00750A83"/>
    <w:rsid w:val="00750EDF"/>
    <w:rsid w:val="00750F3E"/>
    <w:rsid w:val="00750FC1"/>
    <w:rsid w:val="007510BC"/>
    <w:rsid w:val="0075115D"/>
    <w:rsid w:val="00751410"/>
    <w:rsid w:val="0075148F"/>
    <w:rsid w:val="0075164A"/>
    <w:rsid w:val="00751847"/>
    <w:rsid w:val="00751A03"/>
    <w:rsid w:val="00751C35"/>
    <w:rsid w:val="00751E48"/>
    <w:rsid w:val="00751EA3"/>
    <w:rsid w:val="00751EBD"/>
    <w:rsid w:val="00751FDA"/>
    <w:rsid w:val="007520E1"/>
    <w:rsid w:val="00752302"/>
    <w:rsid w:val="00752424"/>
    <w:rsid w:val="0075248B"/>
    <w:rsid w:val="00752537"/>
    <w:rsid w:val="0075291D"/>
    <w:rsid w:val="00752B51"/>
    <w:rsid w:val="00752D72"/>
    <w:rsid w:val="00752E44"/>
    <w:rsid w:val="00752F75"/>
    <w:rsid w:val="00752FEF"/>
    <w:rsid w:val="0075307D"/>
    <w:rsid w:val="0075326C"/>
    <w:rsid w:val="00753416"/>
    <w:rsid w:val="0075345A"/>
    <w:rsid w:val="00753618"/>
    <w:rsid w:val="00753818"/>
    <w:rsid w:val="00753881"/>
    <w:rsid w:val="00753E1B"/>
    <w:rsid w:val="00753F7A"/>
    <w:rsid w:val="00753FB6"/>
    <w:rsid w:val="0075400C"/>
    <w:rsid w:val="00754027"/>
    <w:rsid w:val="00754122"/>
    <w:rsid w:val="007541C3"/>
    <w:rsid w:val="007542C6"/>
    <w:rsid w:val="0075438D"/>
    <w:rsid w:val="00754457"/>
    <w:rsid w:val="007545BE"/>
    <w:rsid w:val="00754632"/>
    <w:rsid w:val="00754BB3"/>
    <w:rsid w:val="00754DDB"/>
    <w:rsid w:val="00754DE3"/>
    <w:rsid w:val="00754F05"/>
    <w:rsid w:val="007551AD"/>
    <w:rsid w:val="00755318"/>
    <w:rsid w:val="0075536F"/>
    <w:rsid w:val="00755501"/>
    <w:rsid w:val="00755506"/>
    <w:rsid w:val="00755659"/>
    <w:rsid w:val="00755816"/>
    <w:rsid w:val="00755886"/>
    <w:rsid w:val="0075591A"/>
    <w:rsid w:val="007559EF"/>
    <w:rsid w:val="00755A50"/>
    <w:rsid w:val="00755A7D"/>
    <w:rsid w:val="00755C48"/>
    <w:rsid w:val="00755FF8"/>
    <w:rsid w:val="007561C1"/>
    <w:rsid w:val="0075623F"/>
    <w:rsid w:val="007564AC"/>
    <w:rsid w:val="00756529"/>
    <w:rsid w:val="00756593"/>
    <w:rsid w:val="007567D5"/>
    <w:rsid w:val="00756B65"/>
    <w:rsid w:val="00756B76"/>
    <w:rsid w:val="00756FC7"/>
    <w:rsid w:val="007573BA"/>
    <w:rsid w:val="007573D3"/>
    <w:rsid w:val="00757458"/>
    <w:rsid w:val="00757517"/>
    <w:rsid w:val="00757A51"/>
    <w:rsid w:val="00757B0F"/>
    <w:rsid w:val="00757C66"/>
    <w:rsid w:val="00757E0F"/>
    <w:rsid w:val="00757EA3"/>
    <w:rsid w:val="007601A8"/>
    <w:rsid w:val="007601EB"/>
    <w:rsid w:val="00760369"/>
    <w:rsid w:val="007603D2"/>
    <w:rsid w:val="00760494"/>
    <w:rsid w:val="00760688"/>
    <w:rsid w:val="0076074F"/>
    <w:rsid w:val="00760C15"/>
    <w:rsid w:val="00760D87"/>
    <w:rsid w:val="00760F32"/>
    <w:rsid w:val="007610C6"/>
    <w:rsid w:val="00761230"/>
    <w:rsid w:val="0076129F"/>
    <w:rsid w:val="0076133D"/>
    <w:rsid w:val="0076148C"/>
    <w:rsid w:val="007616B5"/>
    <w:rsid w:val="00761733"/>
    <w:rsid w:val="00761839"/>
    <w:rsid w:val="00761C93"/>
    <w:rsid w:val="00761F37"/>
    <w:rsid w:val="00762392"/>
    <w:rsid w:val="00762401"/>
    <w:rsid w:val="00762645"/>
    <w:rsid w:val="007627A4"/>
    <w:rsid w:val="0076280E"/>
    <w:rsid w:val="00762958"/>
    <w:rsid w:val="00762A98"/>
    <w:rsid w:val="00762CBD"/>
    <w:rsid w:val="00762CCB"/>
    <w:rsid w:val="00762D39"/>
    <w:rsid w:val="00762E5B"/>
    <w:rsid w:val="00762F8D"/>
    <w:rsid w:val="00762FED"/>
    <w:rsid w:val="00763048"/>
    <w:rsid w:val="00763415"/>
    <w:rsid w:val="00763612"/>
    <w:rsid w:val="0076367F"/>
    <w:rsid w:val="0076386D"/>
    <w:rsid w:val="00763DE3"/>
    <w:rsid w:val="00763F94"/>
    <w:rsid w:val="00763FEE"/>
    <w:rsid w:val="00764081"/>
    <w:rsid w:val="00764150"/>
    <w:rsid w:val="007644BA"/>
    <w:rsid w:val="007644E0"/>
    <w:rsid w:val="007649DB"/>
    <w:rsid w:val="00764A4F"/>
    <w:rsid w:val="00764E2B"/>
    <w:rsid w:val="00764EF3"/>
    <w:rsid w:val="0076522C"/>
    <w:rsid w:val="00765284"/>
    <w:rsid w:val="007654EF"/>
    <w:rsid w:val="00765678"/>
    <w:rsid w:val="007656AD"/>
    <w:rsid w:val="00765748"/>
    <w:rsid w:val="00765AFA"/>
    <w:rsid w:val="00765CB8"/>
    <w:rsid w:val="0076616B"/>
    <w:rsid w:val="007661EA"/>
    <w:rsid w:val="00766463"/>
    <w:rsid w:val="00766574"/>
    <w:rsid w:val="0076672D"/>
    <w:rsid w:val="007667A0"/>
    <w:rsid w:val="00766A1F"/>
    <w:rsid w:val="00766A6E"/>
    <w:rsid w:val="00766CD4"/>
    <w:rsid w:val="00766EAF"/>
    <w:rsid w:val="00766FA0"/>
    <w:rsid w:val="007670A3"/>
    <w:rsid w:val="00767184"/>
    <w:rsid w:val="007672BB"/>
    <w:rsid w:val="0076733C"/>
    <w:rsid w:val="0076741A"/>
    <w:rsid w:val="00767506"/>
    <w:rsid w:val="007677C1"/>
    <w:rsid w:val="00767856"/>
    <w:rsid w:val="00767861"/>
    <w:rsid w:val="007700A1"/>
    <w:rsid w:val="007702AD"/>
    <w:rsid w:val="0077033A"/>
    <w:rsid w:val="007703C6"/>
    <w:rsid w:val="007703DA"/>
    <w:rsid w:val="00770641"/>
    <w:rsid w:val="00770646"/>
    <w:rsid w:val="007706A0"/>
    <w:rsid w:val="00770851"/>
    <w:rsid w:val="00770909"/>
    <w:rsid w:val="00770BFF"/>
    <w:rsid w:val="00770C1A"/>
    <w:rsid w:val="00770C28"/>
    <w:rsid w:val="00770E14"/>
    <w:rsid w:val="00770EA0"/>
    <w:rsid w:val="007716DF"/>
    <w:rsid w:val="007716F3"/>
    <w:rsid w:val="00771798"/>
    <w:rsid w:val="00771CFD"/>
    <w:rsid w:val="00771FA8"/>
    <w:rsid w:val="00771FEE"/>
    <w:rsid w:val="007720B4"/>
    <w:rsid w:val="00772161"/>
    <w:rsid w:val="007721CE"/>
    <w:rsid w:val="007721D3"/>
    <w:rsid w:val="007723C9"/>
    <w:rsid w:val="00772469"/>
    <w:rsid w:val="007724BD"/>
    <w:rsid w:val="00772545"/>
    <w:rsid w:val="00772824"/>
    <w:rsid w:val="00772979"/>
    <w:rsid w:val="00772CE7"/>
    <w:rsid w:val="00772D78"/>
    <w:rsid w:val="00772E37"/>
    <w:rsid w:val="00772EE3"/>
    <w:rsid w:val="0077304C"/>
    <w:rsid w:val="0077314A"/>
    <w:rsid w:val="0077324C"/>
    <w:rsid w:val="0077331F"/>
    <w:rsid w:val="00773386"/>
    <w:rsid w:val="00773437"/>
    <w:rsid w:val="007734BE"/>
    <w:rsid w:val="007734D4"/>
    <w:rsid w:val="007735F3"/>
    <w:rsid w:val="00773B46"/>
    <w:rsid w:val="00773B73"/>
    <w:rsid w:val="00773D4A"/>
    <w:rsid w:val="00773D8D"/>
    <w:rsid w:val="00773F20"/>
    <w:rsid w:val="00773FF6"/>
    <w:rsid w:val="007740AA"/>
    <w:rsid w:val="007741D9"/>
    <w:rsid w:val="0077427B"/>
    <w:rsid w:val="00774288"/>
    <w:rsid w:val="007742BA"/>
    <w:rsid w:val="00774302"/>
    <w:rsid w:val="0077434D"/>
    <w:rsid w:val="0077452A"/>
    <w:rsid w:val="00774555"/>
    <w:rsid w:val="00774623"/>
    <w:rsid w:val="00774630"/>
    <w:rsid w:val="00774753"/>
    <w:rsid w:val="007747D4"/>
    <w:rsid w:val="00774871"/>
    <w:rsid w:val="007749B1"/>
    <w:rsid w:val="00774CCA"/>
    <w:rsid w:val="00774D36"/>
    <w:rsid w:val="00775192"/>
    <w:rsid w:val="0077536F"/>
    <w:rsid w:val="00775452"/>
    <w:rsid w:val="007755A8"/>
    <w:rsid w:val="0077571E"/>
    <w:rsid w:val="00775BEC"/>
    <w:rsid w:val="00775C12"/>
    <w:rsid w:val="00775EED"/>
    <w:rsid w:val="007762CF"/>
    <w:rsid w:val="00776646"/>
    <w:rsid w:val="007767D0"/>
    <w:rsid w:val="00776846"/>
    <w:rsid w:val="00776899"/>
    <w:rsid w:val="007768F9"/>
    <w:rsid w:val="00776C4D"/>
    <w:rsid w:val="00776E05"/>
    <w:rsid w:val="00776ED9"/>
    <w:rsid w:val="00776FA1"/>
    <w:rsid w:val="00777011"/>
    <w:rsid w:val="00777033"/>
    <w:rsid w:val="0077707B"/>
    <w:rsid w:val="0077767D"/>
    <w:rsid w:val="0077792C"/>
    <w:rsid w:val="00777A35"/>
    <w:rsid w:val="00777B33"/>
    <w:rsid w:val="00777BE0"/>
    <w:rsid w:val="00777BF3"/>
    <w:rsid w:val="00777D71"/>
    <w:rsid w:val="00777DFF"/>
    <w:rsid w:val="00777FEE"/>
    <w:rsid w:val="007801A5"/>
    <w:rsid w:val="0078035E"/>
    <w:rsid w:val="007804E7"/>
    <w:rsid w:val="00780666"/>
    <w:rsid w:val="00780711"/>
    <w:rsid w:val="0078071A"/>
    <w:rsid w:val="0078074C"/>
    <w:rsid w:val="007808FC"/>
    <w:rsid w:val="00780919"/>
    <w:rsid w:val="0078094A"/>
    <w:rsid w:val="007809E1"/>
    <w:rsid w:val="00780E2D"/>
    <w:rsid w:val="00780FA7"/>
    <w:rsid w:val="0078101F"/>
    <w:rsid w:val="0078106A"/>
    <w:rsid w:val="007811C9"/>
    <w:rsid w:val="00781267"/>
    <w:rsid w:val="007812A6"/>
    <w:rsid w:val="0078131B"/>
    <w:rsid w:val="0078137B"/>
    <w:rsid w:val="007814B8"/>
    <w:rsid w:val="007815B9"/>
    <w:rsid w:val="00781B1D"/>
    <w:rsid w:val="00781B5A"/>
    <w:rsid w:val="00781B6A"/>
    <w:rsid w:val="00781C62"/>
    <w:rsid w:val="00781DDE"/>
    <w:rsid w:val="00781F42"/>
    <w:rsid w:val="007823D2"/>
    <w:rsid w:val="00782522"/>
    <w:rsid w:val="00782679"/>
    <w:rsid w:val="007828C4"/>
    <w:rsid w:val="0078297E"/>
    <w:rsid w:val="00782A10"/>
    <w:rsid w:val="00782E40"/>
    <w:rsid w:val="00782EA8"/>
    <w:rsid w:val="00782F54"/>
    <w:rsid w:val="00783097"/>
    <w:rsid w:val="007831C4"/>
    <w:rsid w:val="007831EA"/>
    <w:rsid w:val="007832BA"/>
    <w:rsid w:val="00783419"/>
    <w:rsid w:val="00783472"/>
    <w:rsid w:val="00783483"/>
    <w:rsid w:val="0078367F"/>
    <w:rsid w:val="0078384F"/>
    <w:rsid w:val="0078391F"/>
    <w:rsid w:val="0078393A"/>
    <w:rsid w:val="00783F0A"/>
    <w:rsid w:val="00783FEE"/>
    <w:rsid w:val="007844F6"/>
    <w:rsid w:val="00784819"/>
    <w:rsid w:val="007848FB"/>
    <w:rsid w:val="00784966"/>
    <w:rsid w:val="00784989"/>
    <w:rsid w:val="00784A4C"/>
    <w:rsid w:val="00784A55"/>
    <w:rsid w:val="00784C75"/>
    <w:rsid w:val="00784D66"/>
    <w:rsid w:val="00785010"/>
    <w:rsid w:val="00785235"/>
    <w:rsid w:val="007852C7"/>
    <w:rsid w:val="007855A7"/>
    <w:rsid w:val="00785A54"/>
    <w:rsid w:val="00785BA8"/>
    <w:rsid w:val="00785D65"/>
    <w:rsid w:val="00785D7C"/>
    <w:rsid w:val="00785F3A"/>
    <w:rsid w:val="00786113"/>
    <w:rsid w:val="0078620D"/>
    <w:rsid w:val="007862E5"/>
    <w:rsid w:val="0078646A"/>
    <w:rsid w:val="007864C4"/>
    <w:rsid w:val="00786672"/>
    <w:rsid w:val="00786710"/>
    <w:rsid w:val="00786A79"/>
    <w:rsid w:val="00786A93"/>
    <w:rsid w:val="00786C8F"/>
    <w:rsid w:val="00786CB8"/>
    <w:rsid w:val="00786DC0"/>
    <w:rsid w:val="00786DDD"/>
    <w:rsid w:val="00786FF6"/>
    <w:rsid w:val="007873A4"/>
    <w:rsid w:val="00787442"/>
    <w:rsid w:val="00787657"/>
    <w:rsid w:val="00787766"/>
    <w:rsid w:val="007878BE"/>
    <w:rsid w:val="00787A15"/>
    <w:rsid w:val="00787BAB"/>
    <w:rsid w:val="00787C60"/>
    <w:rsid w:val="00787DF5"/>
    <w:rsid w:val="0079017D"/>
    <w:rsid w:val="007902E8"/>
    <w:rsid w:val="00790300"/>
    <w:rsid w:val="00790336"/>
    <w:rsid w:val="007903DE"/>
    <w:rsid w:val="0079042E"/>
    <w:rsid w:val="007905AE"/>
    <w:rsid w:val="00790613"/>
    <w:rsid w:val="0079062B"/>
    <w:rsid w:val="00790847"/>
    <w:rsid w:val="00790CE4"/>
    <w:rsid w:val="00791018"/>
    <w:rsid w:val="007910FF"/>
    <w:rsid w:val="00791628"/>
    <w:rsid w:val="007916B6"/>
    <w:rsid w:val="007919A4"/>
    <w:rsid w:val="007919A9"/>
    <w:rsid w:val="00791B2F"/>
    <w:rsid w:val="00791CC3"/>
    <w:rsid w:val="00792106"/>
    <w:rsid w:val="007921F1"/>
    <w:rsid w:val="0079240E"/>
    <w:rsid w:val="00792CB3"/>
    <w:rsid w:val="00792D86"/>
    <w:rsid w:val="00792DBA"/>
    <w:rsid w:val="00792E16"/>
    <w:rsid w:val="00793277"/>
    <w:rsid w:val="0079347A"/>
    <w:rsid w:val="0079368C"/>
    <w:rsid w:val="00793735"/>
    <w:rsid w:val="00793857"/>
    <w:rsid w:val="00793A29"/>
    <w:rsid w:val="00793DBD"/>
    <w:rsid w:val="00793DCF"/>
    <w:rsid w:val="00793E30"/>
    <w:rsid w:val="00793E81"/>
    <w:rsid w:val="00793EDD"/>
    <w:rsid w:val="0079413E"/>
    <w:rsid w:val="00794484"/>
    <w:rsid w:val="00794536"/>
    <w:rsid w:val="0079457F"/>
    <w:rsid w:val="00794753"/>
    <w:rsid w:val="0079480A"/>
    <w:rsid w:val="0079498A"/>
    <w:rsid w:val="00794B06"/>
    <w:rsid w:val="00794BF7"/>
    <w:rsid w:val="00794CA2"/>
    <w:rsid w:val="00794DA4"/>
    <w:rsid w:val="00794E78"/>
    <w:rsid w:val="0079500A"/>
    <w:rsid w:val="00795043"/>
    <w:rsid w:val="0079507B"/>
    <w:rsid w:val="0079522D"/>
    <w:rsid w:val="00795260"/>
    <w:rsid w:val="007952A5"/>
    <w:rsid w:val="0079534E"/>
    <w:rsid w:val="007958BB"/>
    <w:rsid w:val="007958F6"/>
    <w:rsid w:val="00795CE8"/>
    <w:rsid w:val="00795D89"/>
    <w:rsid w:val="00795E05"/>
    <w:rsid w:val="00795E71"/>
    <w:rsid w:val="007960B8"/>
    <w:rsid w:val="007963F4"/>
    <w:rsid w:val="007965F8"/>
    <w:rsid w:val="007969B8"/>
    <w:rsid w:val="007969C8"/>
    <w:rsid w:val="00796B7B"/>
    <w:rsid w:val="00796C9D"/>
    <w:rsid w:val="00796DC0"/>
    <w:rsid w:val="00796DE5"/>
    <w:rsid w:val="0079765B"/>
    <w:rsid w:val="00797778"/>
    <w:rsid w:val="007977A0"/>
    <w:rsid w:val="00797801"/>
    <w:rsid w:val="0079793C"/>
    <w:rsid w:val="00797C03"/>
    <w:rsid w:val="00797C22"/>
    <w:rsid w:val="00797D7C"/>
    <w:rsid w:val="00797E51"/>
    <w:rsid w:val="00797FC4"/>
    <w:rsid w:val="007A000D"/>
    <w:rsid w:val="007A0145"/>
    <w:rsid w:val="007A0323"/>
    <w:rsid w:val="007A037D"/>
    <w:rsid w:val="007A03D3"/>
    <w:rsid w:val="007A0433"/>
    <w:rsid w:val="007A0497"/>
    <w:rsid w:val="007A04F1"/>
    <w:rsid w:val="007A05AB"/>
    <w:rsid w:val="007A06DA"/>
    <w:rsid w:val="007A0823"/>
    <w:rsid w:val="007A0A4B"/>
    <w:rsid w:val="007A0ABB"/>
    <w:rsid w:val="007A0C29"/>
    <w:rsid w:val="007A0CA0"/>
    <w:rsid w:val="007A0CCC"/>
    <w:rsid w:val="007A0D9A"/>
    <w:rsid w:val="007A10DB"/>
    <w:rsid w:val="007A110A"/>
    <w:rsid w:val="007A1396"/>
    <w:rsid w:val="007A1933"/>
    <w:rsid w:val="007A1951"/>
    <w:rsid w:val="007A1A86"/>
    <w:rsid w:val="007A1ABD"/>
    <w:rsid w:val="007A1AD8"/>
    <w:rsid w:val="007A1D48"/>
    <w:rsid w:val="007A205D"/>
    <w:rsid w:val="007A2255"/>
    <w:rsid w:val="007A23E6"/>
    <w:rsid w:val="007A2644"/>
    <w:rsid w:val="007A2B02"/>
    <w:rsid w:val="007A2E0C"/>
    <w:rsid w:val="007A2EB8"/>
    <w:rsid w:val="007A2EDF"/>
    <w:rsid w:val="007A2F43"/>
    <w:rsid w:val="007A3083"/>
    <w:rsid w:val="007A31CF"/>
    <w:rsid w:val="007A339F"/>
    <w:rsid w:val="007A35BC"/>
    <w:rsid w:val="007A3742"/>
    <w:rsid w:val="007A3754"/>
    <w:rsid w:val="007A3AB8"/>
    <w:rsid w:val="007A3B83"/>
    <w:rsid w:val="007A3CE0"/>
    <w:rsid w:val="007A3D06"/>
    <w:rsid w:val="007A4114"/>
    <w:rsid w:val="007A425F"/>
    <w:rsid w:val="007A4440"/>
    <w:rsid w:val="007A4599"/>
    <w:rsid w:val="007A476C"/>
    <w:rsid w:val="007A48EB"/>
    <w:rsid w:val="007A4BF1"/>
    <w:rsid w:val="007A4C40"/>
    <w:rsid w:val="007A4C52"/>
    <w:rsid w:val="007A50A2"/>
    <w:rsid w:val="007A526F"/>
    <w:rsid w:val="007A53E5"/>
    <w:rsid w:val="007A5582"/>
    <w:rsid w:val="007A55CA"/>
    <w:rsid w:val="007A5623"/>
    <w:rsid w:val="007A5BDA"/>
    <w:rsid w:val="007A5CFF"/>
    <w:rsid w:val="007A5D62"/>
    <w:rsid w:val="007A5DC4"/>
    <w:rsid w:val="007A5E25"/>
    <w:rsid w:val="007A6106"/>
    <w:rsid w:val="007A61E5"/>
    <w:rsid w:val="007A62A7"/>
    <w:rsid w:val="007A653D"/>
    <w:rsid w:val="007A65E3"/>
    <w:rsid w:val="007A676D"/>
    <w:rsid w:val="007A6937"/>
    <w:rsid w:val="007A6CA0"/>
    <w:rsid w:val="007A6CE2"/>
    <w:rsid w:val="007A7226"/>
    <w:rsid w:val="007A724C"/>
    <w:rsid w:val="007A7390"/>
    <w:rsid w:val="007A7425"/>
    <w:rsid w:val="007A763E"/>
    <w:rsid w:val="007A77C3"/>
    <w:rsid w:val="007A77D9"/>
    <w:rsid w:val="007A7860"/>
    <w:rsid w:val="007A7972"/>
    <w:rsid w:val="007A7B64"/>
    <w:rsid w:val="007A7DAB"/>
    <w:rsid w:val="007A7E77"/>
    <w:rsid w:val="007A7EAD"/>
    <w:rsid w:val="007A7F7C"/>
    <w:rsid w:val="007B01B2"/>
    <w:rsid w:val="007B0707"/>
    <w:rsid w:val="007B08AF"/>
    <w:rsid w:val="007B0906"/>
    <w:rsid w:val="007B0964"/>
    <w:rsid w:val="007B0AD9"/>
    <w:rsid w:val="007B0B5B"/>
    <w:rsid w:val="007B0E03"/>
    <w:rsid w:val="007B0EAD"/>
    <w:rsid w:val="007B0F6A"/>
    <w:rsid w:val="007B10B9"/>
    <w:rsid w:val="007B10DB"/>
    <w:rsid w:val="007B10ED"/>
    <w:rsid w:val="007B1136"/>
    <w:rsid w:val="007B1216"/>
    <w:rsid w:val="007B12CF"/>
    <w:rsid w:val="007B1584"/>
    <w:rsid w:val="007B160B"/>
    <w:rsid w:val="007B1870"/>
    <w:rsid w:val="007B1952"/>
    <w:rsid w:val="007B1A44"/>
    <w:rsid w:val="007B1E14"/>
    <w:rsid w:val="007B1F05"/>
    <w:rsid w:val="007B20B3"/>
    <w:rsid w:val="007B20ED"/>
    <w:rsid w:val="007B240D"/>
    <w:rsid w:val="007B24AE"/>
    <w:rsid w:val="007B2513"/>
    <w:rsid w:val="007B2774"/>
    <w:rsid w:val="007B2776"/>
    <w:rsid w:val="007B285A"/>
    <w:rsid w:val="007B2986"/>
    <w:rsid w:val="007B2BA0"/>
    <w:rsid w:val="007B2E06"/>
    <w:rsid w:val="007B3080"/>
    <w:rsid w:val="007B3164"/>
    <w:rsid w:val="007B32F6"/>
    <w:rsid w:val="007B336E"/>
    <w:rsid w:val="007B33F6"/>
    <w:rsid w:val="007B365B"/>
    <w:rsid w:val="007B3AF6"/>
    <w:rsid w:val="007B3B32"/>
    <w:rsid w:val="007B3CCA"/>
    <w:rsid w:val="007B4182"/>
    <w:rsid w:val="007B4208"/>
    <w:rsid w:val="007B4214"/>
    <w:rsid w:val="007B45E4"/>
    <w:rsid w:val="007B4611"/>
    <w:rsid w:val="007B46D5"/>
    <w:rsid w:val="007B47E7"/>
    <w:rsid w:val="007B48A7"/>
    <w:rsid w:val="007B494E"/>
    <w:rsid w:val="007B4954"/>
    <w:rsid w:val="007B49FA"/>
    <w:rsid w:val="007B4D67"/>
    <w:rsid w:val="007B4D9F"/>
    <w:rsid w:val="007B4E28"/>
    <w:rsid w:val="007B4EF1"/>
    <w:rsid w:val="007B4EFF"/>
    <w:rsid w:val="007B4F14"/>
    <w:rsid w:val="007B5168"/>
    <w:rsid w:val="007B5190"/>
    <w:rsid w:val="007B51D3"/>
    <w:rsid w:val="007B5259"/>
    <w:rsid w:val="007B543E"/>
    <w:rsid w:val="007B544C"/>
    <w:rsid w:val="007B5565"/>
    <w:rsid w:val="007B565F"/>
    <w:rsid w:val="007B56AA"/>
    <w:rsid w:val="007B5708"/>
    <w:rsid w:val="007B5737"/>
    <w:rsid w:val="007B59AF"/>
    <w:rsid w:val="007B5B13"/>
    <w:rsid w:val="007B5D5B"/>
    <w:rsid w:val="007B5E1B"/>
    <w:rsid w:val="007B5E3C"/>
    <w:rsid w:val="007B5F51"/>
    <w:rsid w:val="007B618A"/>
    <w:rsid w:val="007B62E3"/>
    <w:rsid w:val="007B62E9"/>
    <w:rsid w:val="007B6495"/>
    <w:rsid w:val="007B660C"/>
    <w:rsid w:val="007B667D"/>
    <w:rsid w:val="007B6711"/>
    <w:rsid w:val="007B6A87"/>
    <w:rsid w:val="007B6BDE"/>
    <w:rsid w:val="007B6CC5"/>
    <w:rsid w:val="007B6CF9"/>
    <w:rsid w:val="007B6D52"/>
    <w:rsid w:val="007B6DDE"/>
    <w:rsid w:val="007B6DE9"/>
    <w:rsid w:val="007B6E29"/>
    <w:rsid w:val="007B6E62"/>
    <w:rsid w:val="007B7012"/>
    <w:rsid w:val="007B72B4"/>
    <w:rsid w:val="007B77B4"/>
    <w:rsid w:val="007B77C6"/>
    <w:rsid w:val="007B7A8F"/>
    <w:rsid w:val="007B7D35"/>
    <w:rsid w:val="007B7FFA"/>
    <w:rsid w:val="007C0070"/>
    <w:rsid w:val="007C0172"/>
    <w:rsid w:val="007C026A"/>
    <w:rsid w:val="007C0312"/>
    <w:rsid w:val="007C0473"/>
    <w:rsid w:val="007C06B5"/>
    <w:rsid w:val="007C06D3"/>
    <w:rsid w:val="007C07F4"/>
    <w:rsid w:val="007C0A56"/>
    <w:rsid w:val="007C0E02"/>
    <w:rsid w:val="007C13E1"/>
    <w:rsid w:val="007C187D"/>
    <w:rsid w:val="007C1902"/>
    <w:rsid w:val="007C1930"/>
    <w:rsid w:val="007C193B"/>
    <w:rsid w:val="007C1C85"/>
    <w:rsid w:val="007C1C8B"/>
    <w:rsid w:val="007C1D1B"/>
    <w:rsid w:val="007C1D54"/>
    <w:rsid w:val="007C1D61"/>
    <w:rsid w:val="007C1DB3"/>
    <w:rsid w:val="007C1DCB"/>
    <w:rsid w:val="007C1E86"/>
    <w:rsid w:val="007C1FAF"/>
    <w:rsid w:val="007C1FC7"/>
    <w:rsid w:val="007C201A"/>
    <w:rsid w:val="007C216A"/>
    <w:rsid w:val="007C2425"/>
    <w:rsid w:val="007C247D"/>
    <w:rsid w:val="007C262B"/>
    <w:rsid w:val="007C28E8"/>
    <w:rsid w:val="007C292C"/>
    <w:rsid w:val="007C296F"/>
    <w:rsid w:val="007C29B3"/>
    <w:rsid w:val="007C2DC9"/>
    <w:rsid w:val="007C2E5E"/>
    <w:rsid w:val="007C2EAC"/>
    <w:rsid w:val="007C3091"/>
    <w:rsid w:val="007C30AB"/>
    <w:rsid w:val="007C33A8"/>
    <w:rsid w:val="007C33C1"/>
    <w:rsid w:val="007C3A6D"/>
    <w:rsid w:val="007C3CA6"/>
    <w:rsid w:val="007C3DE5"/>
    <w:rsid w:val="007C3E2C"/>
    <w:rsid w:val="007C3F41"/>
    <w:rsid w:val="007C3F59"/>
    <w:rsid w:val="007C450A"/>
    <w:rsid w:val="007C48BD"/>
    <w:rsid w:val="007C49B0"/>
    <w:rsid w:val="007C4B17"/>
    <w:rsid w:val="007C4BD7"/>
    <w:rsid w:val="007C4C18"/>
    <w:rsid w:val="007C4D64"/>
    <w:rsid w:val="007C4D67"/>
    <w:rsid w:val="007C4F01"/>
    <w:rsid w:val="007C5115"/>
    <w:rsid w:val="007C5398"/>
    <w:rsid w:val="007C563D"/>
    <w:rsid w:val="007C569D"/>
    <w:rsid w:val="007C57C2"/>
    <w:rsid w:val="007C58D6"/>
    <w:rsid w:val="007C5C6D"/>
    <w:rsid w:val="007C5C9B"/>
    <w:rsid w:val="007C5EA4"/>
    <w:rsid w:val="007C63D7"/>
    <w:rsid w:val="007C64D1"/>
    <w:rsid w:val="007C693B"/>
    <w:rsid w:val="007C6BAB"/>
    <w:rsid w:val="007C6BC0"/>
    <w:rsid w:val="007C6C3F"/>
    <w:rsid w:val="007C6CA6"/>
    <w:rsid w:val="007C6CB1"/>
    <w:rsid w:val="007C6CE2"/>
    <w:rsid w:val="007C6E54"/>
    <w:rsid w:val="007C71DF"/>
    <w:rsid w:val="007C72F7"/>
    <w:rsid w:val="007C7869"/>
    <w:rsid w:val="007C7BA8"/>
    <w:rsid w:val="007C7C3D"/>
    <w:rsid w:val="007C7E16"/>
    <w:rsid w:val="007C7E25"/>
    <w:rsid w:val="007D000F"/>
    <w:rsid w:val="007D004D"/>
    <w:rsid w:val="007D0255"/>
    <w:rsid w:val="007D073E"/>
    <w:rsid w:val="007D09F9"/>
    <w:rsid w:val="007D0A45"/>
    <w:rsid w:val="007D0D19"/>
    <w:rsid w:val="007D0D37"/>
    <w:rsid w:val="007D11D6"/>
    <w:rsid w:val="007D1338"/>
    <w:rsid w:val="007D13F4"/>
    <w:rsid w:val="007D1424"/>
    <w:rsid w:val="007D14DD"/>
    <w:rsid w:val="007D153D"/>
    <w:rsid w:val="007D1572"/>
    <w:rsid w:val="007D160C"/>
    <w:rsid w:val="007D1617"/>
    <w:rsid w:val="007D16CE"/>
    <w:rsid w:val="007D16D6"/>
    <w:rsid w:val="007D16D8"/>
    <w:rsid w:val="007D174F"/>
    <w:rsid w:val="007D1773"/>
    <w:rsid w:val="007D1BAF"/>
    <w:rsid w:val="007D1BF2"/>
    <w:rsid w:val="007D1C93"/>
    <w:rsid w:val="007D2085"/>
    <w:rsid w:val="007D20FA"/>
    <w:rsid w:val="007D21D8"/>
    <w:rsid w:val="007D22C0"/>
    <w:rsid w:val="007D23EF"/>
    <w:rsid w:val="007D251A"/>
    <w:rsid w:val="007D2591"/>
    <w:rsid w:val="007D274C"/>
    <w:rsid w:val="007D2758"/>
    <w:rsid w:val="007D2E60"/>
    <w:rsid w:val="007D2EE6"/>
    <w:rsid w:val="007D2F28"/>
    <w:rsid w:val="007D3029"/>
    <w:rsid w:val="007D32A9"/>
    <w:rsid w:val="007D34C8"/>
    <w:rsid w:val="007D34ED"/>
    <w:rsid w:val="007D34F4"/>
    <w:rsid w:val="007D3967"/>
    <w:rsid w:val="007D3AA6"/>
    <w:rsid w:val="007D3AF5"/>
    <w:rsid w:val="007D3B53"/>
    <w:rsid w:val="007D3FF4"/>
    <w:rsid w:val="007D411E"/>
    <w:rsid w:val="007D4320"/>
    <w:rsid w:val="007D4443"/>
    <w:rsid w:val="007D4585"/>
    <w:rsid w:val="007D47CC"/>
    <w:rsid w:val="007D4829"/>
    <w:rsid w:val="007D4ABD"/>
    <w:rsid w:val="007D4D04"/>
    <w:rsid w:val="007D4D1E"/>
    <w:rsid w:val="007D4D27"/>
    <w:rsid w:val="007D515A"/>
    <w:rsid w:val="007D5179"/>
    <w:rsid w:val="007D5257"/>
    <w:rsid w:val="007D5A35"/>
    <w:rsid w:val="007D5AAF"/>
    <w:rsid w:val="007D5E13"/>
    <w:rsid w:val="007D5F91"/>
    <w:rsid w:val="007D5FD2"/>
    <w:rsid w:val="007D60C3"/>
    <w:rsid w:val="007D6124"/>
    <w:rsid w:val="007D6150"/>
    <w:rsid w:val="007D6174"/>
    <w:rsid w:val="007D61E9"/>
    <w:rsid w:val="007D6630"/>
    <w:rsid w:val="007D682A"/>
    <w:rsid w:val="007D684D"/>
    <w:rsid w:val="007D6B25"/>
    <w:rsid w:val="007D71A0"/>
    <w:rsid w:val="007D7260"/>
    <w:rsid w:val="007D75EF"/>
    <w:rsid w:val="007D762A"/>
    <w:rsid w:val="007D766B"/>
    <w:rsid w:val="007D788D"/>
    <w:rsid w:val="007D78BF"/>
    <w:rsid w:val="007D7B03"/>
    <w:rsid w:val="007D7C38"/>
    <w:rsid w:val="007D7DD3"/>
    <w:rsid w:val="007D7ECD"/>
    <w:rsid w:val="007E009F"/>
    <w:rsid w:val="007E0107"/>
    <w:rsid w:val="007E02C1"/>
    <w:rsid w:val="007E03F1"/>
    <w:rsid w:val="007E045A"/>
    <w:rsid w:val="007E056D"/>
    <w:rsid w:val="007E063E"/>
    <w:rsid w:val="007E0681"/>
    <w:rsid w:val="007E0705"/>
    <w:rsid w:val="007E074E"/>
    <w:rsid w:val="007E08A9"/>
    <w:rsid w:val="007E0990"/>
    <w:rsid w:val="007E0B11"/>
    <w:rsid w:val="007E0C8E"/>
    <w:rsid w:val="007E0CA7"/>
    <w:rsid w:val="007E0CE5"/>
    <w:rsid w:val="007E1204"/>
    <w:rsid w:val="007E13DB"/>
    <w:rsid w:val="007E14EB"/>
    <w:rsid w:val="007E1679"/>
    <w:rsid w:val="007E16AC"/>
    <w:rsid w:val="007E1850"/>
    <w:rsid w:val="007E18B2"/>
    <w:rsid w:val="007E1A04"/>
    <w:rsid w:val="007E1A12"/>
    <w:rsid w:val="007E1C53"/>
    <w:rsid w:val="007E1C71"/>
    <w:rsid w:val="007E1D24"/>
    <w:rsid w:val="007E1EA3"/>
    <w:rsid w:val="007E1FF0"/>
    <w:rsid w:val="007E21D2"/>
    <w:rsid w:val="007E22A5"/>
    <w:rsid w:val="007E237D"/>
    <w:rsid w:val="007E2478"/>
    <w:rsid w:val="007E24B3"/>
    <w:rsid w:val="007E2667"/>
    <w:rsid w:val="007E2895"/>
    <w:rsid w:val="007E28BD"/>
    <w:rsid w:val="007E28DB"/>
    <w:rsid w:val="007E2AEB"/>
    <w:rsid w:val="007E2B7C"/>
    <w:rsid w:val="007E2B7F"/>
    <w:rsid w:val="007E2CB6"/>
    <w:rsid w:val="007E2CDB"/>
    <w:rsid w:val="007E2E04"/>
    <w:rsid w:val="007E2E98"/>
    <w:rsid w:val="007E2EFC"/>
    <w:rsid w:val="007E30E4"/>
    <w:rsid w:val="007E357E"/>
    <w:rsid w:val="007E383A"/>
    <w:rsid w:val="007E3A49"/>
    <w:rsid w:val="007E3ABB"/>
    <w:rsid w:val="007E3BFE"/>
    <w:rsid w:val="007E3DD2"/>
    <w:rsid w:val="007E40A2"/>
    <w:rsid w:val="007E42A0"/>
    <w:rsid w:val="007E440C"/>
    <w:rsid w:val="007E44EA"/>
    <w:rsid w:val="007E476D"/>
    <w:rsid w:val="007E4977"/>
    <w:rsid w:val="007E498C"/>
    <w:rsid w:val="007E49CF"/>
    <w:rsid w:val="007E49F6"/>
    <w:rsid w:val="007E4D52"/>
    <w:rsid w:val="007E4F51"/>
    <w:rsid w:val="007E5015"/>
    <w:rsid w:val="007E5216"/>
    <w:rsid w:val="007E55C4"/>
    <w:rsid w:val="007E5761"/>
    <w:rsid w:val="007E5879"/>
    <w:rsid w:val="007E5B15"/>
    <w:rsid w:val="007E5B34"/>
    <w:rsid w:val="007E5B7D"/>
    <w:rsid w:val="007E5F8F"/>
    <w:rsid w:val="007E6038"/>
    <w:rsid w:val="007E6210"/>
    <w:rsid w:val="007E62EB"/>
    <w:rsid w:val="007E64DC"/>
    <w:rsid w:val="007E64EA"/>
    <w:rsid w:val="007E663C"/>
    <w:rsid w:val="007E67B9"/>
    <w:rsid w:val="007E68D9"/>
    <w:rsid w:val="007E6910"/>
    <w:rsid w:val="007E6B0A"/>
    <w:rsid w:val="007E6CE3"/>
    <w:rsid w:val="007E6DE4"/>
    <w:rsid w:val="007E6E1B"/>
    <w:rsid w:val="007E6F27"/>
    <w:rsid w:val="007E73A8"/>
    <w:rsid w:val="007E7434"/>
    <w:rsid w:val="007E74F1"/>
    <w:rsid w:val="007E7521"/>
    <w:rsid w:val="007E755A"/>
    <w:rsid w:val="007E75D6"/>
    <w:rsid w:val="007E767C"/>
    <w:rsid w:val="007E7888"/>
    <w:rsid w:val="007E79A9"/>
    <w:rsid w:val="007E7B4B"/>
    <w:rsid w:val="007E7D60"/>
    <w:rsid w:val="007F0050"/>
    <w:rsid w:val="007F0170"/>
    <w:rsid w:val="007F01FA"/>
    <w:rsid w:val="007F026D"/>
    <w:rsid w:val="007F035C"/>
    <w:rsid w:val="007F048F"/>
    <w:rsid w:val="007F06BC"/>
    <w:rsid w:val="007F083F"/>
    <w:rsid w:val="007F0A43"/>
    <w:rsid w:val="007F0AFB"/>
    <w:rsid w:val="007F0BED"/>
    <w:rsid w:val="007F0E9C"/>
    <w:rsid w:val="007F0FAC"/>
    <w:rsid w:val="007F118B"/>
    <w:rsid w:val="007F1209"/>
    <w:rsid w:val="007F12F9"/>
    <w:rsid w:val="007F131B"/>
    <w:rsid w:val="007F145D"/>
    <w:rsid w:val="007F178A"/>
    <w:rsid w:val="007F18A1"/>
    <w:rsid w:val="007F1954"/>
    <w:rsid w:val="007F1A1B"/>
    <w:rsid w:val="007F1B30"/>
    <w:rsid w:val="007F1B5C"/>
    <w:rsid w:val="007F1C12"/>
    <w:rsid w:val="007F1E45"/>
    <w:rsid w:val="007F1E4B"/>
    <w:rsid w:val="007F1EBE"/>
    <w:rsid w:val="007F2285"/>
    <w:rsid w:val="007F2334"/>
    <w:rsid w:val="007F26A8"/>
    <w:rsid w:val="007F276D"/>
    <w:rsid w:val="007F289A"/>
    <w:rsid w:val="007F2BE9"/>
    <w:rsid w:val="007F2CEE"/>
    <w:rsid w:val="007F2EA9"/>
    <w:rsid w:val="007F313F"/>
    <w:rsid w:val="007F31E3"/>
    <w:rsid w:val="007F3389"/>
    <w:rsid w:val="007F34FE"/>
    <w:rsid w:val="007F36EE"/>
    <w:rsid w:val="007F3934"/>
    <w:rsid w:val="007F3C9E"/>
    <w:rsid w:val="007F3E0A"/>
    <w:rsid w:val="007F42BE"/>
    <w:rsid w:val="007F4AE6"/>
    <w:rsid w:val="007F4AEB"/>
    <w:rsid w:val="007F4D32"/>
    <w:rsid w:val="007F4F4B"/>
    <w:rsid w:val="007F4F92"/>
    <w:rsid w:val="007F4FF0"/>
    <w:rsid w:val="007F5523"/>
    <w:rsid w:val="007F5658"/>
    <w:rsid w:val="007F5719"/>
    <w:rsid w:val="007F58E8"/>
    <w:rsid w:val="007F59C7"/>
    <w:rsid w:val="007F59CB"/>
    <w:rsid w:val="007F5AEB"/>
    <w:rsid w:val="007F5C90"/>
    <w:rsid w:val="007F5DEC"/>
    <w:rsid w:val="007F5F3E"/>
    <w:rsid w:val="007F6029"/>
    <w:rsid w:val="007F6163"/>
    <w:rsid w:val="007F61E4"/>
    <w:rsid w:val="007F6369"/>
    <w:rsid w:val="007F656B"/>
    <w:rsid w:val="007F6646"/>
    <w:rsid w:val="007F67B2"/>
    <w:rsid w:val="007F6A5F"/>
    <w:rsid w:val="007F6AD1"/>
    <w:rsid w:val="007F6BD0"/>
    <w:rsid w:val="007F7180"/>
    <w:rsid w:val="007F7401"/>
    <w:rsid w:val="007F7448"/>
    <w:rsid w:val="007F74A8"/>
    <w:rsid w:val="007F7558"/>
    <w:rsid w:val="007F75EA"/>
    <w:rsid w:val="007F77E0"/>
    <w:rsid w:val="007F782E"/>
    <w:rsid w:val="007F7A54"/>
    <w:rsid w:val="007F7A66"/>
    <w:rsid w:val="007F7BCC"/>
    <w:rsid w:val="007F7C42"/>
    <w:rsid w:val="007F7C7F"/>
    <w:rsid w:val="007F7F63"/>
    <w:rsid w:val="00800065"/>
    <w:rsid w:val="00800496"/>
    <w:rsid w:val="00800581"/>
    <w:rsid w:val="00800722"/>
    <w:rsid w:val="0080083D"/>
    <w:rsid w:val="0080097C"/>
    <w:rsid w:val="00800B0A"/>
    <w:rsid w:val="00800BBF"/>
    <w:rsid w:val="00800BF4"/>
    <w:rsid w:val="00800F05"/>
    <w:rsid w:val="00800F25"/>
    <w:rsid w:val="00800F5B"/>
    <w:rsid w:val="00800F7E"/>
    <w:rsid w:val="008010E0"/>
    <w:rsid w:val="0080111A"/>
    <w:rsid w:val="00801249"/>
    <w:rsid w:val="0080132B"/>
    <w:rsid w:val="00801385"/>
    <w:rsid w:val="008013B4"/>
    <w:rsid w:val="008017BF"/>
    <w:rsid w:val="00801907"/>
    <w:rsid w:val="00801B1C"/>
    <w:rsid w:val="00801BD0"/>
    <w:rsid w:val="00801BD8"/>
    <w:rsid w:val="00801DE7"/>
    <w:rsid w:val="00801E09"/>
    <w:rsid w:val="00801EB8"/>
    <w:rsid w:val="0080201D"/>
    <w:rsid w:val="008022CB"/>
    <w:rsid w:val="008024B5"/>
    <w:rsid w:val="008025F7"/>
    <w:rsid w:val="00802656"/>
    <w:rsid w:val="008027D9"/>
    <w:rsid w:val="008028BF"/>
    <w:rsid w:val="0080295B"/>
    <w:rsid w:val="008029DB"/>
    <w:rsid w:val="008029DF"/>
    <w:rsid w:val="00802D68"/>
    <w:rsid w:val="00802F68"/>
    <w:rsid w:val="0080313B"/>
    <w:rsid w:val="008033E3"/>
    <w:rsid w:val="0080361A"/>
    <w:rsid w:val="008037F7"/>
    <w:rsid w:val="00803B6C"/>
    <w:rsid w:val="00803C74"/>
    <w:rsid w:val="00803D78"/>
    <w:rsid w:val="00803DEF"/>
    <w:rsid w:val="00803E6D"/>
    <w:rsid w:val="0080404B"/>
    <w:rsid w:val="008040FC"/>
    <w:rsid w:val="00804175"/>
    <w:rsid w:val="008043C9"/>
    <w:rsid w:val="0080459D"/>
    <w:rsid w:val="00804684"/>
    <w:rsid w:val="008046DC"/>
    <w:rsid w:val="008046FB"/>
    <w:rsid w:val="008048EF"/>
    <w:rsid w:val="00804967"/>
    <w:rsid w:val="008049F6"/>
    <w:rsid w:val="008049FC"/>
    <w:rsid w:val="00804A66"/>
    <w:rsid w:val="00804C05"/>
    <w:rsid w:val="00804D09"/>
    <w:rsid w:val="00804F30"/>
    <w:rsid w:val="008051B7"/>
    <w:rsid w:val="00805302"/>
    <w:rsid w:val="00805572"/>
    <w:rsid w:val="00805843"/>
    <w:rsid w:val="00805951"/>
    <w:rsid w:val="00805AA5"/>
    <w:rsid w:val="00805AAC"/>
    <w:rsid w:val="00805B77"/>
    <w:rsid w:val="00805CAE"/>
    <w:rsid w:val="00805D4B"/>
    <w:rsid w:val="00805D54"/>
    <w:rsid w:val="00805E03"/>
    <w:rsid w:val="00805F6B"/>
    <w:rsid w:val="00806108"/>
    <w:rsid w:val="00806187"/>
    <w:rsid w:val="008064CD"/>
    <w:rsid w:val="008065CE"/>
    <w:rsid w:val="00806829"/>
    <w:rsid w:val="00806927"/>
    <w:rsid w:val="00806A6B"/>
    <w:rsid w:val="00806D1E"/>
    <w:rsid w:val="00806DA6"/>
    <w:rsid w:val="00806FF2"/>
    <w:rsid w:val="00807090"/>
    <w:rsid w:val="0080709A"/>
    <w:rsid w:val="0080745D"/>
    <w:rsid w:val="008074C9"/>
    <w:rsid w:val="008075D3"/>
    <w:rsid w:val="00807722"/>
    <w:rsid w:val="00807949"/>
    <w:rsid w:val="0080796A"/>
    <w:rsid w:val="00807A21"/>
    <w:rsid w:val="00807BB8"/>
    <w:rsid w:val="00807E7E"/>
    <w:rsid w:val="00810020"/>
    <w:rsid w:val="00810159"/>
    <w:rsid w:val="008101ED"/>
    <w:rsid w:val="0081070A"/>
    <w:rsid w:val="008109E2"/>
    <w:rsid w:val="00810A28"/>
    <w:rsid w:val="00810C7E"/>
    <w:rsid w:val="00811076"/>
    <w:rsid w:val="00811196"/>
    <w:rsid w:val="008111E3"/>
    <w:rsid w:val="00811369"/>
    <w:rsid w:val="00811489"/>
    <w:rsid w:val="008119DB"/>
    <w:rsid w:val="00811AB1"/>
    <w:rsid w:val="00811B83"/>
    <w:rsid w:val="00811BF9"/>
    <w:rsid w:val="00811CF4"/>
    <w:rsid w:val="00811ED1"/>
    <w:rsid w:val="00812188"/>
    <w:rsid w:val="008121CC"/>
    <w:rsid w:val="00812405"/>
    <w:rsid w:val="008124A3"/>
    <w:rsid w:val="008125EE"/>
    <w:rsid w:val="00812707"/>
    <w:rsid w:val="00812837"/>
    <w:rsid w:val="0081295E"/>
    <w:rsid w:val="0081298F"/>
    <w:rsid w:val="00812A36"/>
    <w:rsid w:val="00812D08"/>
    <w:rsid w:val="00812D99"/>
    <w:rsid w:val="00812DC2"/>
    <w:rsid w:val="00812E90"/>
    <w:rsid w:val="0081304B"/>
    <w:rsid w:val="008130EE"/>
    <w:rsid w:val="008131E5"/>
    <w:rsid w:val="008132C9"/>
    <w:rsid w:val="00813302"/>
    <w:rsid w:val="008135CF"/>
    <w:rsid w:val="008135F8"/>
    <w:rsid w:val="00813766"/>
    <w:rsid w:val="0081388C"/>
    <w:rsid w:val="0081396E"/>
    <w:rsid w:val="008139FE"/>
    <w:rsid w:val="00813C95"/>
    <w:rsid w:val="00813D00"/>
    <w:rsid w:val="00813DFC"/>
    <w:rsid w:val="00813E1E"/>
    <w:rsid w:val="0081401B"/>
    <w:rsid w:val="00814020"/>
    <w:rsid w:val="0081407A"/>
    <w:rsid w:val="0081409A"/>
    <w:rsid w:val="008141EB"/>
    <w:rsid w:val="00814270"/>
    <w:rsid w:val="0081431C"/>
    <w:rsid w:val="00814396"/>
    <w:rsid w:val="00814426"/>
    <w:rsid w:val="008145C7"/>
    <w:rsid w:val="0081470E"/>
    <w:rsid w:val="0081491A"/>
    <w:rsid w:val="008149CB"/>
    <w:rsid w:val="00814A0D"/>
    <w:rsid w:val="00814A26"/>
    <w:rsid w:val="00814A63"/>
    <w:rsid w:val="00814A87"/>
    <w:rsid w:val="00814CC2"/>
    <w:rsid w:val="00814DE5"/>
    <w:rsid w:val="00814F31"/>
    <w:rsid w:val="00814FCB"/>
    <w:rsid w:val="0081500E"/>
    <w:rsid w:val="008159F4"/>
    <w:rsid w:val="00815A88"/>
    <w:rsid w:val="00815B3F"/>
    <w:rsid w:val="00815DC9"/>
    <w:rsid w:val="00815EEB"/>
    <w:rsid w:val="0081600E"/>
    <w:rsid w:val="008160A9"/>
    <w:rsid w:val="008160FE"/>
    <w:rsid w:val="00816145"/>
    <w:rsid w:val="00816161"/>
    <w:rsid w:val="00816324"/>
    <w:rsid w:val="008164A8"/>
    <w:rsid w:val="00816864"/>
    <w:rsid w:val="008168A2"/>
    <w:rsid w:val="00816964"/>
    <w:rsid w:val="00816A09"/>
    <w:rsid w:val="00816A17"/>
    <w:rsid w:val="00816A35"/>
    <w:rsid w:val="00816D71"/>
    <w:rsid w:val="00816EB1"/>
    <w:rsid w:val="00816F55"/>
    <w:rsid w:val="00817154"/>
    <w:rsid w:val="008171C4"/>
    <w:rsid w:val="008172F6"/>
    <w:rsid w:val="0081735C"/>
    <w:rsid w:val="00817475"/>
    <w:rsid w:val="00817510"/>
    <w:rsid w:val="008175D6"/>
    <w:rsid w:val="0081766D"/>
    <w:rsid w:val="008177A5"/>
    <w:rsid w:val="00817A6D"/>
    <w:rsid w:val="00817A96"/>
    <w:rsid w:val="00817AD5"/>
    <w:rsid w:val="00817D51"/>
    <w:rsid w:val="00817D72"/>
    <w:rsid w:val="00817DE7"/>
    <w:rsid w:val="00817F00"/>
    <w:rsid w:val="008200B7"/>
    <w:rsid w:val="008200C4"/>
    <w:rsid w:val="0082017D"/>
    <w:rsid w:val="008201F0"/>
    <w:rsid w:val="00820442"/>
    <w:rsid w:val="00820457"/>
    <w:rsid w:val="0082049B"/>
    <w:rsid w:val="008204B7"/>
    <w:rsid w:val="0082052B"/>
    <w:rsid w:val="00820546"/>
    <w:rsid w:val="008209F7"/>
    <w:rsid w:val="00820ECD"/>
    <w:rsid w:val="00820F5D"/>
    <w:rsid w:val="00820FEC"/>
    <w:rsid w:val="0082104E"/>
    <w:rsid w:val="008212F5"/>
    <w:rsid w:val="00821352"/>
    <w:rsid w:val="0082153B"/>
    <w:rsid w:val="00821639"/>
    <w:rsid w:val="0082182E"/>
    <w:rsid w:val="008218DA"/>
    <w:rsid w:val="008219CC"/>
    <w:rsid w:val="00821C1A"/>
    <w:rsid w:val="00821E98"/>
    <w:rsid w:val="00821EAF"/>
    <w:rsid w:val="0082207B"/>
    <w:rsid w:val="00822449"/>
    <w:rsid w:val="008225A3"/>
    <w:rsid w:val="008226C5"/>
    <w:rsid w:val="008226FE"/>
    <w:rsid w:val="0082271E"/>
    <w:rsid w:val="0082282D"/>
    <w:rsid w:val="0082284E"/>
    <w:rsid w:val="00822ABD"/>
    <w:rsid w:val="00822EFC"/>
    <w:rsid w:val="008233C0"/>
    <w:rsid w:val="0082342F"/>
    <w:rsid w:val="008234E1"/>
    <w:rsid w:val="00823517"/>
    <w:rsid w:val="008239C0"/>
    <w:rsid w:val="00823CF6"/>
    <w:rsid w:val="0082409B"/>
    <w:rsid w:val="008241E4"/>
    <w:rsid w:val="0082433B"/>
    <w:rsid w:val="008244D0"/>
    <w:rsid w:val="008246FB"/>
    <w:rsid w:val="0082484B"/>
    <w:rsid w:val="008248BF"/>
    <w:rsid w:val="00824A5B"/>
    <w:rsid w:val="00824AAA"/>
    <w:rsid w:val="00824B54"/>
    <w:rsid w:val="00824DD9"/>
    <w:rsid w:val="00824E72"/>
    <w:rsid w:val="00824FA1"/>
    <w:rsid w:val="00824FA8"/>
    <w:rsid w:val="0082509B"/>
    <w:rsid w:val="00825517"/>
    <w:rsid w:val="00825543"/>
    <w:rsid w:val="008255FC"/>
    <w:rsid w:val="0082570C"/>
    <w:rsid w:val="008257E9"/>
    <w:rsid w:val="0082583B"/>
    <w:rsid w:val="00825AB9"/>
    <w:rsid w:val="00825B09"/>
    <w:rsid w:val="00825B68"/>
    <w:rsid w:val="008261B9"/>
    <w:rsid w:val="008262E0"/>
    <w:rsid w:val="0082655F"/>
    <w:rsid w:val="0082667E"/>
    <w:rsid w:val="0082668C"/>
    <w:rsid w:val="008268A6"/>
    <w:rsid w:val="0082696E"/>
    <w:rsid w:val="00826D03"/>
    <w:rsid w:val="00826EB9"/>
    <w:rsid w:val="00827322"/>
    <w:rsid w:val="0082733D"/>
    <w:rsid w:val="00827348"/>
    <w:rsid w:val="0082738C"/>
    <w:rsid w:val="008273E0"/>
    <w:rsid w:val="00827412"/>
    <w:rsid w:val="00827440"/>
    <w:rsid w:val="00827551"/>
    <w:rsid w:val="008276B8"/>
    <w:rsid w:val="0082776F"/>
    <w:rsid w:val="008278F6"/>
    <w:rsid w:val="00827902"/>
    <w:rsid w:val="00827A2F"/>
    <w:rsid w:val="00827B7C"/>
    <w:rsid w:val="00827C32"/>
    <w:rsid w:val="00827E87"/>
    <w:rsid w:val="00827F9A"/>
    <w:rsid w:val="0083000F"/>
    <w:rsid w:val="008301BA"/>
    <w:rsid w:val="00830372"/>
    <w:rsid w:val="00830426"/>
    <w:rsid w:val="0083047F"/>
    <w:rsid w:val="008308E6"/>
    <w:rsid w:val="00830A24"/>
    <w:rsid w:val="00830A4C"/>
    <w:rsid w:val="00830BEC"/>
    <w:rsid w:val="00830C84"/>
    <w:rsid w:val="00830D33"/>
    <w:rsid w:val="00830EA8"/>
    <w:rsid w:val="0083106A"/>
    <w:rsid w:val="0083120A"/>
    <w:rsid w:val="0083130F"/>
    <w:rsid w:val="00831613"/>
    <w:rsid w:val="00831B00"/>
    <w:rsid w:val="00831C76"/>
    <w:rsid w:val="00831D77"/>
    <w:rsid w:val="00831D78"/>
    <w:rsid w:val="00831DB5"/>
    <w:rsid w:val="008320AC"/>
    <w:rsid w:val="00832233"/>
    <w:rsid w:val="0083256E"/>
    <w:rsid w:val="0083261F"/>
    <w:rsid w:val="00832769"/>
    <w:rsid w:val="00832775"/>
    <w:rsid w:val="00832898"/>
    <w:rsid w:val="00832A89"/>
    <w:rsid w:val="00832CD6"/>
    <w:rsid w:val="00832CEE"/>
    <w:rsid w:val="00832E51"/>
    <w:rsid w:val="00832F2C"/>
    <w:rsid w:val="00832F64"/>
    <w:rsid w:val="00833428"/>
    <w:rsid w:val="0083355F"/>
    <w:rsid w:val="008335B9"/>
    <w:rsid w:val="0083399A"/>
    <w:rsid w:val="008339C6"/>
    <w:rsid w:val="00833A1D"/>
    <w:rsid w:val="00833B7A"/>
    <w:rsid w:val="00833CCD"/>
    <w:rsid w:val="00833D0F"/>
    <w:rsid w:val="00833DE7"/>
    <w:rsid w:val="00834534"/>
    <w:rsid w:val="00834678"/>
    <w:rsid w:val="008346D1"/>
    <w:rsid w:val="00834B35"/>
    <w:rsid w:val="00834BA9"/>
    <w:rsid w:val="00834E85"/>
    <w:rsid w:val="00834ED2"/>
    <w:rsid w:val="00834F43"/>
    <w:rsid w:val="0083503D"/>
    <w:rsid w:val="0083513D"/>
    <w:rsid w:val="0083523C"/>
    <w:rsid w:val="00835331"/>
    <w:rsid w:val="00835332"/>
    <w:rsid w:val="0083541A"/>
    <w:rsid w:val="00835537"/>
    <w:rsid w:val="008357AD"/>
    <w:rsid w:val="008358C6"/>
    <w:rsid w:val="00835943"/>
    <w:rsid w:val="008359A4"/>
    <w:rsid w:val="00835B8C"/>
    <w:rsid w:val="008360F5"/>
    <w:rsid w:val="00836357"/>
    <w:rsid w:val="0083645B"/>
    <w:rsid w:val="00836480"/>
    <w:rsid w:val="0083649B"/>
    <w:rsid w:val="008364A9"/>
    <w:rsid w:val="0083666E"/>
    <w:rsid w:val="0083685A"/>
    <w:rsid w:val="00836FBD"/>
    <w:rsid w:val="0083704D"/>
    <w:rsid w:val="0083706A"/>
    <w:rsid w:val="0083754A"/>
    <w:rsid w:val="008376CA"/>
    <w:rsid w:val="008376E5"/>
    <w:rsid w:val="008376FC"/>
    <w:rsid w:val="0083779D"/>
    <w:rsid w:val="008379B3"/>
    <w:rsid w:val="00840012"/>
    <w:rsid w:val="008400E0"/>
    <w:rsid w:val="008401E6"/>
    <w:rsid w:val="0084021E"/>
    <w:rsid w:val="00840280"/>
    <w:rsid w:val="0084029D"/>
    <w:rsid w:val="00840751"/>
    <w:rsid w:val="00840816"/>
    <w:rsid w:val="0084083B"/>
    <w:rsid w:val="00840A43"/>
    <w:rsid w:val="00840A93"/>
    <w:rsid w:val="00840CA9"/>
    <w:rsid w:val="00840CEA"/>
    <w:rsid w:val="00840D6A"/>
    <w:rsid w:val="00840D70"/>
    <w:rsid w:val="00840ED0"/>
    <w:rsid w:val="00840F36"/>
    <w:rsid w:val="008411CE"/>
    <w:rsid w:val="0084151D"/>
    <w:rsid w:val="00841573"/>
    <w:rsid w:val="00841592"/>
    <w:rsid w:val="00841702"/>
    <w:rsid w:val="00841A2F"/>
    <w:rsid w:val="00841C7E"/>
    <w:rsid w:val="00841CBC"/>
    <w:rsid w:val="00841D17"/>
    <w:rsid w:val="00842036"/>
    <w:rsid w:val="0084212F"/>
    <w:rsid w:val="008421B7"/>
    <w:rsid w:val="008422E8"/>
    <w:rsid w:val="008426C3"/>
    <w:rsid w:val="008427B3"/>
    <w:rsid w:val="00842A9F"/>
    <w:rsid w:val="00842AC7"/>
    <w:rsid w:val="00842B0D"/>
    <w:rsid w:val="00842B5A"/>
    <w:rsid w:val="00842BB4"/>
    <w:rsid w:val="00842CB9"/>
    <w:rsid w:val="00842CC8"/>
    <w:rsid w:val="00842E5F"/>
    <w:rsid w:val="00842EC6"/>
    <w:rsid w:val="0084339C"/>
    <w:rsid w:val="008434BD"/>
    <w:rsid w:val="008439D4"/>
    <w:rsid w:val="00843A1E"/>
    <w:rsid w:val="00843E27"/>
    <w:rsid w:val="0084423C"/>
    <w:rsid w:val="00844454"/>
    <w:rsid w:val="0084451A"/>
    <w:rsid w:val="00844577"/>
    <w:rsid w:val="008446B7"/>
    <w:rsid w:val="008447F5"/>
    <w:rsid w:val="00844A52"/>
    <w:rsid w:val="00844B9C"/>
    <w:rsid w:val="00844BE3"/>
    <w:rsid w:val="00844D29"/>
    <w:rsid w:val="00844E91"/>
    <w:rsid w:val="00844EF8"/>
    <w:rsid w:val="008451D0"/>
    <w:rsid w:val="008451FC"/>
    <w:rsid w:val="008453E7"/>
    <w:rsid w:val="00845670"/>
    <w:rsid w:val="00845A60"/>
    <w:rsid w:val="00845AE1"/>
    <w:rsid w:val="00845CAF"/>
    <w:rsid w:val="00845D62"/>
    <w:rsid w:val="00845E43"/>
    <w:rsid w:val="00845F56"/>
    <w:rsid w:val="00846036"/>
    <w:rsid w:val="00846051"/>
    <w:rsid w:val="0084613C"/>
    <w:rsid w:val="008462A5"/>
    <w:rsid w:val="00846307"/>
    <w:rsid w:val="00846382"/>
    <w:rsid w:val="0084654A"/>
    <w:rsid w:val="008465FA"/>
    <w:rsid w:val="0084661A"/>
    <w:rsid w:val="008466B1"/>
    <w:rsid w:val="00846798"/>
    <w:rsid w:val="00846A11"/>
    <w:rsid w:val="00846A3C"/>
    <w:rsid w:val="00846AC1"/>
    <w:rsid w:val="00846B93"/>
    <w:rsid w:val="00846D62"/>
    <w:rsid w:val="00846D6E"/>
    <w:rsid w:val="00846F0E"/>
    <w:rsid w:val="00847053"/>
    <w:rsid w:val="008470F8"/>
    <w:rsid w:val="008470FA"/>
    <w:rsid w:val="00847196"/>
    <w:rsid w:val="008471A3"/>
    <w:rsid w:val="008472AD"/>
    <w:rsid w:val="008473CC"/>
    <w:rsid w:val="00847C92"/>
    <w:rsid w:val="00847DA3"/>
    <w:rsid w:val="00847E9E"/>
    <w:rsid w:val="00847EEE"/>
    <w:rsid w:val="0085005C"/>
    <w:rsid w:val="008501E4"/>
    <w:rsid w:val="0085029C"/>
    <w:rsid w:val="008502B7"/>
    <w:rsid w:val="0085031A"/>
    <w:rsid w:val="008503C0"/>
    <w:rsid w:val="008504AB"/>
    <w:rsid w:val="00850643"/>
    <w:rsid w:val="008509DA"/>
    <w:rsid w:val="00850BCA"/>
    <w:rsid w:val="00850C91"/>
    <w:rsid w:val="00850DC2"/>
    <w:rsid w:val="00850E6E"/>
    <w:rsid w:val="00850EC6"/>
    <w:rsid w:val="00850FC0"/>
    <w:rsid w:val="00850FD1"/>
    <w:rsid w:val="008510DE"/>
    <w:rsid w:val="00851122"/>
    <w:rsid w:val="008513A6"/>
    <w:rsid w:val="008513AC"/>
    <w:rsid w:val="0085165C"/>
    <w:rsid w:val="00851860"/>
    <w:rsid w:val="008518F4"/>
    <w:rsid w:val="00851A26"/>
    <w:rsid w:val="00851ADD"/>
    <w:rsid w:val="00851B0E"/>
    <w:rsid w:val="00851C52"/>
    <w:rsid w:val="00851E4E"/>
    <w:rsid w:val="00851EE9"/>
    <w:rsid w:val="00852015"/>
    <w:rsid w:val="00852020"/>
    <w:rsid w:val="008520C5"/>
    <w:rsid w:val="00852457"/>
    <w:rsid w:val="00852758"/>
    <w:rsid w:val="0085275A"/>
    <w:rsid w:val="00852990"/>
    <w:rsid w:val="00852A3E"/>
    <w:rsid w:val="00852E12"/>
    <w:rsid w:val="00852E9F"/>
    <w:rsid w:val="00853137"/>
    <w:rsid w:val="0085317A"/>
    <w:rsid w:val="00853401"/>
    <w:rsid w:val="0085375F"/>
    <w:rsid w:val="008537FB"/>
    <w:rsid w:val="00853871"/>
    <w:rsid w:val="00853880"/>
    <w:rsid w:val="008538DA"/>
    <w:rsid w:val="00853A24"/>
    <w:rsid w:val="00853B56"/>
    <w:rsid w:val="00853C95"/>
    <w:rsid w:val="00853CD9"/>
    <w:rsid w:val="00853DD2"/>
    <w:rsid w:val="00853DF0"/>
    <w:rsid w:val="00853E46"/>
    <w:rsid w:val="00853F3D"/>
    <w:rsid w:val="00853F45"/>
    <w:rsid w:val="00854CC0"/>
    <w:rsid w:val="00854EF2"/>
    <w:rsid w:val="0085512C"/>
    <w:rsid w:val="0085522F"/>
    <w:rsid w:val="00855272"/>
    <w:rsid w:val="00855339"/>
    <w:rsid w:val="0085546A"/>
    <w:rsid w:val="00855486"/>
    <w:rsid w:val="0085553F"/>
    <w:rsid w:val="008556C9"/>
    <w:rsid w:val="00855B24"/>
    <w:rsid w:val="00855B49"/>
    <w:rsid w:val="00855B77"/>
    <w:rsid w:val="00855D30"/>
    <w:rsid w:val="00855E8F"/>
    <w:rsid w:val="00855EA8"/>
    <w:rsid w:val="00855FBC"/>
    <w:rsid w:val="00856038"/>
    <w:rsid w:val="00856052"/>
    <w:rsid w:val="00856121"/>
    <w:rsid w:val="00856212"/>
    <w:rsid w:val="0085637F"/>
    <w:rsid w:val="00856404"/>
    <w:rsid w:val="00856470"/>
    <w:rsid w:val="00856611"/>
    <w:rsid w:val="00856705"/>
    <w:rsid w:val="008567E5"/>
    <w:rsid w:val="0085696A"/>
    <w:rsid w:val="00856AB5"/>
    <w:rsid w:val="00856CA1"/>
    <w:rsid w:val="00857025"/>
    <w:rsid w:val="008570B7"/>
    <w:rsid w:val="00857237"/>
    <w:rsid w:val="00857240"/>
    <w:rsid w:val="008579A8"/>
    <w:rsid w:val="008579D3"/>
    <w:rsid w:val="00857A17"/>
    <w:rsid w:val="00857AAC"/>
    <w:rsid w:val="00857E32"/>
    <w:rsid w:val="00857EDE"/>
    <w:rsid w:val="00857F32"/>
    <w:rsid w:val="0086013D"/>
    <w:rsid w:val="008601FA"/>
    <w:rsid w:val="008602F6"/>
    <w:rsid w:val="008602FD"/>
    <w:rsid w:val="008604EA"/>
    <w:rsid w:val="0086058B"/>
    <w:rsid w:val="008605B5"/>
    <w:rsid w:val="00860801"/>
    <w:rsid w:val="00860922"/>
    <w:rsid w:val="008609C4"/>
    <w:rsid w:val="00860BE3"/>
    <w:rsid w:val="00860C09"/>
    <w:rsid w:val="00860D35"/>
    <w:rsid w:val="00860D67"/>
    <w:rsid w:val="00860FA9"/>
    <w:rsid w:val="00861492"/>
    <w:rsid w:val="008614BF"/>
    <w:rsid w:val="0086154B"/>
    <w:rsid w:val="008616F5"/>
    <w:rsid w:val="0086173E"/>
    <w:rsid w:val="008619DC"/>
    <w:rsid w:val="00861E3D"/>
    <w:rsid w:val="00861F78"/>
    <w:rsid w:val="0086245E"/>
    <w:rsid w:val="00862545"/>
    <w:rsid w:val="008625E2"/>
    <w:rsid w:val="0086275D"/>
    <w:rsid w:val="00862DB6"/>
    <w:rsid w:val="00862E44"/>
    <w:rsid w:val="00862E81"/>
    <w:rsid w:val="00862F91"/>
    <w:rsid w:val="0086315A"/>
    <w:rsid w:val="008631F7"/>
    <w:rsid w:val="008632B1"/>
    <w:rsid w:val="008632E3"/>
    <w:rsid w:val="0086343B"/>
    <w:rsid w:val="008634A1"/>
    <w:rsid w:val="00863555"/>
    <w:rsid w:val="008635CF"/>
    <w:rsid w:val="00863608"/>
    <w:rsid w:val="00863857"/>
    <w:rsid w:val="00863B1D"/>
    <w:rsid w:val="0086436B"/>
    <w:rsid w:val="00864468"/>
    <w:rsid w:val="00864494"/>
    <w:rsid w:val="008644CC"/>
    <w:rsid w:val="0086451B"/>
    <w:rsid w:val="008645F2"/>
    <w:rsid w:val="008648F7"/>
    <w:rsid w:val="00864988"/>
    <w:rsid w:val="00864A3C"/>
    <w:rsid w:val="00864AE5"/>
    <w:rsid w:val="00864AF2"/>
    <w:rsid w:val="00864B14"/>
    <w:rsid w:val="00864C37"/>
    <w:rsid w:val="00864C3B"/>
    <w:rsid w:val="00864DBD"/>
    <w:rsid w:val="00865001"/>
    <w:rsid w:val="0086501F"/>
    <w:rsid w:val="0086518E"/>
    <w:rsid w:val="008651B1"/>
    <w:rsid w:val="008651C2"/>
    <w:rsid w:val="0086531C"/>
    <w:rsid w:val="008653FC"/>
    <w:rsid w:val="008654DE"/>
    <w:rsid w:val="00865A74"/>
    <w:rsid w:val="00865ADE"/>
    <w:rsid w:val="00865F2B"/>
    <w:rsid w:val="00865F83"/>
    <w:rsid w:val="00865FA2"/>
    <w:rsid w:val="00865FF6"/>
    <w:rsid w:val="0086619C"/>
    <w:rsid w:val="008664D9"/>
    <w:rsid w:val="008665BE"/>
    <w:rsid w:val="00866618"/>
    <w:rsid w:val="008666A8"/>
    <w:rsid w:val="00866713"/>
    <w:rsid w:val="008667F0"/>
    <w:rsid w:val="0086680F"/>
    <w:rsid w:val="00866885"/>
    <w:rsid w:val="008668FC"/>
    <w:rsid w:val="00866B77"/>
    <w:rsid w:val="00866C40"/>
    <w:rsid w:val="00866E17"/>
    <w:rsid w:val="00866E8D"/>
    <w:rsid w:val="00866EF8"/>
    <w:rsid w:val="008671F8"/>
    <w:rsid w:val="0086724E"/>
    <w:rsid w:val="00867345"/>
    <w:rsid w:val="0086749F"/>
    <w:rsid w:val="00867565"/>
    <w:rsid w:val="0086767F"/>
    <w:rsid w:val="00867843"/>
    <w:rsid w:val="008678B2"/>
    <w:rsid w:val="008679CB"/>
    <w:rsid w:val="00867A75"/>
    <w:rsid w:val="00867A7F"/>
    <w:rsid w:val="00867C66"/>
    <w:rsid w:val="00867CAB"/>
    <w:rsid w:val="00870104"/>
    <w:rsid w:val="00870309"/>
    <w:rsid w:val="008704AD"/>
    <w:rsid w:val="008704C5"/>
    <w:rsid w:val="00870A00"/>
    <w:rsid w:val="00870E6F"/>
    <w:rsid w:val="008710D2"/>
    <w:rsid w:val="0087118B"/>
    <w:rsid w:val="008711DC"/>
    <w:rsid w:val="0087124E"/>
    <w:rsid w:val="008712D2"/>
    <w:rsid w:val="008714E7"/>
    <w:rsid w:val="00871821"/>
    <w:rsid w:val="00871899"/>
    <w:rsid w:val="00871A48"/>
    <w:rsid w:val="00871B02"/>
    <w:rsid w:val="00871B40"/>
    <w:rsid w:val="00871B79"/>
    <w:rsid w:val="00871D2D"/>
    <w:rsid w:val="00871D47"/>
    <w:rsid w:val="00871E12"/>
    <w:rsid w:val="00871E62"/>
    <w:rsid w:val="00871EF0"/>
    <w:rsid w:val="00871F20"/>
    <w:rsid w:val="00871F8E"/>
    <w:rsid w:val="00871FCE"/>
    <w:rsid w:val="0087206B"/>
    <w:rsid w:val="00872303"/>
    <w:rsid w:val="00872324"/>
    <w:rsid w:val="0087235C"/>
    <w:rsid w:val="00872599"/>
    <w:rsid w:val="00872655"/>
    <w:rsid w:val="008726EC"/>
    <w:rsid w:val="008726FD"/>
    <w:rsid w:val="00872A17"/>
    <w:rsid w:val="00872B78"/>
    <w:rsid w:val="00872C76"/>
    <w:rsid w:val="00872DF5"/>
    <w:rsid w:val="00873096"/>
    <w:rsid w:val="008730BD"/>
    <w:rsid w:val="0087312E"/>
    <w:rsid w:val="00873490"/>
    <w:rsid w:val="00873704"/>
    <w:rsid w:val="0087387C"/>
    <w:rsid w:val="008738AD"/>
    <w:rsid w:val="00873D9D"/>
    <w:rsid w:val="00873DE9"/>
    <w:rsid w:val="0087404E"/>
    <w:rsid w:val="0087416D"/>
    <w:rsid w:val="008741C9"/>
    <w:rsid w:val="008741CF"/>
    <w:rsid w:val="008742B2"/>
    <w:rsid w:val="0087436A"/>
    <w:rsid w:val="00874490"/>
    <w:rsid w:val="008746E6"/>
    <w:rsid w:val="008747F5"/>
    <w:rsid w:val="00874E1D"/>
    <w:rsid w:val="00874F26"/>
    <w:rsid w:val="00874F51"/>
    <w:rsid w:val="0087505F"/>
    <w:rsid w:val="0087514E"/>
    <w:rsid w:val="008755B3"/>
    <w:rsid w:val="008755DE"/>
    <w:rsid w:val="00875704"/>
    <w:rsid w:val="008758F6"/>
    <w:rsid w:val="00875BB6"/>
    <w:rsid w:val="00875CD6"/>
    <w:rsid w:val="00875E19"/>
    <w:rsid w:val="00875FED"/>
    <w:rsid w:val="0087614E"/>
    <w:rsid w:val="008761B6"/>
    <w:rsid w:val="00876277"/>
    <w:rsid w:val="00876282"/>
    <w:rsid w:val="00876395"/>
    <w:rsid w:val="008763F9"/>
    <w:rsid w:val="00876408"/>
    <w:rsid w:val="008764F6"/>
    <w:rsid w:val="0087655D"/>
    <w:rsid w:val="00876565"/>
    <w:rsid w:val="00876568"/>
    <w:rsid w:val="00876579"/>
    <w:rsid w:val="00876585"/>
    <w:rsid w:val="008765AD"/>
    <w:rsid w:val="008765EC"/>
    <w:rsid w:val="00876630"/>
    <w:rsid w:val="00876739"/>
    <w:rsid w:val="008767B4"/>
    <w:rsid w:val="008768FD"/>
    <w:rsid w:val="0087698E"/>
    <w:rsid w:val="00876A7B"/>
    <w:rsid w:val="00876CF4"/>
    <w:rsid w:val="00876D8D"/>
    <w:rsid w:val="00876EBD"/>
    <w:rsid w:val="00876EE4"/>
    <w:rsid w:val="00876FD7"/>
    <w:rsid w:val="00877138"/>
    <w:rsid w:val="00877390"/>
    <w:rsid w:val="008774E6"/>
    <w:rsid w:val="008775C3"/>
    <w:rsid w:val="00877692"/>
    <w:rsid w:val="008776AD"/>
    <w:rsid w:val="008777AC"/>
    <w:rsid w:val="00877B56"/>
    <w:rsid w:val="00877C3D"/>
    <w:rsid w:val="00877DB8"/>
    <w:rsid w:val="00880068"/>
    <w:rsid w:val="00880093"/>
    <w:rsid w:val="008801B9"/>
    <w:rsid w:val="0088025B"/>
    <w:rsid w:val="00880260"/>
    <w:rsid w:val="00880298"/>
    <w:rsid w:val="008802E5"/>
    <w:rsid w:val="008804AD"/>
    <w:rsid w:val="00880554"/>
    <w:rsid w:val="008808E0"/>
    <w:rsid w:val="00880B9D"/>
    <w:rsid w:val="00880C31"/>
    <w:rsid w:val="00880F1D"/>
    <w:rsid w:val="0088125A"/>
    <w:rsid w:val="0088133B"/>
    <w:rsid w:val="0088137B"/>
    <w:rsid w:val="0088163A"/>
    <w:rsid w:val="008817BE"/>
    <w:rsid w:val="00881885"/>
    <w:rsid w:val="008818DC"/>
    <w:rsid w:val="008818E0"/>
    <w:rsid w:val="0088196B"/>
    <w:rsid w:val="00881AB2"/>
    <w:rsid w:val="00881F6C"/>
    <w:rsid w:val="00882017"/>
    <w:rsid w:val="00882021"/>
    <w:rsid w:val="0088228E"/>
    <w:rsid w:val="0088237A"/>
    <w:rsid w:val="00882449"/>
    <w:rsid w:val="00882463"/>
    <w:rsid w:val="0088275B"/>
    <w:rsid w:val="00882904"/>
    <w:rsid w:val="008829CE"/>
    <w:rsid w:val="00882A64"/>
    <w:rsid w:val="00882AA2"/>
    <w:rsid w:val="00882C41"/>
    <w:rsid w:val="00882EA9"/>
    <w:rsid w:val="00883018"/>
    <w:rsid w:val="0088303B"/>
    <w:rsid w:val="008830A9"/>
    <w:rsid w:val="008832FA"/>
    <w:rsid w:val="00883473"/>
    <w:rsid w:val="008834BA"/>
    <w:rsid w:val="008835F7"/>
    <w:rsid w:val="00883629"/>
    <w:rsid w:val="008838EF"/>
    <w:rsid w:val="0088398F"/>
    <w:rsid w:val="00883D0E"/>
    <w:rsid w:val="00883DAD"/>
    <w:rsid w:val="008842F3"/>
    <w:rsid w:val="0088438E"/>
    <w:rsid w:val="008843B9"/>
    <w:rsid w:val="008843ED"/>
    <w:rsid w:val="0088440C"/>
    <w:rsid w:val="00884504"/>
    <w:rsid w:val="008845DC"/>
    <w:rsid w:val="00884734"/>
    <w:rsid w:val="008849CB"/>
    <w:rsid w:val="00884A09"/>
    <w:rsid w:val="00884A98"/>
    <w:rsid w:val="00884ACB"/>
    <w:rsid w:val="00884C13"/>
    <w:rsid w:val="00884D02"/>
    <w:rsid w:val="00884DFC"/>
    <w:rsid w:val="008850BC"/>
    <w:rsid w:val="008850C7"/>
    <w:rsid w:val="00885253"/>
    <w:rsid w:val="0088533E"/>
    <w:rsid w:val="008853B9"/>
    <w:rsid w:val="008853E7"/>
    <w:rsid w:val="0088550A"/>
    <w:rsid w:val="0088551B"/>
    <w:rsid w:val="00885522"/>
    <w:rsid w:val="0088564B"/>
    <w:rsid w:val="0088566B"/>
    <w:rsid w:val="00885935"/>
    <w:rsid w:val="0088594E"/>
    <w:rsid w:val="008859AB"/>
    <w:rsid w:val="00885A0F"/>
    <w:rsid w:val="00885A1B"/>
    <w:rsid w:val="00885AEE"/>
    <w:rsid w:val="00885B71"/>
    <w:rsid w:val="00885C64"/>
    <w:rsid w:val="00885DF8"/>
    <w:rsid w:val="00886039"/>
    <w:rsid w:val="00886237"/>
    <w:rsid w:val="0088635D"/>
    <w:rsid w:val="008863A1"/>
    <w:rsid w:val="0088643C"/>
    <w:rsid w:val="008864B4"/>
    <w:rsid w:val="00886562"/>
    <w:rsid w:val="008865AD"/>
    <w:rsid w:val="0088660C"/>
    <w:rsid w:val="008867E6"/>
    <w:rsid w:val="00886AE9"/>
    <w:rsid w:val="00886CEE"/>
    <w:rsid w:val="00886F0C"/>
    <w:rsid w:val="00887141"/>
    <w:rsid w:val="008871E7"/>
    <w:rsid w:val="00887362"/>
    <w:rsid w:val="00887782"/>
    <w:rsid w:val="00887A98"/>
    <w:rsid w:val="00887AE8"/>
    <w:rsid w:val="00887B68"/>
    <w:rsid w:val="00887C0A"/>
    <w:rsid w:val="00887E06"/>
    <w:rsid w:val="0089009A"/>
    <w:rsid w:val="008900A2"/>
    <w:rsid w:val="0089026B"/>
    <w:rsid w:val="00890369"/>
    <w:rsid w:val="008907F6"/>
    <w:rsid w:val="00890904"/>
    <w:rsid w:val="00890A32"/>
    <w:rsid w:val="00890B39"/>
    <w:rsid w:val="00890B7B"/>
    <w:rsid w:val="00890E3B"/>
    <w:rsid w:val="00891197"/>
    <w:rsid w:val="0089132F"/>
    <w:rsid w:val="008913A9"/>
    <w:rsid w:val="00891510"/>
    <w:rsid w:val="0089164E"/>
    <w:rsid w:val="008917BD"/>
    <w:rsid w:val="00891AE0"/>
    <w:rsid w:val="00891B3A"/>
    <w:rsid w:val="00891FDA"/>
    <w:rsid w:val="008921C2"/>
    <w:rsid w:val="008922AC"/>
    <w:rsid w:val="00892524"/>
    <w:rsid w:val="008925B3"/>
    <w:rsid w:val="00892634"/>
    <w:rsid w:val="00892728"/>
    <w:rsid w:val="00892808"/>
    <w:rsid w:val="00892936"/>
    <w:rsid w:val="00892E8E"/>
    <w:rsid w:val="0089311D"/>
    <w:rsid w:val="0089332B"/>
    <w:rsid w:val="00893383"/>
    <w:rsid w:val="008937DC"/>
    <w:rsid w:val="00893934"/>
    <w:rsid w:val="00893950"/>
    <w:rsid w:val="00893BA4"/>
    <w:rsid w:val="00893D28"/>
    <w:rsid w:val="00893DBD"/>
    <w:rsid w:val="00893ECF"/>
    <w:rsid w:val="00893F0B"/>
    <w:rsid w:val="00893F8F"/>
    <w:rsid w:val="00893FEE"/>
    <w:rsid w:val="00894048"/>
    <w:rsid w:val="008941B3"/>
    <w:rsid w:val="00894516"/>
    <w:rsid w:val="008946D3"/>
    <w:rsid w:val="00894804"/>
    <w:rsid w:val="008949F6"/>
    <w:rsid w:val="00894A5B"/>
    <w:rsid w:val="00894A90"/>
    <w:rsid w:val="00894BE9"/>
    <w:rsid w:val="00894C5E"/>
    <w:rsid w:val="00894C8B"/>
    <w:rsid w:val="00894E76"/>
    <w:rsid w:val="00895176"/>
    <w:rsid w:val="0089517F"/>
    <w:rsid w:val="0089518B"/>
    <w:rsid w:val="00895286"/>
    <w:rsid w:val="00895379"/>
    <w:rsid w:val="00895548"/>
    <w:rsid w:val="008956B3"/>
    <w:rsid w:val="00895717"/>
    <w:rsid w:val="00895722"/>
    <w:rsid w:val="008957D0"/>
    <w:rsid w:val="008958B0"/>
    <w:rsid w:val="0089599E"/>
    <w:rsid w:val="00895A9B"/>
    <w:rsid w:val="00895C51"/>
    <w:rsid w:val="00895CAE"/>
    <w:rsid w:val="00895E0C"/>
    <w:rsid w:val="00895EC9"/>
    <w:rsid w:val="00895F74"/>
    <w:rsid w:val="0089629B"/>
    <w:rsid w:val="00896344"/>
    <w:rsid w:val="00896522"/>
    <w:rsid w:val="0089664F"/>
    <w:rsid w:val="008969A3"/>
    <w:rsid w:val="00896B0D"/>
    <w:rsid w:val="00896E16"/>
    <w:rsid w:val="00896E35"/>
    <w:rsid w:val="00896E52"/>
    <w:rsid w:val="00897105"/>
    <w:rsid w:val="0089723D"/>
    <w:rsid w:val="00897599"/>
    <w:rsid w:val="0089767C"/>
    <w:rsid w:val="00897805"/>
    <w:rsid w:val="0089785D"/>
    <w:rsid w:val="00897D3B"/>
    <w:rsid w:val="00897EA8"/>
    <w:rsid w:val="008A0055"/>
    <w:rsid w:val="008A0123"/>
    <w:rsid w:val="008A01B7"/>
    <w:rsid w:val="008A0328"/>
    <w:rsid w:val="008A047C"/>
    <w:rsid w:val="008A0687"/>
    <w:rsid w:val="008A076A"/>
    <w:rsid w:val="008A07BA"/>
    <w:rsid w:val="008A0BCC"/>
    <w:rsid w:val="008A0C9A"/>
    <w:rsid w:val="008A0CD2"/>
    <w:rsid w:val="008A0E8D"/>
    <w:rsid w:val="008A0E9D"/>
    <w:rsid w:val="008A1392"/>
    <w:rsid w:val="008A1562"/>
    <w:rsid w:val="008A17C8"/>
    <w:rsid w:val="008A1814"/>
    <w:rsid w:val="008A1873"/>
    <w:rsid w:val="008A19C3"/>
    <w:rsid w:val="008A19F6"/>
    <w:rsid w:val="008A1A87"/>
    <w:rsid w:val="008A1AB0"/>
    <w:rsid w:val="008A1BD6"/>
    <w:rsid w:val="008A1C8E"/>
    <w:rsid w:val="008A1C9F"/>
    <w:rsid w:val="008A1D07"/>
    <w:rsid w:val="008A1E21"/>
    <w:rsid w:val="008A1EB1"/>
    <w:rsid w:val="008A201D"/>
    <w:rsid w:val="008A20C8"/>
    <w:rsid w:val="008A23FE"/>
    <w:rsid w:val="008A2505"/>
    <w:rsid w:val="008A25B8"/>
    <w:rsid w:val="008A276C"/>
    <w:rsid w:val="008A2DA8"/>
    <w:rsid w:val="008A2E54"/>
    <w:rsid w:val="008A2EB4"/>
    <w:rsid w:val="008A2F0D"/>
    <w:rsid w:val="008A321D"/>
    <w:rsid w:val="008A3249"/>
    <w:rsid w:val="008A329A"/>
    <w:rsid w:val="008A366D"/>
    <w:rsid w:val="008A3959"/>
    <w:rsid w:val="008A39A8"/>
    <w:rsid w:val="008A3A76"/>
    <w:rsid w:val="008A3C89"/>
    <w:rsid w:val="008A3D7B"/>
    <w:rsid w:val="008A3E08"/>
    <w:rsid w:val="008A3F76"/>
    <w:rsid w:val="008A414E"/>
    <w:rsid w:val="008A41B1"/>
    <w:rsid w:val="008A42C4"/>
    <w:rsid w:val="008A443C"/>
    <w:rsid w:val="008A468E"/>
    <w:rsid w:val="008A47ED"/>
    <w:rsid w:val="008A48E5"/>
    <w:rsid w:val="008A4DBC"/>
    <w:rsid w:val="008A4EF4"/>
    <w:rsid w:val="008A4FA2"/>
    <w:rsid w:val="008A504F"/>
    <w:rsid w:val="008A5175"/>
    <w:rsid w:val="008A51FD"/>
    <w:rsid w:val="008A522D"/>
    <w:rsid w:val="008A5257"/>
    <w:rsid w:val="008A5537"/>
    <w:rsid w:val="008A5565"/>
    <w:rsid w:val="008A577B"/>
    <w:rsid w:val="008A5966"/>
    <w:rsid w:val="008A596E"/>
    <w:rsid w:val="008A59FA"/>
    <w:rsid w:val="008A5A19"/>
    <w:rsid w:val="008A5B2B"/>
    <w:rsid w:val="008A5D6A"/>
    <w:rsid w:val="008A5FCA"/>
    <w:rsid w:val="008A6046"/>
    <w:rsid w:val="008A606A"/>
    <w:rsid w:val="008A60FF"/>
    <w:rsid w:val="008A6135"/>
    <w:rsid w:val="008A6305"/>
    <w:rsid w:val="008A63B7"/>
    <w:rsid w:val="008A661A"/>
    <w:rsid w:val="008A6977"/>
    <w:rsid w:val="008A6AB3"/>
    <w:rsid w:val="008A6B44"/>
    <w:rsid w:val="008A6D28"/>
    <w:rsid w:val="008A72CD"/>
    <w:rsid w:val="008A7314"/>
    <w:rsid w:val="008A7486"/>
    <w:rsid w:val="008A7545"/>
    <w:rsid w:val="008A758F"/>
    <w:rsid w:val="008A7741"/>
    <w:rsid w:val="008A7790"/>
    <w:rsid w:val="008A7DBD"/>
    <w:rsid w:val="008A7F4E"/>
    <w:rsid w:val="008A7F5B"/>
    <w:rsid w:val="008B0019"/>
    <w:rsid w:val="008B00D0"/>
    <w:rsid w:val="008B024E"/>
    <w:rsid w:val="008B0275"/>
    <w:rsid w:val="008B036B"/>
    <w:rsid w:val="008B0610"/>
    <w:rsid w:val="008B07CA"/>
    <w:rsid w:val="008B0930"/>
    <w:rsid w:val="008B096B"/>
    <w:rsid w:val="008B0A0A"/>
    <w:rsid w:val="008B0A17"/>
    <w:rsid w:val="008B0D16"/>
    <w:rsid w:val="008B0F0C"/>
    <w:rsid w:val="008B0F15"/>
    <w:rsid w:val="008B107C"/>
    <w:rsid w:val="008B1085"/>
    <w:rsid w:val="008B10CF"/>
    <w:rsid w:val="008B12EF"/>
    <w:rsid w:val="008B1330"/>
    <w:rsid w:val="008B13C1"/>
    <w:rsid w:val="008B17C2"/>
    <w:rsid w:val="008B17CC"/>
    <w:rsid w:val="008B17E5"/>
    <w:rsid w:val="008B17F2"/>
    <w:rsid w:val="008B181E"/>
    <w:rsid w:val="008B1A33"/>
    <w:rsid w:val="008B1D97"/>
    <w:rsid w:val="008B1E1B"/>
    <w:rsid w:val="008B1E42"/>
    <w:rsid w:val="008B1EE2"/>
    <w:rsid w:val="008B22E5"/>
    <w:rsid w:val="008B2409"/>
    <w:rsid w:val="008B252D"/>
    <w:rsid w:val="008B2637"/>
    <w:rsid w:val="008B2695"/>
    <w:rsid w:val="008B26B8"/>
    <w:rsid w:val="008B27B2"/>
    <w:rsid w:val="008B28A5"/>
    <w:rsid w:val="008B28FF"/>
    <w:rsid w:val="008B2AEA"/>
    <w:rsid w:val="008B2B24"/>
    <w:rsid w:val="008B2C03"/>
    <w:rsid w:val="008B2DBB"/>
    <w:rsid w:val="008B2F3C"/>
    <w:rsid w:val="008B2F6D"/>
    <w:rsid w:val="008B31C8"/>
    <w:rsid w:val="008B33BF"/>
    <w:rsid w:val="008B3465"/>
    <w:rsid w:val="008B34A0"/>
    <w:rsid w:val="008B34F1"/>
    <w:rsid w:val="008B3511"/>
    <w:rsid w:val="008B35CF"/>
    <w:rsid w:val="008B3838"/>
    <w:rsid w:val="008B3863"/>
    <w:rsid w:val="008B389F"/>
    <w:rsid w:val="008B3903"/>
    <w:rsid w:val="008B3B7D"/>
    <w:rsid w:val="008B3DF9"/>
    <w:rsid w:val="008B3DFC"/>
    <w:rsid w:val="008B3F52"/>
    <w:rsid w:val="008B4063"/>
    <w:rsid w:val="008B43C4"/>
    <w:rsid w:val="008B478E"/>
    <w:rsid w:val="008B4A16"/>
    <w:rsid w:val="008B4B8C"/>
    <w:rsid w:val="008B4F24"/>
    <w:rsid w:val="008B507E"/>
    <w:rsid w:val="008B50AF"/>
    <w:rsid w:val="008B50BF"/>
    <w:rsid w:val="008B51FA"/>
    <w:rsid w:val="008B5359"/>
    <w:rsid w:val="008B53E1"/>
    <w:rsid w:val="008B5900"/>
    <w:rsid w:val="008B5A42"/>
    <w:rsid w:val="008B5A47"/>
    <w:rsid w:val="008B5C23"/>
    <w:rsid w:val="008B5C54"/>
    <w:rsid w:val="008B5D63"/>
    <w:rsid w:val="008B5ED5"/>
    <w:rsid w:val="008B6077"/>
    <w:rsid w:val="008B61A8"/>
    <w:rsid w:val="008B61D1"/>
    <w:rsid w:val="008B62C5"/>
    <w:rsid w:val="008B6657"/>
    <w:rsid w:val="008B6669"/>
    <w:rsid w:val="008B66B3"/>
    <w:rsid w:val="008B6773"/>
    <w:rsid w:val="008B6976"/>
    <w:rsid w:val="008B6ABA"/>
    <w:rsid w:val="008B6B15"/>
    <w:rsid w:val="008B6C6F"/>
    <w:rsid w:val="008B6CB9"/>
    <w:rsid w:val="008B6DB3"/>
    <w:rsid w:val="008B6ED1"/>
    <w:rsid w:val="008B6EFA"/>
    <w:rsid w:val="008B6F82"/>
    <w:rsid w:val="008B71A7"/>
    <w:rsid w:val="008B7902"/>
    <w:rsid w:val="008B7A09"/>
    <w:rsid w:val="008B7CED"/>
    <w:rsid w:val="008B7F71"/>
    <w:rsid w:val="008C014B"/>
    <w:rsid w:val="008C05C4"/>
    <w:rsid w:val="008C07A0"/>
    <w:rsid w:val="008C07B1"/>
    <w:rsid w:val="008C08D7"/>
    <w:rsid w:val="008C08FC"/>
    <w:rsid w:val="008C0902"/>
    <w:rsid w:val="008C0C9D"/>
    <w:rsid w:val="008C0CDA"/>
    <w:rsid w:val="008C0D9E"/>
    <w:rsid w:val="008C0DFE"/>
    <w:rsid w:val="008C10A7"/>
    <w:rsid w:val="008C10F9"/>
    <w:rsid w:val="008C151D"/>
    <w:rsid w:val="008C1D23"/>
    <w:rsid w:val="008C1E45"/>
    <w:rsid w:val="008C2016"/>
    <w:rsid w:val="008C21C1"/>
    <w:rsid w:val="008C22FB"/>
    <w:rsid w:val="008C27DF"/>
    <w:rsid w:val="008C292E"/>
    <w:rsid w:val="008C293D"/>
    <w:rsid w:val="008C2BA7"/>
    <w:rsid w:val="008C2D88"/>
    <w:rsid w:val="008C2EE9"/>
    <w:rsid w:val="008C2F95"/>
    <w:rsid w:val="008C30D4"/>
    <w:rsid w:val="008C3291"/>
    <w:rsid w:val="008C3357"/>
    <w:rsid w:val="008C3469"/>
    <w:rsid w:val="008C357D"/>
    <w:rsid w:val="008C36C6"/>
    <w:rsid w:val="008C384F"/>
    <w:rsid w:val="008C3C9A"/>
    <w:rsid w:val="008C3D35"/>
    <w:rsid w:val="008C3D7D"/>
    <w:rsid w:val="008C3DF4"/>
    <w:rsid w:val="008C3FF1"/>
    <w:rsid w:val="008C4017"/>
    <w:rsid w:val="008C421B"/>
    <w:rsid w:val="008C4452"/>
    <w:rsid w:val="008C4464"/>
    <w:rsid w:val="008C459E"/>
    <w:rsid w:val="008C4672"/>
    <w:rsid w:val="008C4C2D"/>
    <w:rsid w:val="008C4C6F"/>
    <w:rsid w:val="008C4DF7"/>
    <w:rsid w:val="008C4F0F"/>
    <w:rsid w:val="008C5103"/>
    <w:rsid w:val="008C51DD"/>
    <w:rsid w:val="008C524D"/>
    <w:rsid w:val="008C5406"/>
    <w:rsid w:val="008C5446"/>
    <w:rsid w:val="008C55AE"/>
    <w:rsid w:val="008C55C1"/>
    <w:rsid w:val="008C5A6A"/>
    <w:rsid w:val="008C5B71"/>
    <w:rsid w:val="008C5CF4"/>
    <w:rsid w:val="008C60A8"/>
    <w:rsid w:val="008C60FA"/>
    <w:rsid w:val="008C6134"/>
    <w:rsid w:val="008C613F"/>
    <w:rsid w:val="008C6202"/>
    <w:rsid w:val="008C6243"/>
    <w:rsid w:val="008C630E"/>
    <w:rsid w:val="008C6414"/>
    <w:rsid w:val="008C651B"/>
    <w:rsid w:val="008C6591"/>
    <w:rsid w:val="008C67CB"/>
    <w:rsid w:val="008C6890"/>
    <w:rsid w:val="008C69C8"/>
    <w:rsid w:val="008C6AEE"/>
    <w:rsid w:val="008C6B99"/>
    <w:rsid w:val="008C6D07"/>
    <w:rsid w:val="008C6D93"/>
    <w:rsid w:val="008C7040"/>
    <w:rsid w:val="008C7067"/>
    <w:rsid w:val="008C70F4"/>
    <w:rsid w:val="008C71E2"/>
    <w:rsid w:val="008C724D"/>
    <w:rsid w:val="008C72D9"/>
    <w:rsid w:val="008C7430"/>
    <w:rsid w:val="008C7486"/>
    <w:rsid w:val="008C7522"/>
    <w:rsid w:val="008C76A9"/>
    <w:rsid w:val="008C7884"/>
    <w:rsid w:val="008C7C59"/>
    <w:rsid w:val="008C7C7A"/>
    <w:rsid w:val="008C7CD1"/>
    <w:rsid w:val="008D00A8"/>
    <w:rsid w:val="008D0126"/>
    <w:rsid w:val="008D02B1"/>
    <w:rsid w:val="008D0353"/>
    <w:rsid w:val="008D047F"/>
    <w:rsid w:val="008D06E7"/>
    <w:rsid w:val="008D09C9"/>
    <w:rsid w:val="008D0A64"/>
    <w:rsid w:val="008D0AB8"/>
    <w:rsid w:val="008D0AE4"/>
    <w:rsid w:val="008D0E25"/>
    <w:rsid w:val="008D0F0B"/>
    <w:rsid w:val="008D113E"/>
    <w:rsid w:val="008D1266"/>
    <w:rsid w:val="008D12D9"/>
    <w:rsid w:val="008D1416"/>
    <w:rsid w:val="008D1529"/>
    <w:rsid w:val="008D17E4"/>
    <w:rsid w:val="008D1917"/>
    <w:rsid w:val="008D1A11"/>
    <w:rsid w:val="008D1C1B"/>
    <w:rsid w:val="008D1CFA"/>
    <w:rsid w:val="008D2039"/>
    <w:rsid w:val="008D204A"/>
    <w:rsid w:val="008D2067"/>
    <w:rsid w:val="008D2099"/>
    <w:rsid w:val="008D2159"/>
    <w:rsid w:val="008D2211"/>
    <w:rsid w:val="008D224B"/>
    <w:rsid w:val="008D2342"/>
    <w:rsid w:val="008D2374"/>
    <w:rsid w:val="008D24FB"/>
    <w:rsid w:val="008D259F"/>
    <w:rsid w:val="008D25C5"/>
    <w:rsid w:val="008D27EF"/>
    <w:rsid w:val="008D28B1"/>
    <w:rsid w:val="008D28E2"/>
    <w:rsid w:val="008D29D9"/>
    <w:rsid w:val="008D2A7D"/>
    <w:rsid w:val="008D2B98"/>
    <w:rsid w:val="008D2C02"/>
    <w:rsid w:val="008D2D94"/>
    <w:rsid w:val="008D333B"/>
    <w:rsid w:val="008D351C"/>
    <w:rsid w:val="008D3580"/>
    <w:rsid w:val="008D3634"/>
    <w:rsid w:val="008D398C"/>
    <w:rsid w:val="008D3AF7"/>
    <w:rsid w:val="008D3CBB"/>
    <w:rsid w:val="008D3E56"/>
    <w:rsid w:val="008D4069"/>
    <w:rsid w:val="008D42B4"/>
    <w:rsid w:val="008D43D5"/>
    <w:rsid w:val="008D442C"/>
    <w:rsid w:val="008D44C2"/>
    <w:rsid w:val="008D460B"/>
    <w:rsid w:val="008D47DA"/>
    <w:rsid w:val="008D4899"/>
    <w:rsid w:val="008D49B6"/>
    <w:rsid w:val="008D49FA"/>
    <w:rsid w:val="008D4A5A"/>
    <w:rsid w:val="008D4B5D"/>
    <w:rsid w:val="008D4CC1"/>
    <w:rsid w:val="008D4D60"/>
    <w:rsid w:val="008D5123"/>
    <w:rsid w:val="008D528F"/>
    <w:rsid w:val="008D52D2"/>
    <w:rsid w:val="008D56C5"/>
    <w:rsid w:val="008D58E9"/>
    <w:rsid w:val="008D593E"/>
    <w:rsid w:val="008D5A20"/>
    <w:rsid w:val="008D5A6F"/>
    <w:rsid w:val="008D5D7E"/>
    <w:rsid w:val="008D5DAE"/>
    <w:rsid w:val="008D5E76"/>
    <w:rsid w:val="008D6061"/>
    <w:rsid w:val="008D6113"/>
    <w:rsid w:val="008D6142"/>
    <w:rsid w:val="008D61BA"/>
    <w:rsid w:val="008D62CA"/>
    <w:rsid w:val="008D6354"/>
    <w:rsid w:val="008D635D"/>
    <w:rsid w:val="008D636E"/>
    <w:rsid w:val="008D638E"/>
    <w:rsid w:val="008D63C3"/>
    <w:rsid w:val="008D677F"/>
    <w:rsid w:val="008D6827"/>
    <w:rsid w:val="008D6A46"/>
    <w:rsid w:val="008D6DCE"/>
    <w:rsid w:val="008D6E24"/>
    <w:rsid w:val="008D6E9E"/>
    <w:rsid w:val="008D7179"/>
    <w:rsid w:val="008D71D2"/>
    <w:rsid w:val="008D751B"/>
    <w:rsid w:val="008D76BC"/>
    <w:rsid w:val="008D77C1"/>
    <w:rsid w:val="008D7D58"/>
    <w:rsid w:val="008D7F4F"/>
    <w:rsid w:val="008E0085"/>
    <w:rsid w:val="008E03AB"/>
    <w:rsid w:val="008E03D9"/>
    <w:rsid w:val="008E0429"/>
    <w:rsid w:val="008E05D3"/>
    <w:rsid w:val="008E06B7"/>
    <w:rsid w:val="008E0771"/>
    <w:rsid w:val="008E09C4"/>
    <w:rsid w:val="008E09CD"/>
    <w:rsid w:val="008E09E7"/>
    <w:rsid w:val="008E0B30"/>
    <w:rsid w:val="008E0BA4"/>
    <w:rsid w:val="008E0CC5"/>
    <w:rsid w:val="008E0ED1"/>
    <w:rsid w:val="008E1122"/>
    <w:rsid w:val="008E11D5"/>
    <w:rsid w:val="008E13DF"/>
    <w:rsid w:val="008E16F8"/>
    <w:rsid w:val="008E18E9"/>
    <w:rsid w:val="008E1A4C"/>
    <w:rsid w:val="008E1AB1"/>
    <w:rsid w:val="008E1B13"/>
    <w:rsid w:val="008E1E27"/>
    <w:rsid w:val="008E234B"/>
    <w:rsid w:val="008E24EA"/>
    <w:rsid w:val="008E27EC"/>
    <w:rsid w:val="008E2A72"/>
    <w:rsid w:val="008E2E89"/>
    <w:rsid w:val="008E2E9D"/>
    <w:rsid w:val="008E2FF2"/>
    <w:rsid w:val="008E30FB"/>
    <w:rsid w:val="008E32D5"/>
    <w:rsid w:val="008E33FA"/>
    <w:rsid w:val="008E3596"/>
    <w:rsid w:val="008E35E0"/>
    <w:rsid w:val="008E362E"/>
    <w:rsid w:val="008E37DC"/>
    <w:rsid w:val="008E38D8"/>
    <w:rsid w:val="008E3913"/>
    <w:rsid w:val="008E3B47"/>
    <w:rsid w:val="008E3B57"/>
    <w:rsid w:val="008E3CC5"/>
    <w:rsid w:val="008E3F13"/>
    <w:rsid w:val="008E4097"/>
    <w:rsid w:val="008E41C8"/>
    <w:rsid w:val="008E41F9"/>
    <w:rsid w:val="008E4257"/>
    <w:rsid w:val="008E429C"/>
    <w:rsid w:val="008E438D"/>
    <w:rsid w:val="008E43CB"/>
    <w:rsid w:val="008E45FC"/>
    <w:rsid w:val="008E4850"/>
    <w:rsid w:val="008E4891"/>
    <w:rsid w:val="008E48B5"/>
    <w:rsid w:val="008E48B9"/>
    <w:rsid w:val="008E48D1"/>
    <w:rsid w:val="008E4B25"/>
    <w:rsid w:val="008E4C94"/>
    <w:rsid w:val="008E4CB0"/>
    <w:rsid w:val="008E4D0A"/>
    <w:rsid w:val="008E4ED1"/>
    <w:rsid w:val="008E529E"/>
    <w:rsid w:val="008E5456"/>
    <w:rsid w:val="008E5569"/>
    <w:rsid w:val="008E5573"/>
    <w:rsid w:val="008E5584"/>
    <w:rsid w:val="008E5586"/>
    <w:rsid w:val="008E56A6"/>
    <w:rsid w:val="008E57D7"/>
    <w:rsid w:val="008E57F4"/>
    <w:rsid w:val="008E57F5"/>
    <w:rsid w:val="008E5A46"/>
    <w:rsid w:val="008E5AE6"/>
    <w:rsid w:val="008E5B50"/>
    <w:rsid w:val="008E5B93"/>
    <w:rsid w:val="008E5BE2"/>
    <w:rsid w:val="008E5D61"/>
    <w:rsid w:val="008E6036"/>
    <w:rsid w:val="008E61FC"/>
    <w:rsid w:val="008E62A0"/>
    <w:rsid w:val="008E6319"/>
    <w:rsid w:val="008E6398"/>
    <w:rsid w:val="008E63A1"/>
    <w:rsid w:val="008E63AF"/>
    <w:rsid w:val="008E6577"/>
    <w:rsid w:val="008E662F"/>
    <w:rsid w:val="008E69E3"/>
    <w:rsid w:val="008E6B11"/>
    <w:rsid w:val="008E6D5F"/>
    <w:rsid w:val="008E6D7B"/>
    <w:rsid w:val="008E6E32"/>
    <w:rsid w:val="008E6E52"/>
    <w:rsid w:val="008E70D6"/>
    <w:rsid w:val="008E7155"/>
    <w:rsid w:val="008E72A9"/>
    <w:rsid w:val="008E7355"/>
    <w:rsid w:val="008E73B2"/>
    <w:rsid w:val="008E7485"/>
    <w:rsid w:val="008E75D2"/>
    <w:rsid w:val="008E763B"/>
    <w:rsid w:val="008E79BD"/>
    <w:rsid w:val="008E7C20"/>
    <w:rsid w:val="008E7C4F"/>
    <w:rsid w:val="008E7C75"/>
    <w:rsid w:val="008E7CD2"/>
    <w:rsid w:val="008E7DE0"/>
    <w:rsid w:val="008F0134"/>
    <w:rsid w:val="008F0170"/>
    <w:rsid w:val="008F0258"/>
    <w:rsid w:val="008F02CA"/>
    <w:rsid w:val="008F02EA"/>
    <w:rsid w:val="008F05AB"/>
    <w:rsid w:val="008F0709"/>
    <w:rsid w:val="008F0887"/>
    <w:rsid w:val="008F0A7F"/>
    <w:rsid w:val="008F0AFF"/>
    <w:rsid w:val="008F0D20"/>
    <w:rsid w:val="008F10F5"/>
    <w:rsid w:val="008F13AB"/>
    <w:rsid w:val="008F142E"/>
    <w:rsid w:val="008F14C6"/>
    <w:rsid w:val="008F159B"/>
    <w:rsid w:val="008F1817"/>
    <w:rsid w:val="008F1886"/>
    <w:rsid w:val="008F19A8"/>
    <w:rsid w:val="008F1A30"/>
    <w:rsid w:val="008F1DA9"/>
    <w:rsid w:val="008F1DF3"/>
    <w:rsid w:val="008F1EED"/>
    <w:rsid w:val="008F2053"/>
    <w:rsid w:val="008F2450"/>
    <w:rsid w:val="008F2513"/>
    <w:rsid w:val="008F2523"/>
    <w:rsid w:val="008F285E"/>
    <w:rsid w:val="008F28A6"/>
    <w:rsid w:val="008F2A53"/>
    <w:rsid w:val="008F2B95"/>
    <w:rsid w:val="008F2BB4"/>
    <w:rsid w:val="008F2DC8"/>
    <w:rsid w:val="008F2F70"/>
    <w:rsid w:val="008F305E"/>
    <w:rsid w:val="008F30C1"/>
    <w:rsid w:val="008F31B3"/>
    <w:rsid w:val="008F34D0"/>
    <w:rsid w:val="008F350B"/>
    <w:rsid w:val="008F360F"/>
    <w:rsid w:val="008F3661"/>
    <w:rsid w:val="008F387A"/>
    <w:rsid w:val="008F3A96"/>
    <w:rsid w:val="008F3AA1"/>
    <w:rsid w:val="008F3AF6"/>
    <w:rsid w:val="008F3D2C"/>
    <w:rsid w:val="008F3DD2"/>
    <w:rsid w:val="008F3F18"/>
    <w:rsid w:val="008F3FEC"/>
    <w:rsid w:val="008F40F4"/>
    <w:rsid w:val="008F4176"/>
    <w:rsid w:val="008F433E"/>
    <w:rsid w:val="008F4437"/>
    <w:rsid w:val="008F4638"/>
    <w:rsid w:val="008F4650"/>
    <w:rsid w:val="008F47AE"/>
    <w:rsid w:val="008F489D"/>
    <w:rsid w:val="008F4902"/>
    <w:rsid w:val="008F4959"/>
    <w:rsid w:val="008F4A19"/>
    <w:rsid w:val="008F4AC2"/>
    <w:rsid w:val="008F4D58"/>
    <w:rsid w:val="008F4D81"/>
    <w:rsid w:val="008F503E"/>
    <w:rsid w:val="008F556E"/>
    <w:rsid w:val="008F558F"/>
    <w:rsid w:val="008F56F2"/>
    <w:rsid w:val="008F5801"/>
    <w:rsid w:val="008F581F"/>
    <w:rsid w:val="008F588E"/>
    <w:rsid w:val="008F5B05"/>
    <w:rsid w:val="008F5B77"/>
    <w:rsid w:val="008F5CDD"/>
    <w:rsid w:val="008F5D58"/>
    <w:rsid w:val="008F5EB0"/>
    <w:rsid w:val="008F5FC4"/>
    <w:rsid w:val="008F6567"/>
    <w:rsid w:val="008F6862"/>
    <w:rsid w:val="008F68C2"/>
    <w:rsid w:val="008F68C4"/>
    <w:rsid w:val="008F6B77"/>
    <w:rsid w:val="008F6DDC"/>
    <w:rsid w:val="008F7146"/>
    <w:rsid w:val="008F72D3"/>
    <w:rsid w:val="008F777A"/>
    <w:rsid w:val="008F7980"/>
    <w:rsid w:val="008F7E56"/>
    <w:rsid w:val="00900058"/>
    <w:rsid w:val="00900256"/>
    <w:rsid w:val="00900513"/>
    <w:rsid w:val="0090081A"/>
    <w:rsid w:val="00900915"/>
    <w:rsid w:val="009009C3"/>
    <w:rsid w:val="00900A8C"/>
    <w:rsid w:val="00900AEB"/>
    <w:rsid w:val="00900B19"/>
    <w:rsid w:val="00900C0E"/>
    <w:rsid w:val="00900DD6"/>
    <w:rsid w:val="00900E7B"/>
    <w:rsid w:val="009011FD"/>
    <w:rsid w:val="00901206"/>
    <w:rsid w:val="009012B2"/>
    <w:rsid w:val="00901430"/>
    <w:rsid w:val="00901554"/>
    <w:rsid w:val="00901C12"/>
    <w:rsid w:val="00901CCA"/>
    <w:rsid w:val="00901E0A"/>
    <w:rsid w:val="00901FB8"/>
    <w:rsid w:val="0090201D"/>
    <w:rsid w:val="00902031"/>
    <w:rsid w:val="0090209A"/>
    <w:rsid w:val="009020A2"/>
    <w:rsid w:val="0090217F"/>
    <w:rsid w:val="00902320"/>
    <w:rsid w:val="009023B0"/>
    <w:rsid w:val="00902582"/>
    <w:rsid w:val="00902668"/>
    <w:rsid w:val="009026DD"/>
    <w:rsid w:val="0090279D"/>
    <w:rsid w:val="009027C1"/>
    <w:rsid w:val="009028D3"/>
    <w:rsid w:val="00902936"/>
    <w:rsid w:val="00902D95"/>
    <w:rsid w:val="00902E53"/>
    <w:rsid w:val="009030B9"/>
    <w:rsid w:val="00903162"/>
    <w:rsid w:val="0090324B"/>
    <w:rsid w:val="00903494"/>
    <w:rsid w:val="0090354D"/>
    <w:rsid w:val="009035E0"/>
    <w:rsid w:val="00903971"/>
    <w:rsid w:val="009039A7"/>
    <w:rsid w:val="00903B2E"/>
    <w:rsid w:val="00903CE3"/>
    <w:rsid w:val="00903E03"/>
    <w:rsid w:val="00903E74"/>
    <w:rsid w:val="00903F2F"/>
    <w:rsid w:val="0090403D"/>
    <w:rsid w:val="00904060"/>
    <w:rsid w:val="009045CA"/>
    <w:rsid w:val="0090466C"/>
    <w:rsid w:val="0090472D"/>
    <w:rsid w:val="00904777"/>
    <w:rsid w:val="00904806"/>
    <w:rsid w:val="009049B6"/>
    <w:rsid w:val="00904ACB"/>
    <w:rsid w:val="00904FB5"/>
    <w:rsid w:val="00904FF2"/>
    <w:rsid w:val="00905253"/>
    <w:rsid w:val="00905375"/>
    <w:rsid w:val="009053FC"/>
    <w:rsid w:val="00905441"/>
    <w:rsid w:val="00905442"/>
    <w:rsid w:val="00905924"/>
    <w:rsid w:val="00905950"/>
    <w:rsid w:val="00905CA4"/>
    <w:rsid w:val="00905CF1"/>
    <w:rsid w:val="00905E1F"/>
    <w:rsid w:val="00905E55"/>
    <w:rsid w:val="009060DD"/>
    <w:rsid w:val="0090612E"/>
    <w:rsid w:val="00906186"/>
    <w:rsid w:val="009062C6"/>
    <w:rsid w:val="0090638F"/>
    <w:rsid w:val="009064FC"/>
    <w:rsid w:val="00906917"/>
    <w:rsid w:val="0090697A"/>
    <w:rsid w:val="00906A53"/>
    <w:rsid w:val="00906BA7"/>
    <w:rsid w:val="00906BFE"/>
    <w:rsid w:val="00906C4A"/>
    <w:rsid w:val="00906C4B"/>
    <w:rsid w:val="00906C52"/>
    <w:rsid w:val="00907220"/>
    <w:rsid w:val="009072C3"/>
    <w:rsid w:val="009072EB"/>
    <w:rsid w:val="00907395"/>
    <w:rsid w:val="00907731"/>
    <w:rsid w:val="009077DD"/>
    <w:rsid w:val="0090785A"/>
    <w:rsid w:val="009078EC"/>
    <w:rsid w:val="00907B23"/>
    <w:rsid w:val="00907B4A"/>
    <w:rsid w:val="00907C27"/>
    <w:rsid w:val="00907D1C"/>
    <w:rsid w:val="0091007B"/>
    <w:rsid w:val="009104A2"/>
    <w:rsid w:val="0091050C"/>
    <w:rsid w:val="00910579"/>
    <w:rsid w:val="009105B9"/>
    <w:rsid w:val="009105F3"/>
    <w:rsid w:val="00910A63"/>
    <w:rsid w:val="00910A99"/>
    <w:rsid w:val="00910B96"/>
    <w:rsid w:val="00910C13"/>
    <w:rsid w:val="00910CCD"/>
    <w:rsid w:val="00910EC5"/>
    <w:rsid w:val="00911091"/>
    <w:rsid w:val="009111A3"/>
    <w:rsid w:val="009112D7"/>
    <w:rsid w:val="00911330"/>
    <w:rsid w:val="009114A5"/>
    <w:rsid w:val="00911597"/>
    <w:rsid w:val="00911969"/>
    <w:rsid w:val="00911999"/>
    <w:rsid w:val="00911C63"/>
    <w:rsid w:val="00911D67"/>
    <w:rsid w:val="00911F7B"/>
    <w:rsid w:val="009120E6"/>
    <w:rsid w:val="009120EF"/>
    <w:rsid w:val="00912140"/>
    <w:rsid w:val="00912646"/>
    <w:rsid w:val="009127AB"/>
    <w:rsid w:val="009127BE"/>
    <w:rsid w:val="00912820"/>
    <w:rsid w:val="009128B4"/>
    <w:rsid w:val="009129E4"/>
    <w:rsid w:val="00912ABE"/>
    <w:rsid w:val="00912D0C"/>
    <w:rsid w:val="00913085"/>
    <w:rsid w:val="00913162"/>
    <w:rsid w:val="009131E0"/>
    <w:rsid w:val="0091324A"/>
    <w:rsid w:val="00913344"/>
    <w:rsid w:val="009134C7"/>
    <w:rsid w:val="009134CE"/>
    <w:rsid w:val="009135DF"/>
    <w:rsid w:val="00913624"/>
    <w:rsid w:val="0091366E"/>
    <w:rsid w:val="009136EC"/>
    <w:rsid w:val="00913AB9"/>
    <w:rsid w:val="00913B18"/>
    <w:rsid w:val="00913B6B"/>
    <w:rsid w:val="00914567"/>
    <w:rsid w:val="009145FE"/>
    <w:rsid w:val="00914A64"/>
    <w:rsid w:val="00914CF4"/>
    <w:rsid w:val="00914FA1"/>
    <w:rsid w:val="00914FB3"/>
    <w:rsid w:val="009150D5"/>
    <w:rsid w:val="00915271"/>
    <w:rsid w:val="00915597"/>
    <w:rsid w:val="0091572E"/>
    <w:rsid w:val="009157A0"/>
    <w:rsid w:val="00915833"/>
    <w:rsid w:val="0091584D"/>
    <w:rsid w:val="009158AF"/>
    <w:rsid w:val="009158C9"/>
    <w:rsid w:val="0091593F"/>
    <w:rsid w:val="00915969"/>
    <w:rsid w:val="00915D6F"/>
    <w:rsid w:val="00915DC2"/>
    <w:rsid w:val="00915E03"/>
    <w:rsid w:val="00915EE5"/>
    <w:rsid w:val="0091601C"/>
    <w:rsid w:val="009161C8"/>
    <w:rsid w:val="00916289"/>
    <w:rsid w:val="00916562"/>
    <w:rsid w:val="009166FA"/>
    <w:rsid w:val="00916703"/>
    <w:rsid w:val="00916790"/>
    <w:rsid w:val="009167A0"/>
    <w:rsid w:val="00916950"/>
    <w:rsid w:val="00916CED"/>
    <w:rsid w:val="00916D65"/>
    <w:rsid w:val="00916DFC"/>
    <w:rsid w:val="00917425"/>
    <w:rsid w:val="00917506"/>
    <w:rsid w:val="00917768"/>
    <w:rsid w:val="00917919"/>
    <w:rsid w:val="00917A01"/>
    <w:rsid w:val="00917A2D"/>
    <w:rsid w:val="00917AA8"/>
    <w:rsid w:val="00917EBA"/>
    <w:rsid w:val="009201AA"/>
    <w:rsid w:val="009203A3"/>
    <w:rsid w:val="009203A8"/>
    <w:rsid w:val="009203BD"/>
    <w:rsid w:val="009204D6"/>
    <w:rsid w:val="00920859"/>
    <w:rsid w:val="00920926"/>
    <w:rsid w:val="00920A70"/>
    <w:rsid w:val="00920B6E"/>
    <w:rsid w:val="00920D96"/>
    <w:rsid w:val="00920DBD"/>
    <w:rsid w:val="00920F13"/>
    <w:rsid w:val="009210A3"/>
    <w:rsid w:val="009210A9"/>
    <w:rsid w:val="00921108"/>
    <w:rsid w:val="009213B0"/>
    <w:rsid w:val="009213F9"/>
    <w:rsid w:val="009214D7"/>
    <w:rsid w:val="009215F9"/>
    <w:rsid w:val="009218B5"/>
    <w:rsid w:val="009218D4"/>
    <w:rsid w:val="00921A25"/>
    <w:rsid w:val="00921A45"/>
    <w:rsid w:val="00921AD0"/>
    <w:rsid w:val="00921D74"/>
    <w:rsid w:val="00921D9E"/>
    <w:rsid w:val="00921E16"/>
    <w:rsid w:val="00921E2E"/>
    <w:rsid w:val="00922008"/>
    <w:rsid w:val="0092200D"/>
    <w:rsid w:val="00922380"/>
    <w:rsid w:val="0092241B"/>
    <w:rsid w:val="00922B02"/>
    <w:rsid w:val="00922B5E"/>
    <w:rsid w:val="00922B70"/>
    <w:rsid w:val="00922C0D"/>
    <w:rsid w:val="00922C49"/>
    <w:rsid w:val="00922C5B"/>
    <w:rsid w:val="009230B8"/>
    <w:rsid w:val="009232BF"/>
    <w:rsid w:val="00923599"/>
    <w:rsid w:val="009235B2"/>
    <w:rsid w:val="0092367A"/>
    <w:rsid w:val="00923737"/>
    <w:rsid w:val="00923BCA"/>
    <w:rsid w:val="00924134"/>
    <w:rsid w:val="00924229"/>
    <w:rsid w:val="0092442B"/>
    <w:rsid w:val="00924438"/>
    <w:rsid w:val="00924740"/>
    <w:rsid w:val="0092499E"/>
    <w:rsid w:val="00924E77"/>
    <w:rsid w:val="009251F4"/>
    <w:rsid w:val="00925300"/>
    <w:rsid w:val="009253B4"/>
    <w:rsid w:val="0092543D"/>
    <w:rsid w:val="0092543F"/>
    <w:rsid w:val="0092565D"/>
    <w:rsid w:val="00925679"/>
    <w:rsid w:val="00925C73"/>
    <w:rsid w:val="00925E95"/>
    <w:rsid w:val="00925FF7"/>
    <w:rsid w:val="00926120"/>
    <w:rsid w:val="009261C0"/>
    <w:rsid w:val="00926467"/>
    <w:rsid w:val="009264FC"/>
    <w:rsid w:val="009265E1"/>
    <w:rsid w:val="00926863"/>
    <w:rsid w:val="0092686D"/>
    <w:rsid w:val="009268C7"/>
    <w:rsid w:val="009268D4"/>
    <w:rsid w:val="00926970"/>
    <w:rsid w:val="00926971"/>
    <w:rsid w:val="00926B1B"/>
    <w:rsid w:val="00926BFE"/>
    <w:rsid w:val="00926CFE"/>
    <w:rsid w:val="00926F11"/>
    <w:rsid w:val="00926F15"/>
    <w:rsid w:val="00926F6C"/>
    <w:rsid w:val="00926FB0"/>
    <w:rsid w:val="00926FCA"/>
    <w:rsid w:val="009270D8"/>
    <w:rsid w:val="00927580"/>
    <w:rsid w:val="00927725"/>
    <w:rsid w:val="00927794"/>
    <w:rsid w:val="0092779A"/>
    <w:rsid w:val="009279E8"/>
    <w:rsid w:val="009279FD"/>
    <w:rsid w:val="00927A74"/>
    <w:rsid w:val="00927AC3"/>
    <w:rsid w:val="00927D98"/>
    <w:rsid w:val="00927DBF"/>
    <w:rsid w:val="009301C9"/>
    <w:rsid w:val="009302D3"/>
    <w:rsid w:val="009303BF"/>
    <w:rsid w:val="0093046A"/>
    <w:rsid w:val="00930593"/>
    <w:rsid w:val="009305A6"/>
    <w:rsid w:val="009306EF"/>
    <w:rsid w:val="009307D4"/>
    <w:rsid w:val="0093080D"/>
    <w:rsid w:val="00930AFB"/>
    <w:rsid w:val="00930B17"/>
    <w:rsid w:val="00930EA6"/>
    <w:rsid w:val="00930F05"/>
    <w:rsid w:val="00930FE0"/>
    <w:rsid w:val="00930FF7"/>
    <w:rsid w:val="00931097"/>
    <w:rsid w:val="009311CB"/>
    <w:rsid w:val="00931338"/>
    <w:rsid w:val="00931562"/>
    <w:rsid w:val="009315A2"/>
    <w:rsid w:val="009315B6"/>
    <w:rsid w:val="00931714"/>
    <w:rsid w:val="0093173A"/>
    <w:rsid w:val="0093182F"/>
    <w:rsid w:val="00931A8A"/>
    <w:rsid w:val="00931B7A"/>
    <w:rsid w:val="00931B80"/>
    <w:rsid w:val="00931BCF"/>
    <w:rsid w:val="00931C1A"/>
    <w:rsid w:val="00931D46"/>
    <w:rsid w:val="00931E6A"/>
    <w:rsid w:val="00931F55"/>
    <w:rsid w:val="00931FED"/>
    <w:rsid w:val="00932193"/>
    <w:rsid w:val="0093229E"/>
    <w:rsid w:val="009322A5"/>
    <w:rsid w:val="009325D7"/>
    <w:rsid w:val="009325E2"/>
    <w:rsid w:val="0093260D"/>
    <w:rsid w:val="00932676"/>
    <w:rsid w:val="00932719"/>
    <w:rsid w:val="009328E1"/>
    <w:rsid w:val="00932ADF"/>
    <w:rsid w:val="00932B58"/>
    <w:rsid w:val="00932BFC"/>
    <w:rsid w:val="00932DA2"/>
    <w:rsid w:val="00932E53"/>
    <w:rsid w:val="0093313E"/>
    <w:rsid w:val="00933183"/>
    <w:rsid w:val="009332B4"/>
    <w:rsid w:val="009333D3"/>
    <w:rsid w:val="00933495"/>
    <w:rsid w:val="009334A1"/>
    <w:rsid w:val="009334D3"/>
    <w:rsid w:val="00933583"/>
    <w:rsid w:val="00933729"/>
    <w:rsid w:val="00933753"/>
    <w:rsid w:val="00933758"/>
    <w:rsid w:val="009338C6"/>
    <w:rsid w:val="00933A39"/>
    <w:rsid w:val="00933A64"/>
    <w:rsid w:val="00933CC5"/>
    <w:rsid w:val="00933D8F"/>
    <w:rsid w:val="00933E01"/>
    <w:rsid w:val="00933ECB"/>
    <w:rsid w:val="00933FE4"/>
    <w:rsid w:val="00934147"/>
    <w:rsid w:val="00934275"/>
    <w:rsid w:val="00934415"/>
    <w:rsid w:val="00934452"/>
    <w:rsid w:val="00934484"/>
    <w:rsid w:val="009344B0"/>
    <w:rsid w:val="009344E3"/>
    <w:rsid w:val="00934603"/>
    <w:rsid w:val="0093464C"/>
    <w:rsid w:val="0093466B"/>
    <w:rsid w:val="009349F0"/>
    <w:rsid w:val="00934C18"/>
    <w:rsid w:val="00934C7F"/>
    <w:rsid w:val="0093507D"/>
    <w:rsid w:val="00935171"/>
    <w:rsid w:val="009351C9"/>
    <w:rsid w:val="00935443"/>
    <w:rsid w:val="009354A3"/>
    <w:rsid w:val="00935660"/>
    <w:rsid w:val="009357F7"/>
    <w:rsid w:val="00935868"/>
    <w:rsid w:val="00935929"/>
    <w:rsid w:val="00935A81"/>
    <w:rsid w:val="00935EE9"/>
    <w:rsid w:val="00935F0C"/>
    <w:rsid w:val="00935FF7"/>
    <w:rsid w:val="00936142"/>
    <w:rsid w:val="00936182"/>
    <w:rsid w:val="009362ED"/>
    <w:rsid w:val="009364B1"/>
    <w:rsid w:val="00936517"/>
    <w:rsid w:val="00936AA3"/>
    <w:rsid w:val="00936CCD"/>
    <w:rsid w:val="00936DE2"/>
    <w:rsid w:val="00936EA5"/>
    <w:rsid w:val="009371B8"/>
    <w:rsid w:val="00937636"/>
    <w:rsid w:val="00937728"/>
    <w:rsid w:val="0093772C"/>
    <w:rsid w:val="00937938"/>
    <w:rsid w:val="00937A77"/>
    <w:rsid w:val="00937B7D"/>
    <w:rsid w:val="00937C9E"/>
    <w:rsid w:val="00937ED0"/>
    <w:rsid w:val="0094011C"/>
    <w:rsid w:val="0094018D"/>
    <w:rsid w:val="009403F7"/>
    <w:rsid w:val="009404C6"/>
    <w:rsid w:val="009406C3"/>
    <w:rsid w:val="009406E6"/>
    <w:rsid w:val="00940807"/>
    <w:rsid w:val="0094082E"/>
    <w:rsid w:val="00940842"/>
    <w:rsid w:val="00940A43"/>
    <w:rsid w:val="00940C1C"/>
    <w:rsid w:val="00940CCA"/>
    <w:rsid w:val="00940D9A"/>
    <w:rsid w:val="00940EB2"/>
    <w:rsid w:val="00941017"/>
    <w:rsid w:val="00941112"/>
    <w:rsid w:val="009412B3"/>
    <w:rsid w:val="00941430"/>
    <w:rsid w:val="0094159D"/>
    <w:rsid w:val="009415A8"/>
    <w:rsid w:val="009415AC"/>
    <w:rsid w:val="00941632"/>
    <w:rsid w:val="0094166C"/>
    <w:rsid w:val="009416C6"/>
    <w:rsid w:val="009417D7"/>
    <w:rsid w:val="0094197A"/>
    <w:rsid w:val="009419D4"/>
    <w:rsid w:val="00941BB3"/>
    <w:rsid w:val="00941E3F"/>
    <w:rsid w:val="00941EA7"/>
    <w:rsid w:val="0094215C"/>
    <w:rsid w:val="00942282"/>
    <w:rsid w:val="0094239A"/>
    <w:rsid w:val="0094242C"/>
    <w:rsid w:val="00942696"/>
    <w:rsid w:val="009426F6"/>
    <w:rsid w:val="009427FA"/>
    <w:rsid w:val="00942849"/>
    <w:rsid w:val="0094287F"/>
    <w:rsid w:val="0094306C"/>
    <w:rsid w:val="00943078"/>
    <w:rsid w:val="0094324D"/>
    <w:rsid w:val="0094345F"/>
    <w:rsid w:val="0094346D"/>
    <w:rsid w:val="0094398D"/>
    <w:rsid w:val="009439B4"/>
    <w:rsid w:val="00943A3D"/>
    <w:rsid w:val="00943B0D"/>
    <w:rsid w:val="00944069"/>
    <w:rsid w:val="0094409A"/>
    <w:rsid w:val="009440F9"/>
    <w:rsid w:val="0094420C"/>
    <w:rsid w:val="00944326"/>
    <w:rsid w:val="0094437A"/>
    <w:rsid w:val="009444F7"/>
    <w:rsid w:val="00944551"/>
    <w:rsid w:val="0094459D"/>
    <w:rsid w:val="009445C1"/>
    <w:rsid w:val="009446A6"/>
    <w:rsid w:val="00944747"/>
    <w:rsid w:val="0094495E"/>
    <w:rsid w:val="009449CE"/>
    <w:rsid w:val="00944A1F"/>
    <w:rsid w:val="00944BA8"/>
    <w:rsid w:val="00944FFE"/>
    <w:rsid w:val="0094500E"/>
    <w:rsid w:val="009451C0"/>
    <w:rsid w:val="00945248"/>
    <w:rsid w:val="00945333"/>
    <w:rsid w:val="00945465"/>
    <w:rsid w:val="00945501"/>
    <w:rsid w:val="00945662"/>
    <w:rsid w:val="009456D0"/>
    <w:rsid w:val="009457F4"/>
    <w:rsid w:val="00945895"/>
    <w:rsid w:val="00945973"/>
    <w:rsid w:val="009459F1"/>
    <w:rsid w:val="00945CE6"/>
    <w:rsid w:val="00945E7B"/>
    <w:rsid w:val="00945F8F"/>
    <w:rsid w:val="009460B1"/>
    <w:rsid w:val="0094623E"/>
    <w:rsid w:val="0094630A"/>
    <w:rsid w:val="00946446"/>
    <w:rsid w:val="00946ED0"/>
    <w:rsid w:val="00946EDD"/>
    <w:rsid w:val="00946FBF"/>
    <w:rsid w:val="00946FEC"/>
    <w:rsid w:val="009471B6"/>
    <w:rsid w:val="00947520"/>
    <w:rsid w:val="00947865"/>
    <w:rsid w:val="009478CD"/>
    <w:rsid w:val="00947A27"/>
    <w:rsid w:val="00947F64"/>
    <w:rsid w:val="00947FA6"/>
    <w:rsid w:val="00947FAC"/>
    <w:rsid w:val="00950057"/>
    <w:rsid w:val="00950166"/>
    <w:rsid w:val="00950340"/>
    <w:rsid w:val="0095038C"/>
    <w:rsid w:val="0095083D"/>
    <w:rsid w:val="00950868"/>
    <w:rsid w:val="009508B2"/>
    <w:rsid w:val="0095090E"/>
    <w:rsid w:val="00950A2A"/>
    <w:rsid w:val="00950AAA"/>
    <w:rsid w:val="00950AD2"/>
    <w:rsid w:val="00950BB8"/>
    <w:rsid w:val="00950C3E"/>
    <w:rsid w:val="00950E7F"/>
    <w:rsid w:val="00950FD6"/>
    <w:rsid w:val="00951264"/>
    <w:rsid w:val="0095133F"/>
    <w:rsid w:val="0095141E"/>
    <w:rsid w:val="009515B1"/>
    <w:rsid w:val="00951794"/>
    <w:rsid w:val="009518DE"/>
    <w:rsid w:val="009519A1"/>
    <w:rsid w:val="00951A07"/>
    <w:rsid w:val="00951B16"/>
    <w:rsid w:val="00951BAD"/>
    <w:rsid w:val="00951C92"/>
    <w:rsid w:val="00951CAA"/>
    <w:rsid w:val="00951EB4"/>
    <w:rsid w:val="00951EF0"/>
    <w:rsid w:val="00951F19"/>
    <w:rsid w:val="00952126"/>
    <w:rsid w:val="00952414"/>
    <w:rsid w:val="009525E8"/>
    <w:rsid w:val="009526E0"/>
    <w:rsid w:val="0095271E"/>
    <w:rsid w:val="00952823"/>
    <w:rsid w:val="0095283C"/>
    <w:rsid w:val="00952887"/>
    <w:rsid w:val="00952949"/>
    <w:rsid w:val="0095298E"/>
    <w:rsid w:val="00952B7E"/>
    <w:rsid w:val="00952BE7"/>
    <w:rsid w:val="00952C3F"/>
    <w:rsid w:val="00952F71"/>
    <w:rsid w:val="00952FB6"/>
    <w:rsid w:val="009532CD"/>
    <w:rsid w:val="009533D6"/>
    <w:rsid w:val="0095353F"/>
    <w:rsid w:val="0095367E"/>
    <w:rsid w:val="009539BC"/>
    <w:rsid w:val="00953A0B"/>
    <w:rsid w:val="00953A10"/>
    <w:rsid w:val="00953A60"/>
    <w:rsid w:val="00953A93"/>
    <w:rsid w:val="00953B62"/>
    <w:rsid w:val="00953D37"/>
    <w:rsid w:val="00953F7F"/>
    <w:rsid w:val="00953FD7"/>
    <w:rsid w:val="00953FDD"/>
    <w:rsid w:val="009540F5"/>
    <w:rsid w:val="00954186"/>
    <w:rsid w:val="009541A7"/>
    <w:rsid w:val="00954260"/>
    <w:rsid w:val="009543FC"/>
    <w:rsid w:val="00954480"/>
    <w:rsid w:val="00954728"/>
    <w:rsid w:val="00954921"/>
    <w:rsid w:val="00954A0B"/>
    <w:rsid w:val="00954AEA"/>
    <w:rsid w:val="00954B17"/>
    <w:rsid w:val="00954C5F"/>
    <w:rsid w:val="00954C9C"/>
    <w:rsid w:val="00954D0C"/>
    <w:rsid w:val="00954D6A"/>
    <w:rsid w:val="00954E12"/>
    <w:rsid w:val="00954E99"/>
    <w:rsid w:val="00954F08"/>
    <w:rsid w:val="009551D6"/>
    <w:rsid w:val="009551FE"/>
    <w:rsid w:val="00955386"/>
    <w:rsid w:val="009553C7"/>
    <w:rsid w:val="0095540E"/>
    <w:rsid w:val="0095549C"/>
    <w:rsid w:val="009554CA"/>
    <w:rsid w:val="009554FC"/>
    <w:rsid w:val="00955588"/>
    <w:rsid w:val="00955717"/>
    <w:rsid w:val="00955786"/>
    <w:rsid w:val="00955854"/>
    <w:rsid w:val="0095587F"/>
    <w:rsid w:val="0095592D"/>
    <w:rsid w:val="00955963"/>
    <w:rsid w:val="00955A57"/>
    <w:rsid w:val="00955A8F"/>
    <w:rsid w:val="00955CC7"/>
    <w:rsid w:val="00955E47"/>
    <w:rsid w:val="00955EDA"/>
    <w:rsid w:val="00955F71"/>
    <w:rsid w:val="00955F99"/>
    <w:rsid w:val="0095601E"/>
    <w:rsid w:val="00956265"/>
    <w:rsid w:val="00956286"/>
    <w:rsid w:val="009563A9"/>
    <w:rsid w:val="00956522"/>
    <w:rsid w:val="0095673B"/>
    <w:rsid w:val="009567CE"/>
    <w:rsid w:val="0095691F"/>
    <w:rsid w:val="009569B6"/>
    <w:rsid w:val="009569CC"/>
    <w:rsid w:val="009569F1"/>
    <w:rsid w:val="00956E9C"/>
    <w:rsid w:val="00956EF3"/>
    <w:rsid w:val="00956F7A"/>
    <w:rsid w:val="00956FEC"/>
    <w:rsid w:val="00957087"/>
    <w:rsid w:val="009570FB"/>
    <w:rsid w:val="00957245"/>
    <w:rsid w:val="00957329"/>
    <w:rsid w:val="009576A3"/>
    <w:rsid w:val="009576C0"/>
    <w:rsid w:val="0095773F"/>
    <w:rsid w:val="009577CC"/>
    <w:rsid w:val="00957971"/>
    <w:rsid w:val="00957AA0"/>
    <w:rsid w:val="00957FA1"/>
    <w:rsid w:val="00957FB0"/>
    <w:rsid w:val="0096027C"/>
    <w:rsid w:val="00960322"/>
    <w:rsid w:val="00960354"/>
    <w:rsid w:val="009606FF"/>
    <w:rsid w:val="0096087D"/>
    <w:rsid w:val="009608CE"/>
    <w:rsid w:val="009609E2"/>
    <w:rsid w:val="009609E7"/>
    <w:rsid w:val="00960B96"/>
    <w:rsid w:val="00960CCF"/>
    <w:rsid w:val="00960D55"/>
    <w:rsid w:val="00960FDE"/>
    <w:rsid w:val="00961249"/>
    <w:rsid w:val="009612E2"/>
    <w:rsid w:val="009613A3"/>
    <w:rsid w:val="00961641"/>
    <w:rsid w:val="00961650"/>
    <w:rsid w:val="009616C1"/>
    <w:rsid w:val="00961767"/>
    <w:rsid w:val="0096176D"/>
    <w:rsid w:val="009617F6"/>
    <w:rsid w:val="00961E7C"/>
    <w:rsid w:val="0096212B"/>
    <w:rsid w:val="00962597"/>
    <w:rsid w:val="009625E6"/>
    <w:rsid w:val="009626A5"/>
    <w:rsid w:val="00962755"/>
    <w:rsid w:val="00962786"/>
    <w:rsid w:val="009628E5"/>
    <w:rsid w:val="00962B20"/>
    <w:rsid w:val="00962D72"/>
    <w:rsid w:val="00962D9D"/>
    <w:rsid w:val="00962EC0"/>
    <w:rsid w:val="00962FA7"/>
    <w:rsid w:val="00963111"/>
    <w:rsid w:val="00963290"/>
    <w:rsid w:val="00963467"/>
    <w:rsid w:val="00963638"/>
    <w:rsid w:val="009636BE"/>
    <w:rsid w:val="00963924"/>
    <w:rsid w:val="00963AB9"/>
    <w:rsid w:val="00963B9E"/>
    <w:rsid w:val="00963BEF"/>
    <w:rsid w:val="00963DB4"/>
    <w:rsid w:val="00963DC4"/>
    <w:rsid w:val="00963DFD"/>
    <w:rsid w:val="009642E0"/>
    <w:rsid w:val="00964304"/>
    <w:rsid w:val="0096453D"/>
    <w:rsid w:val="0096453F"/>
    <w:rsid w:val="00964B96"/>
    <w:rsid w:val="009652BE"/>
    <w:rsid w:val="0096550D"/>
    <w:rsid w:val="00965763"/>
    <w:rsid w:val="00965C69"/>
    <w:rsid w:val="00965D1F"/>
    <w:rsid w:val="00966190"/>
    <w:rsid w:val="0096620C"/>
    <w:rsid w:val="00966681"/>
    <w:rsid w:val="009666A6"/>
    <w:rsid w:val="009666B4"/>
    <w:rsid w:val="00966719"/>
    <w:rsid w:val="009668CF"/>
    <w:rsid w:val="00966903"/>
    <w:rsid w:val="00966BC0"/>
    <w:rsid w:val="00966E99"/>
    <w:rsid w:val="00966FBB"/>
    <w:rsid w:val="009671F2"/>
    <w:rsid w:val="00967287"/>
    <w:rsid w:val="009673EB"/>
    <w:rsid w:val="00967637"/>
    <w:rsid w:val="00967757"/>
    <w:rsid w:val="009677E2"/>
    <w:rsid w:val="00967ACA"/>
    <w:rsid w:val="00967B3C"/>
    <w:rsid w:val="00967DE0"/>
    <w:rsid w:val="00970064"/>
    <w:rsid w:val="00970119"/>
    <w:rsid w:val="0097024B"/>
    <w:rsid w:val="00970595"/>
    <w:rsid w:val="00970A39"/>
    <w:rsid w:val="00970B26"/>
    <w:rsid w:val="00970B3A"/>
    <w:rsid w:val="00970CE7"/>
    <w:rsid w:val="00970E95"/>
    <w:rsid w:val="0097108C"/>
    <w:rsid w:val="009710F1"/>
    <w:rsid w:val="0097115E"/>
    <w:rsid w:val="00971468"/>
    <w:rsid w:val="009714BE"/>
    <w:rsid w:val="009714E7"/>
    <w:rsid w:val="00971664"/>
    <w:rsid w:val="0097169A"/>
    <w:rsid w:val="009717BE"/>
    <w:rsid w:val="009717E2"/>
    <w:rsid w:val="0097180E"/>
    <w:rsid w:val="0097183E"/>
    <w:rsid w:val="009718BC"/>
    <w:rsid w:val="00971A23"/>
    <w:rsid w:val="00971ACA"/>
    <w:rsid w:val="00971D3D"/>
    <w:rsid w:val="00971D7F"/>
    <w:rsid w:val="009720B4"/>
    <w:rsid w:val="0097228B"/>
    <w:rsid w:val="00972515"/>
    <w:rsid w:val="009725BD"/>
    <w:rsid w:val="0097278A"/>
    <w:rsid w:val="0097287F"/>
    <w:rsid w:val="0097289A"/>
    <w:rsid w:val="00972C89"/>
    <w:rsid w:val="00972E70"/>
    <w:rsid w:val="00973123"/>
    <w:rsid w:val="0097320D"/>
    <w:rsid w:val="009732CC"/>
    <w:rsid w:val="0097341E"/>
    <w:rsid w:val="00973561"/>
    <w:rsid w:val="009735D7"/>
    <w:rsid w:val="00973C1A"/>
    <w:rsid w:val="00973D8D"/>
    <w:rsid w:val="00973F2D"/>
    <w:rsid w:val="009741AE"/>
    <w:rsid w:val="00974287"/>
    <w:rsid w:val="00974297"/>
    <w:rsid w:val="009742C2"/>
    <w:rsid w:val="0097434A"/>
    <w:rsid w:val="009743A7"/>
    <w:rsid w:val="00974734"/>
    <w:rsid w:val="00974A78"/>
    <w:rsid w:val="00974AA7"/>
    <w:rsid w:val="00974AB3"/>
    <w:rsid w:val="00974B17"/>
    <w:rsid w:val="00974C48"/>
    <w:rsid w:val="00974C8D"/>
    <w:rsid w:val="0097503E"/>
    <w:rsid w:val="009753C4"/>
    <w:rsid w:val="00975759"/>
    <w:rsid w:val="009757D6"/>
    <w:rsid w:val="00975921"/>
    <w:rsid w:val="009759F6"/>
    <w:rsid w:val="00975A48"/>
    <w:rsid w:val="00975A9B"/>
    <w:rsid w:val="00975AF1"/>
    <w:rsid w:val="00975C94"/>
    <w:rsid w:val="00975C9B"/>
    <w:rsid w:val="00975CA6"/>
    <w:rsid w:val="00976088"/>
    <w:rsid w:val="00976195"/>
    <w:rsid w:val="009762B9"/>
    <w:rsid w:val="009763B4"/>
    <w:rsid w:val="009765BF"/>
    <w:rsid w:val="00976623"/>
    <w:rsid w:val="0097670C"/>
    <w:rsid w:val="009767ED"/>
    <w:rsid w:val="00976B45"/>
    <w:rsid w:val="00976B92"/>
    <w:rsid w:val="00976E23"/>
    <w:rsid w:val="00976E42"/>
    <w:rsid w:val="00976EC3"/>
    <w:rsid w:val="00976FC1"/>
    <w:rsid w:val="009771D5"/>
    <w:rsid w:val="00977572"/>
    <w:rsid w:val="0097780A"/>
    <w:rsid w:val="00977847"/>
    <w:rsid w:val="00977851"/>
    <w:rsid w:val="009778ED"/>
    <w:rsid w:val="00977905"/>
    <w:rsid w:val="0097791D"/>
    <w:rsid w:val="00977970"/>
    <w:rsid w:val="00977A00"/>
    <w:rsid w:val="00977E5D"/>
    <w:rsid w:val="00977EA2"/>
    <w:rsid w:val="00977F16"/>
    <w:rsid w:val="00977F51"/>
    <w:rsid w:val="00977F5D"/>
    <w:rsid w:val="0098005D"/>
    <w:rsid w:val="009800C2"/>
    <w:rsid w:val="009803C2"/>
    <w:rsid w:val="00980454"/>
    <w:rsid w:val="00980505"/>
    <w:rsid w:val="00980542"/>
    <w:rsid w:val="009806B0"/>
    <w:rsid w:val="009806F9"/>
    <w:rsid w:val="0098083B"/>
    <w:rsid w:val="009808DC"/>
    <w:rsid w:val="0098098A"/>
    <w:rsid w:val="00980F5D"/>
    <w:rsid w:val="00980F6A"/>
    <w:rsid w:val="00981191"/>
    <w:rsid w:val="009811B6"/>
    <w:rsid w:val="00981317"/>
    <w:rsid w:val="0098142C"/>
    <w:rsid w:val="0098159D"/>
    <w:rsid w:val="009815D6"/>
    <w:rsid w:val="00981659"/>
    <w:rsid w:val="0098166E"/>
    <w:rsid w:val="009816B2"/>
    <w:rsid w:val="00981717"/>
    <w:rsid w:val="00981787"/>
    <w:rsid w:val="00981A27"/>
    <w:rsid w:val="00981B23"/>
    <w:rsid w:val="00981BE9"/>
    <w:rsid w:val="00981CAA"/>
    <w:rsid w:val="00981E36"/>
    <w:rsid w:val="00981E5F"/>
    <w:rsid w:val="00982095"/>
    <w:rsid w:val="0098250B"/>
    <w:rsid w:val="009826C0"/>
    <w:rsid w:val="009828AA"/>
    <w:rsid w:val="00982935"/>
    <w:rsid w:val="009829C0"/>
    <w:rsid w:val="009829C8"/>
    <w:rsid w:val="00982B48"/>
    <w:rsid w:val="00982B86"/>
    <w:rsid w:val="00982BED"/>
    <w:rsid w:val="00982DC2"/>
    <w:rsid w:val="00982DC6"/>
    <w:rsid w:val="00982F3A"/>
    <w:rsid w:val="009830E4"/>
    <w:rsid w:val="009831E2"/>
    <w:rsid w:val="009832B5"/>
    <w:rsid w:val="0098331C"/>
    <w:rsid w:val="009836A5"/>
    <w:rsid w:val="00983759"/>
    <w:rsid w:val="00983962"/>
    <w:rsid w:val="00983A2C"/>
    <w:rsid w:val="00983B72"/>
    <w:rsid w:val="00983D74"/>
    <w:rsid w:val="00983DC1"/>
    <w:rsid w:val="00983DFE"/>
    <w:rsid w:val="00983E70"/>
    <w:rsid w:val="00983E7B"/>
    <w:rsid w:val="00983EAB"/>
    <w:rsid w:val="00983F70"/>
    <w:rsid w:val="009841F1"/>
    <w:rsid w:val="009842DD"/>
    <w:rsid w:val="00984565"/>
    <w:rsid w:val="009847D4"/>
    <w:rsid w:val="00984A57"/>
    <w:rsid w:val="00984A65"/>
    <w:rsid w:val="00984DD2"/>
    <w:rsid w:val="00984ECD"/>
    <w:rsid w:val="00984F46"/>
    <w:rsid w:val="009850E5"/>
    <w:rsid w:val="009851EA"/>
    <w:rsid w:val="00985517"/>
    <w:rsid w:val="009856DA"/>
    <w:rsid w:val="0098580B"/>
    <w:rsid w:val="0098589D"/>
    <w:rsid w:val="009859F2"/>
    <w:rsid w:val="00985B98"/>
    <w:rsid w:val="00985BCD"/>
    <w:rsid w:val="00985EEE"/>
    <w:rsid w:val="00986547"/>
    <w:rsid w:val="009865B8"/>
    <w:rsid w:val="00986684"/>
    <w:rsid w:val="009866B5"/>
    <w:rsid w:val="009868BE"/>
    <w:rsid w:val="0098692F"/>
    <w:rsid w:val="00986931"/>
    <w:rsid w:val="00986A87"/>
    <w:rsid w:val="00986DFD"/>
    <w:rsid w:val="00986FAB"/>
    <w:rsid w:val="00987013"/>
    <w:rsid w:val="00987067"/>
    <w:rsid w:val="009870E1"/>
    <w:rsid w:val="0098737D"/>
    <w:rsid w:val="00987414"/>
    <w:rsid w:val="00987493"/>
    <w:rsid w:val="00987514"/>
    <w:rsid w:val="00987593"/>
    <w:rsid w:val="00987685"/>
    <w:rsid w:val="009877A4"/>
    <w:rsid w:val="009878BA"/>
    <w:rsid w:val="009878BE"/>
    <w:rsid w:val="009879F4"/>
    <w:rsid w:val="00987B37"/>
    <w:rsid w:val="00987C06"/>
    <w:rsid w:val="00987D65"/>
    <w:rsid w:val="00987D7F"/>
    <w:rsid w:val="00987EAF"/>
    <w:rsid w:val="00990066"/>
    <w:rsid w:val="009903EF"/>
    <w:rsid w:val="0099048A"/>
    <w:rsid w:val="00990843"/>
    <w:rsid w:val="009908A5"/>
    <w:rsid w:val="00990970"/>
    <w:rsid w:val="009909C6"/>
    <w:rsid w:val="00990ACC"/>
    <w:rsid w:val="00990C7F"/>
    <w:rsid w:val="0099100B"/>
    <w:rsid w:val="009910A3"/>
    <w:rsid w:val="00991244"/>
    <w:rsid w:val="00991270"/>
    <w:rsid w:val="00991461"/>
    <w:rsid w:val="009915EF"/>
    <w:rsid w:val="009917AB"/>
    <w:rsid w:val="00991817"/>
    <w:rsid w:val="0099187D"/>
    <w:rsid w:val="00991A30"/>
    <w:rsid w:val="00991BD0"/>
    <w:rsid w:val="00991C0A"/>
    <w:rsid w:val="00991C5A"/>
    <w:rsid w:val="00991CA8"/>
    <w:rsid w:val="00991F71"/>
    <w:rsid w:val="00992074"/>
    <w:rsid w:val="009920D9"/>
    <w:rsid w:val="00992466"/>
    <w:rsid w:val="00992654"/>
    <w:rsid w:val="0099279E"/>
    <w:rsid w:val="0099280F"/>
    <w:rsid w:val="0099290F"/>
    <w:rsid w:val="009929BE"/>
    <w:rsid w:val="00992A06"/>
    <w:rsid w:val="00992AAC"/>
    <w:rsid w:val="00992BB2"/>
    <w:rsid w:val="00992CCA"/>
    <w:rsid w:val="00992CFD"/>
    <w:rsid w:val="00992D99"/>
    <w:rsid w:val="00992E81"/>
    <w:rsid w:val="00992F15"/>
    <w:rsid w:val="00993197"/>
    <w:rsid w:val="00993325"/>
    <w:rsid w:val="00993668"/>
    <w:rsid w:val="00993A41"/>
    <w:rsid w:val="00993ACE"/>
    <w:rsid w:val="00993ADF"/>
    <w:rsid w:val="00993B60"/>
    <w:rsid w:val="00993D13"/>
    <w:rsid w:val="00993ED9"/>
    <w:rsid w:val="00993EE4"/>
    <w:rsid w:val="009941D0"/>
    <w:rsid w:val="0099440A"/>
    <w:rsid w:val="009946C9"/>
    <w:rsid w:val="009946FF"/>
    <w:rsid w:val="00994734"/>
    <w:rsid w:val="009949B4"/>
    <w:rsid w:val="00994AE2"/>
    <w:rsid w:val="00994E58"/>
    <w:rsid w:val="00994EB6"/>
    <w:rsid w:val="00994F2D"/>
    <w:rsid w:val="00994F89"/>
    <w:rsid w:val="00995286"/>
    <w:rsid w:val="0099537E"/>
    <w:rsid w:val="009955B3"/>
    <w:rsid w:val="00995887"/>
    <w:rsid w:val="00995BB4"/>
    <w:rsid w:val="00995C68"/>
    <w:rsid w:val="00995CFF"/>
    <w:rsid w:val="0099607E"/>
    <w:rsid w:val="0099615A"/>
    <w:rsid w:val="009961EB"/>
    <w:rsid w:val="0099630B"/>
    <w:rsid w:val="00996559"/>
    <w:rsid w:val="00996775"/>
    <w:rsid w:val="00996AEB"/>
    <w:rsid w:val="00996B2E"/>
    <w:rsid w:val="00996D99"/>
    <w:rsid w:val="00996DF1"/>
    <w:rsid w:val="00996F5E"/>
    <w:rsid w:val="0099719E"/>
    <w:rsid w:val="00997234"/>
    <w:rsid w:val="009973F5"/>
    <w:rsid w:val="00997413"/>
    <w:rsid w:val="009976B6"/>
    <w:rsid w:val="009977CF"/>
    <w:rsid w:val="0099780F"/>
    <w:rsid w:val="0099795F"/>
    <w:rsid w:val="00997A6F"/>
    <w:rsid w:val="00997B66"/>
    <w:rsid w:val="00997C6B"/>
    <w:rsid w:val="00997DC6"/>
    <w:rsid w:val="00997DFD"/>
    <w:rsid w:val="009A0156"/>
    <w:rsid w:val="009A03DA"/>
    <w:rsid w:val="009A03DB"/>
    <w:rsid w:val="009A0441"/>
    <w:rsid w:val="009A06E7"/>
    <w:rsid w:val="009A0847"/>
    <w:rsid w:val="009A09D2"/>
    <w:rsid w:val="009A0A3C"/>
    <w:rsid w:val="009A0A8D"/>
    <w:rsid w:val="009A0BE4"/>
    <w:rsid w:val="009A0C0C"/>
    <w:rsid w:val="009A0C95"/>
    <w:rsid w:val="009A0E06"/>
    <w:rsid w:val="009A0FC0"/>
    <w:rsid w:val="009A1127"/>
    <w:rsid w:val="009A11D4"/>
    <w:rsid w:val="009A1BB0"/>
    <w:rsid w:val="009A1BB1"/>
    <w:rsid w:val="009A1C1E"/>
    <w:rsid w:val="009A1DCB"/>
    <w:rsid w:val="009A1E1D"/>
    <w:rsid w:val="009A2065"/>
    <w:rsid w:val="009A214E"/>
    <w:rsid w:val="009A22C7"/>
    <w:rsid w:val="009A24CD"/>
    <w:rsid w:val="009A2660"/>
    <w:rsid w:val="009A26ED"/>
    <w:rsid w:val="009A2860"/>
    <w:rsid w:val="009A286C"/>
    <w:rsid w:val="009A28CC"/>
    <w:rsid w:val="009A2A35"/>
    <w:rsid w:val="009A2CE8"/>
    <w:rsid w:val="009A2F65"/>
    <w:rsid w:val="009A33D2"/>
    <w:rsid w:val="009A342E"/>
    <w:rsid w:val="009A3448"/>
    <w:rsid w:val="009A3571"/>
    <w:rsid w:val="009A3578"/>
    <w:rsid w:val="009A362F"/>
    <w:rsid w:val="009A3635"/>
    <w:rsid w:val="009A381A"/>
    <w:rsid w:val="009A38BA"/>
    <w:rsid w:val="009A3984"/>
    <w:rsid w:val="009A3CF5"/>
    <w:rsid w:val="009A3E2A"/>
    <w:rsid w:val="009A3F2F"/>
    <w:rsid w:val="009A3FA0"/>
    <w:rsid w:val="009A4309"/>
    <w:rsid w:val="009A44A5"/>
    <w:rsid w:val="009A4527"/>
    <w:rsid w:val="009A4598"/>
    <w:rsid w:val="009A48F4"/>
    <w:rsid w:val="009A4905"/>
    <w:rsid w:val="009A49CE"/>
    <w:rsid w:val="009A4B6D"/>
    <w:rsid w:val="009A4BAE"/>
    <w:rsid w:val="009A4D9E"/>
    <w:rsid w:val="009A5068"/>
    <w:rsid w:val="009A51FD"/>
    <w:rsid w:val="009A52E9"/>
    <w:rsid w:val="009A55DB"/>
    <w:rsid w:val="009A58C7"/>
    <w:rsid w:val="009A5BC1"/>
    <w:rsid w:val="009A5C4A"/>
    <w:rsid w:val="009A5C64"/>
    <w:rsid w:val="009A5F2F"/>
    <w:rsid w:val="009A5FF3"/>
    <w:rsid w:val="009A6141"/>
    <w:rsid w:val="009A6508"/>
    <w:rsid w:val="009A65BC"/>
    <w:rsid w:val="009A666E"/>
    <w:rsid w:val="009A66A1"/>
    <w:rsid w:val="009A6792"/>
    <w:rsid w:val="009A6819"/>
    <w:rsid w:val="009A71F9"/>
    <w:rsid w:val="009A71FC"/>
    <w:rsid w:val="009A73D7"/>
    <w:rsid w:val="009A7722"/>
    <w:rsid w:val="009A7730"/>
    <w:rsid w:val="009A776B"/>
    <w:rsid w:val="009A78A8"/>
    <w:rsid w:val="009A7986"/>
    <w:rsid w:val="009B01EF"/>
    <w:rsid w:val="009B029A"/>
    <w:rsid w:val="009B02E4"/>
    <w:rsid w:val="009B04FB"/>
    <w:rsid w:val="009B061B"/>
    <w:rsid w:val="009B0763"/>
    <w:rsid w:val="009B076B"/>
    <w:rsid w:val="009B0B14"/>
    <w:rsid w:val="009B0D6D"/>
    <w:rsid w:val="009B0FA5"/>
    <w:rsid w:val="009B10A4"/>
    <w:rsid w:val="009B1393"/>
    <w:rsid w:val="009B16C9"/>
    <w:rsid w:val="009B1739"/>
    <w:rsid w:val="009B1A2E"/>
    <w:rsid w:val="009B1DA9"/>
    <w:rsid w:val="009B1E43"/>
    <w:rsid w:val="009B2034"/>
    <w:rsid w:val="009B2219"/>
    <w:rsid w:val="009B2520"/>
    <w:rsid w:val="009B265D"/>
    <w:rsid w:val="009B26E6"/>
    <w:rsid w:val="009B2779"/>
    <w:rsid w:val="009B27E8"/>
    <w:rsid w:val="009B29C6"/>
    <w:rsid w:val="009B2C33"/>
    <w:rsid w:val="009B2CF2"/>
    <w:rsid w:val="009B3210"/>
    <w:rsid w:val="009B334B"/>
    <w:rsid w:val="009B3378"/>
    <w:rsid w:val="009B34AE"/>
    <w:rsid w:val="009B3A67"/>
    <w:rsid w:val="009B3AC0"/>
    <w:rsid w:val="009B3BCB"/>
    <w:rsid w:val="009B3E56"/>
    <w:rsid w:val="009B3EDD"/>
    <w:rsid w:val="009B4021"/>
    <w:rsid w:val="009B403A"/>
    <w:rsid w:val="009B418D"/>
    <w:rsid w:val="009B41B3"/>
    <w:rsid w:val="009B4325"/>
    <w:rsid w:val="009B4374"/>
    <w:rsid w:val="009B4B68"/>
    <w:rsid w:val="009B4D96"/>
    <w:rsid w:val="009B4E01"/>
    <w:rsid w:val="009B4FFC"/>
    <w:rsid w:val="009B546C"/>
    <w:rsid w:val="009B55F0"/>
    <w:rsid w:val="009B5652"/>
    <w:rsid w:val="009B565F"/>
    <w:rsid w:val="009B566D"/>
    <w:rsid w:val="009B57C5"/>
    <w:rsid w:val="009B5AFD"/>
    <w:rsid w:val="009B5B4D"/>
    <w:rsid w:val="009B5BB1"/>
    <w:rsid w:val="009B5C0B"/>
    <w:rsid w:val="009B5CAD"/>
    <w:rsid w:val="009B5DC6"/>
    <w:rsid w:val="009B5F46"/>
    <w:rsid w:val="009B611F"/>
    <w:rsid w:val="009B61EC"/>
    <w:rsid w:val="009B659C"/>
    <w:rsid w:val="009B6616"/>
    <w:rsid w:val="009B6718"/>
    <w:rsid w:val="009B6727"/>
    <w:rsid w:val="009B681B"/>
    <w:rsid w:val="009B6A61"/>
    <w:rsid w:val="009B6B95"/>
    <w:rsid w:val="009B6E16"/>
    <w:rsid w:val="009B6E22"/>
    <w:rsid w:val="009B6EE3"/>
    <w:rsid w:val="009B6F85"/>
    <w:rsid w:val="009B7058"/>
    <w:rsid w:val="009B70FE"/>
    <w:rsid w:val="009B71B7"/>
    <w:rsid w:val="009B76BA"/>
    <w:rsid w:val="009B7AAE"/>
    <w:rsid w:val="009B7B19"/>
    <w:rsid w:val="009B7DFE"/>
    <w:rsid w:val="009B7E22"/>
    <w:rsid w:val="009B7F01"/>
    <w:rsid w:val="009B7F23"/>
    <w:rsid w:val="009B7F28"/>
    <w:rsid w:val="009C00CD"/>
    <w:rsid w:val="009C05AE"/>
    <w:rsid w:val="009C05D7"/>
    <w:rsid w:val="009C0913"/>
    <w:rsid w:val="009C09F9"/>
    <w:rsid w:val="009C0A56"/>
    <w:rsid w:val="009C0AAD"/>
    <w:rsid w:val="009C0DAC"/>
    <w:rsid w:val="009C0DFB"/>
    <w:rsid w:val="009C0E59"/>
    <w:rsid w:val="009C0E6D"/>
    <w:rsid w:val="009C0F4B"/>
    <w:rsid w:val="009C0F67"/>
    <w:rsid w:val="009C1067"/>
    <w:rsid w:val="009C1212"/>
    <w:rsid w:val="009C1414"/>
    <w:rsid w:val="009C14A1"/>
    <w:rsid w:val="009C14E3"/>
    <w:rsid w:val="009C15BF"/>
    <w:rsid w:val="009C15CD"/>
    <w:rsid w:val="009C17B2"/>
    <w:rsid w:val="009C17CC"/>
    <w:rsid w:val="009C17EC"/>
    <w:rsid w:val="009C18C0"/>
    <w:rsid w:val="009C1B82"/>
    <w:rsid w:val="009C1C20"/>
    <w:rsid w:val="009C1C2A"/>
    <w:rsid w:val="009C1C49"/>
    <w:rsid w:val="009C21B8"/>
    <w:rsid w:val="009C2355"/>
    <w:rsid w:val="009C258A"/>
    <w:rsid w:val="009C25E3"/>
    <w:rsid w:val="009C2686"/>
    <w:rsid w:val="009C2C40"/>
    <w:rsid w:val="009C2CDF"/>
    <w:rsid w:val="009C2E3F"/>
    <w:rsid w:val="009C3002"/>
    <w:rsid w:val="009C31A2"/>
    <w:rsid w:val="009C334E"/>
    <w:rsid w:val="009C34E6"/>
    <w:rsid w:val="009C3796"/>
    <w:rsid w:val="009C3A19"/>
    <w:rsid w:val="009C3A7C"/>
    <w:rsid w:val="009C3BAA"/>
    <w:rsid w:val="009C3D8E"/>
    <w:rsid w:val="009C40A8"/>
    <w:rsid w:val="009C418B"/>
    <w:rsid w:val="009C41D2"/>
    <w:rsid w:val="009C427C"/>
    <w:rsid w:val="009C4446"/>
    <w:rsid w:val="009C4538"/>
    <w:rsid w:val="009C4907"/>
    <w:rsid w:val="009C4A2A"/>
    <w:rsid w:val="009C4A52"/>
    <w:rsid w:val="009C4AF1"/>
    <w:rsid w:val="009C4CA2"/>
    <w:rsid w:val="009C5052"/>
    <w:rsid w:val="009C5322"/>
    <w:rsid w:val="009C5345"/>
    <w:rsid w:val="009C53A8"/>
    <w:rsid w:val="009C54F0"/>
    <w:rsid w:val="009C5652"/>
    <w:rsid w:val="009C5735"/>
    <w:rsid w:val="009C573B"/>
    <w:rsid w:val="009C579B"/>
    <w:rsid w:val="009C58A1"/>
    <w:rsid w:val="009C58B7"/>
    <w:rsid w:val="009C5B9F"/>
    <w:rsid w:val="009C5E06"/>
    <w:rsid w:val="009C5F44"/>
    <w:rsid w:val="009C61BC"/>
    <w:rsid w:val="009C6305"/>
    <w:rsid w:val="009C6481"/>
    <w:rsid w:val="009C669B"/>
    <w:rsid w:val="009C6842"/>
    <w:rsid w:val="009C6AD0"/>
    <w:rsid w:val="009C72F8"/>
    <w:rsid w:val="009C7479"/>
    <w:rsid w:val="009C76CB"/>
    <w:rsid w:val="009C78D5"/>
    <w:rsid w:val="009C7A84"/>
    <w:rsid w:val="009C7AD3"/>
    <w:rsid w:val="009C7C45"/>
    <w:rsid w:val="009C7D84"/>
    <w:rsid w:val="009C7EC2"/>
    <w:rsid w:val="009D0174"/>
    <w:rsid w:val="009D01D6"/>
    <w:rsid w:val="009D0259"/>
    <w:rsid w:val="009D0706"/>
    <w:rsid w:val="009D0BA4"/>
    <w:rsid w:val="009D0DF8"/>
    <w:rsid w:val="009D0EBC"/>
    <w:rsid w:val="009D110C"/>
    <w:rsid w:val="009D1157"/>
    <w:rsid w:val="009D115F"/>
    <w:rsid w:val="009D1285"/>
    <w:rsid w:val="009D1317"/>
    <w:rsid w:val="009D1533"/>
    <w:rsid w:val="009D15C6"/>
    <w:rsid w:val="009D180D"/>
    <w:rsid w:val="009D18D4"/>
    <w:rsid w:val="009D1AE7"/>
    <w:rsid w:val="009D1E12"/>
    <w:rsid w:val="009D21B8"/>
    <w:rsid w:val="009D2288"/>
    <w:rsid w:val="009D229E"/>
    <w:rsid w:val="009D233F"/>
    <w:rsid w:val="009D2418"/>
    <w:rsid w:val="009D24A6"/>
    <w:rsid w:val="009D2614"/>
    <w:rsid w:val="009D29AA"/>
    <w:rsid w:val="009D2A13"/>
    <w:rsid w:val="009D2D16"/>
    <w:rsid w:val="009D2FDA"/>
    <w:rsid w:val="009D30DF"/>
    <w:rsid w:val="009D31C5"/>
    <w:rsid w:val="009D3511"/>
    <w:rsid w:val="009D353F"/>
    <w:rsid w:val="009D3740"/>
    <w:rsid w:val="009D38AB"/>
    <w:rsid w:val="009D39F9"/>
    <w:rsid w:val="009D3CC1"/>
    <w:rsid w:val="009D3CFE"/>
    <w:rsid w:val="009D3E42"/>
    <w:rsid w:val="009D3E88"/>
    <w:rsid w:val="009D3EF7"/>
    <w:rsid w:val="009D403D"/>
    <w:rsid w:val="009D40F7"/>
    <w:rsid w:val="009D411E"/>
    <w:rsid w:val="009D42F5"/>
    <w:rsid w:val="009D43D5"/>
    <w:rsid w:val="009D4459"/>
    <w:rsid w:val="009D445A"/>
    <w:rsid w:val="009D44F9"/>
    <w:rsid w:val="009D4693"/>
    <w:rsid w:val="009D47EE"/>
    <w:rsid w:val="009D48E3"/>
    <w:rsid w:val="009D4911"/>
    <w:rsid w:val="009D4FA2"/>
    <w:rsid w:val="009D5203"/>
    <w:rsid w:val="009D5207"/>
    <w:rsid w:val="009D585C"/>
    <w:rsid w:val="009D58EC"/>
    <w:rsid w:val="009D59AE"/>
    <w:rsid w:val="009D5CF2"/>
    <w:rsid w:val="009D5CF5"/>
    <w:rsid w:val="009D5DA8"/>
    <w:rsid w:val="009D5EB2"/>
    <w:rsid w:val="009D5F41"/>
    <w:rsid w:val="009D6206"/>
    <w:rsid w:val="009D6256"/>
    <w:rsid w:val="009D6419"/>
    <w:rsid w:val="009D651D"/>
    <w:rsid w:val="009D658C"/>
    <w:rsid w:val="009D66D0"/>
    <w:rsid w:val="009D687D"/>
    <w:rsid w:val="009D68D1"/>
    <w:rsid w:val="009D6A0B"/>
    <w:rsid w:val="009D6AC2"/>
    <w:rsid w:val="009D6C2D"/>
    <w:rsid w:val="009D6D6E"/>
    <w:rsid w:val="009D759B"/>
    <w:rsid w:val="009D7785"/>
    <w:rsid w:val="009D7BD1"/>
    <w:rsid w:val="009D7D6D"/>
    <w:rsid w:val="009D7E99"/>
    <w:rsid w:val="009D7ED9"/>
    <w:rsid w:val="009D7FC1"/>
    <w:rsid w:val="009E0024"/>
    <w:rsid w:val="009E008A"/>
    <w:rsid w:val="009E015E"/>
    <w:rsid w:val="009E031C"/>
    <w:rsid w:val="009E041D"/>
    <w:rsid w:val="009E042A"/>
    <w:rsid w:val="009E05C2"/>
    <w:rsid w:val="009E060E"/>
    <w:rsid w:val="009E0778"/>
    <w:rsid w:val="009E0837"/>
    <w:rsid w:val="009E08BD"/>
    <w:rsid w:val="009E090A"/>
    <w:rsid w:val="009E09AA"/>
    <w:rsid w:val="009E0D86"/>
    <w:rsid w:val="009E0EF7"/>
    <w:rsid w:val="009E1018"/>
    <w:rsid w:val="009E12FE"/>
    <w:rsid w:val="009E1448"/>
    <w:rsid w:val="009E14EE"/>
    <w:rsid w:val="009E162B"/>
    <w:rsid w:val="009E184D"/>
    <w:rsid w:val="009E1936"/>
    <w:rsid w:val="009E1A19"/>
    <w:rsid w:val="009E1C2E"/>
    <w:rsid w:val="009E1D9F"/>
    <w:rsid w:val="009E1EB0"/>
    <w:rsid w:val="009E1F54"/>
    <w:rsid w:val="009E20C5"/>
    <w:rsid w:val="009E2143"/>
    <w:rsid w:val="009E228A"/>
    <w:rsid w:val="009E237D"/>
    <w:rsid w:val="009E27B8"/>
    <w:rsid w:val="009E29EA"/>
    <w:rsid w:val="009E2AA2"/>
    <w:rsid w:val="009E2B2A"/>
    <w:rsid w:val="009E2B60"/>
    <w:rsid w:val="009E2BF5"/>
    <w:rsid w:val="009E2EAE"/>
    <w:rsid w:val="009E341A"/>
    <w:rsid w:val="009E356E"/>
    <w:rsid w:val="009E379F"/>
    <w:rsid w:val="009E39A2"/>
    <w:rsid w:val="009E3B1F"/>
    <w:rsid w:val="009E3C6E"/>
    <w:rsid w:val="009E3C74"/>
    <w:rsid w:val="009E3CFD"/>
    <w:rsid w:val="009E3E4F"/>
    <w:rsid w:val="009E3F23"/>
    <w:rsid w:val="009E4166"/>
    <w:rsid w:val="009E41D9"/>
    <w:rsid w:val="009E4243"/>
    <w:rsid w:val="009E43AC"/>
    <w:rsid w:val="009E43B9"/>
    <w:rsid w:val="009E453D"/>
    <w:rsid w:val="009E4747"/>
    <w:rsid w:val="009E47A3"/>
    <w:rsid w:val="009E497B"/>
    <w:rsid w:val="009E49E7"/>
    <w:rsid w:val="009E4ABE"/>
    <w:rsid w:val="009E4C21"/>
    <w:rsid w:val="009E4CE8"/>
    <w:rsid w:val="009E4D63"/>
    <w:rsid w:val="009E4D68"/>
    <w:rsid w:val="009E4DB6"/>
    <w:rsid w:val="009E4DBB"/>
    <w:rsid w:val="009E4FBA"/>
    <w:rsid w:val="009E4FC6"/>
    <w:rsid w:val="009E514C"/>
    <w:rsid w:val="009E52AE"/>
    <w:rsid w:val="009E5317"/>
    <w:rsid w:val="009E54F1"/>
    <w:rsid w:val="009E56D6"/>
    <w:rsid w:val="009E599B"/>
    <w:rsid w:val="009E5B71"/>
    <w:rsid w:val="009E5C89"/>
    <w:rsid w:val="009E5D11"/>
    <w:rsid w:val="009E5D38"/>
    <w:rsid w:val="009E5E59"/>
    <w:rsid w:val="009E5EFC"/>
    <w:rsid w:val="009E5FF1"/>
    <w:rsid w:val="009E5FF6"/>
    <w:rsid w:val="009E6282"/>
    <w:rsid w:val="009E634A"/>
    <w:rsid w:val="009E6432"/>
    <w:rsid w:val="009E643E"/>
    <w:rsid w:val="009E644D"/>
    <w:rsid w:val="009E6ACB"/>
    <w:rsid w:val="009E6C6B"/>
    <w:rsid w:val="009E6C9F"/>
    <w:rsid w:val="009E6CB8"/>
    <w:rsid w:val="009E6FF0"/>
    <w:rsid w:val="009E700F"/>
    <w:rsid w:val="009E7290"/>
    <w:rsid w:val="009E72DA"/>
    <w:rsid w:val="009E736B"/>
    <w:rsid w:val="009E7652"/>
    <w:rsid w:val="009E766C"/>
    <w:rsid w:val="009E7676"/>
    <w:rsid w:val="009E7EB9"/>
    <w:rsid w:val="009E7FF9"/>
    <w:rsid w:val="009F015E"/>
    <w:rsid w:val="009F02C2"/>
    <w:rsid w:val="009F0344"/>
    <w:rsid w:val="009F0506"/>
    <w:rsid w:val="009F0640"/>
    <w:rsid w:val="009F0644"/>
    <w:rsid w:val="009F09C3"/>
    <w:rsid w:val="009F0AFD"/>
    <w:rsid w:val="009F0C99"/>
    <w:rsid w:val="009F0CFA"/>
    <w:rsid w:val="009F0D26"/>
    <w:rsid w:val="009F0EFA"/>
    <w:rsid w:val="009F10E9"/>
    <w:rsid w:val="009F1267"/>
    <w:rsid w:val="009F12FE"/>
    <w:rsid w:val="009F1A28"/>
    <w:rsid w:val="009F20CC"/>
    <w:rsid w:val="009F21DD"/>
    <w:rsid w:val="009F2210"/>
    <w:rsid w:val="009F2283"/>
    <w:rsid w:val="009F22CB"/>
    <w:rsid w:val="009F2627"/>
    <w:rsid w:val="009F267B"/>
    <w:rsid w:val="009F28D0"/>
    <w:rsid w:val="009F29B3"/>
    <w:rsid w:val="009F2EFC"/>
    <w:rsid w:val="009F2F72"/>
    <w:rsid w:val="009F2FE5"/>
    <w:rsid w:val="009F3165"/>
    <w:rsid w:val="009F31FC"/>
    <w:rsid w:val="009F325B"/>
    <w:rsid w:val="009F3353"/>
    <w:rsid w:val="009F33E2"/>
    <w:rsid w:val="009F36DD"/>
    <w:rsid w:val="009F398A"/>
    <w:rsid w:val="009F398C"/>
    <w:rsid w:val="009F3A9C"/>
    <w:rsid w:val="009F3B18"/>
    <w:rsid w:val="009F3BBE"/>
    <w:rsid w:val="009F3C45"/>
    <w:rsid w:val="009F3CFF"/>
    <w:rsid w:val="009F3DAA"/>
    <w:rsid w:val="009F3DD9"/>
    <w:rsid w:val="009F3E6E"/>
    <w:rsid w:val="009F4139"/>
    <w:rsid w:val="009F45CA"/>
    <w:rsid w:val="009F47B1"/>
    <w:rsid w:val="009F4852"/>
    <w:rsid w:val="009F4C15"/>
    <w:rsid w:val="009F4C2E"/>
    <w:rsid w:val="009F4DC5"/>
    <w:rsid w:val="009F4F22"/>
    <w:rsid w:val="009F507E"/>
    <w:rsid w:val="009F52FB"/>
    <w:rsid w:val="009F5885"/>
    <w:rsid w:val="009F5AE3"/>
    <w:rsid w:val="009F5B6D"/>
    <w:rsid w:val="009F5CEB"/>
    <w:rsid w:val="009F6029"/>
    <w:rsid w:val="009F6538"/>
    <w:rsid w:val="009F65C6"/>
    <w:rsid w:val="009F6666"/>
    <w:rsid w:val="009F66EF"/>
    <w:rsid w:val="009F67B5"/>
    <w:rsid w:val="009F6C5C"/>
    <w:rsid w:val="009F6D19"/>
    <w:rsid w:val="009F70FF"/>
    <w:rsid w:val="009F72D7"/>
    <w:rsid w:val="009F756C"/>
    <w:rsid w:val="009F757D"/>
    <w:rsid w:val="009F75AC"/>
    <w:rsid w:val="009F760E"/>
    <w:rsid w:val="009F7684"/>
    <w:rsid w:val="009F7875"/>
    <w:rsid w:val="009F788E"/>
    <w:rsid w:val="009F7A9A"/>
    <w:rsid w:val="009F7CA5"/>
    <w:rsid w:val="009F7D09"/>
    <w:rsid w:val="009F7D49"/>
    <w:rsid w:val="009F7E0D"/>
    <w:rsid w:val="009F7E41"/>
    <w:rsid w:val="009F7E8D"/>
    <w:rsid w:val="009F7EF9"/>
    <w:rsid w:val="009F7FF6"/>
    <w:rsid w:val="00A00232"/>
    <w:rsid w:val="00A002B4"/>
    <w:rsid w:val="00A0058E"/>
    <w:rsid w:val="00A0062D"/>
    <w:rsid w:val="00A00650"/>
    <w:rsid w:val="00A006A1"/>
    <w:rsid w:val="00A00915"/>
    <w:rsid w:val="00A00982"/>
    <w:rsid w:val="00A00A66"/>
    <w:rsid w:val="00A00AC0"/>
    <w:rsid w:val="00A00AF2"/>
    <w:rsid w:val="00A00B0A"/>
    <w:rsid w:val="00A00BDA"/>
    <w:rsid w:val="00A00CA3"/>
    <w:rsid w:val="00A00D03"/>
    <w:rsid w:val="00A00D89"/>
    <w:rsid w:val="00A00F4E"/>
    <w:rsid w:val="00A00FB9"/>
    <w:rsid w:val="00A01050"/>
    <w:rsid w:val="00A01135"/>
    <w:rsid w:val="00A01453"/>
    <w:rsid w:val="00A01611"/>
    <w:rsid w:val="00A01621"/>
    <w:rsid w:val="00A016A1"/>
    <w:rsid w:val="00A016F5"/>
    <w:rsid w:val="00A0176E"/>
    <w:rsid w:val="00A018B0"/>
    <w:rsid w:val="00A018F8"/>
    <w:rsid w:val="00A01990"/>
    <w:rsid w:val="00A019A8"/>
    <w:rsid w:val="00A01A89"/>
    <w:rsid w:val="00A01B2A"/>
    <w:rsid w:val="00A01BBF"/>
    <w:rsid w:val="00A01C52"/>
    <w:rsid w:val="00A01CB3"/>
    <w:rsid w:val="00A01CD7"/>
    <w:rsid w:val="00A01D75"/>
    <w:rsid w:val="00A01D7B"/>
    <w:rsid w:val="00A01E06"/>
    <w:rsid w:val="00A01E60"/>
    <w:rsid w:val="00A01F06"/>
    <w:rsid w:val="00A02329"/>
    <w:rsid w:val="00A02477"/>
    <w:rsid w:val="00A025B9"/>
    <w:rsid w:val="00A02B83"/>
    <w:rsid w:val="00A02C55"/>
    <w:rsid w:val="00A02F03"/>
    <w:rsid w:val="00A02FCB"/>
    <w:rsid w:val="00A03014"/>
    <w:rsid w:val="00A030B6"/>
    <w:rsid w:val="00A032B3"/>
    <w:rsid w:val="00A032C2"/>
    <w:rsid w:val="00A034EE"/>
    <w:rsid w:val="00A03580"/>
    <w:rsid w:val="00A03593"/>
    <w:rsid w:val="00A03780"/>
    <w:rsid w:val="00A03888"/>
    <w:rsid w:val="00A03A8D"/>
    <w:rsid w:val="00A03BE0"/>
    <w:rsid w:val="00A03F0B"/>
    <w:rsid w:val="00A03FD0"/>
    <w:rsid w:val="00A04115"/>
    <w:rsid w:val="00A042D1"/>
    <w:rsid w:val="00A044F9"/>
    <w:rsid w:val="00A048A7"/>
    <w:rsid w:val="00A049AF"/>
    <w:rsid w:val="00A04A59"/>
    <w:rsid w:val="00A04AFC"/>
    <w:rsid w:val="00A04BB1"/>
    <w:rsid w:val="00A04BF1"/>
    <w:rsid w:val="00A04DB1"/>
    <w:rsid w:val="00A04E50"/>
    <w:rsid w:val="00A04F60"/>
    <w:rsid w:val="00A050B3"/>
    <w:rsid w:val="00A051A5"/>
    <w:rsid w:val="00A052C1"/>
    <w:rsid w:val="00A05386"/>
    <w:rsid w:val="00A055F4"/>
    <w:rsid w:val="00A05BCE"/>
    <w:rsid w:val="00A05DBE"/>
    <w:rsid w:val="00A05E1A"/>
    <w:rsid w:val="00A05E3A"/>
    <w:rsid w:val="00A05F28"/>
    <w:rsid w:val="00A05FB6"/>
    <w:rsid w:val="00A0632C"/>
    <w:rsid w:val="00A063DF"/>
    <w:rsid w:val="00A06464"/>
    <w:rsid w:val="00A066FD"/>
    <w:rsid w:val="00A06775"/>
    <w:rsid w:val="00A06804"/>
    <w:rsid w:val="00A06853"/>
    <w:rsid w:val="00A06920"/>
    <w:rsid w:val="00A06C98"/>
    <w:rsid w:val="00A06CBA"/>
    <w:rsid w:val="00A06DA1"/>
    <w:rsid w:val="00A06DBB"/>
    <w:rsid w:val="00A06FC6"/>
    <w:rsid w:val="00A07011"/>
    <w:rsid w:val="00A070A2"/>
    <w:rsid w:val="00A070FB"/>
    <w:rsid w:val="00A071D8"/>
    <w:rsid w:val="00A0738D"/>
    <w:rsid w:val="00A073AD"/>
    <w:rsid w:val="00A076C5"/>
    <w:rsid w:val="00A0771E"/>
    <w:rsid w:val="00A079AD"/>
    <w:rsid w:val="00A07A28"/>
    <w:rsid w:val="00A07A89"/>
    <w:rsid w:val="00A07BA2"/>
    <w:rsid w:val="00A07C7A"/>
    <w:rsid w:val="00A07C8C"/>
    <w:rsid w:val="00A07EB7"/>
    <w:rsid w:val="00A101D5"/>
    <w:rsid w:val="00A1044C"/>
    <w:rsid w:val="00A1076C"/>
    <w:rsid w:val="00A108D9"/>
    <w:rsid w:val="00A10910"/>
    <w:rsid w:val="00A10914"/>
    <w:rsid w:val="00A10E39"/>
    <w:rsid w:val="00A10EF7"/>
    <w:rsid w:val="00A10F5B"/>
    <w:rsid w:val="00A11001"/>
    <w:rsid w:val="00A111B1"/>
    <w:rsid w:val="00A1122C"/>
    <w:rsid w:val="00A114ED"/>
    <w:rsid w:val="00A1164A"/>
    <w:rsid w:val="00A1172F"/>
    <w:rsid w:val="00A1185E"/>
    <w:rsid w:val="00A11A9B"/>
    <w:rsid w:val="00A11C61"/>
    <w:rsid w:val="00A11D5F"/>
    <w:rsid w:val="00A11D62"/>
    <w:rsid w:val="00A11E37"/>
    <w:rsid w:val="00A11E72"/>
    <w:rsid w:val="00A1229C"/>
    <w:rsid w:val="00A1244B"/>
    <w:rsid w:val="00A124D8"/>
    <w:rsid w:val="00A12634"/>
    <w:rsid w:val="00A12709"/>
    <w:rsid w:val="00A1274C"/>
    <w:rsid w:val="00A127F4"/>
    <w:rsid w:val="00A12AB0"/>
    <w:rsid w:val="00A12B6C"/>
    <w:rsid w:val="00A12B7C"/>
    <w:rsid w:val="00A12D03"/>
    <w:rsid w:val="00A12EA5"/>
    <w:rsid w:val="00A12FC2"/>
    <w:rsid w:val="00A13024"/>
    <w:rsid w:val="00A130E5"/>
    <w:rsid w:val="00A131C6"/>
    <w:rsid w:val="00A131D0"/>
    <w:rsid w:val="00A132A7"/>
    <w:rsid w:val="00A132B5"/>
    <w:rsid w:val="00A13832"/>
    <w:rsid w:val="00A138C4"/>
    <w:rsid w:val="00A13912"/>
    <w:rsid w:val="00A139DF"/>
    <w:rsid w:val="00A13AD9"/>
    <w:rsid w:val="00A13B2B"/>
    <w:rsid w:val="00A13B4A"/>
    <w:rsid w:val="00A14166"/>
    <w:rsid w:val="00A14355"/>
    <w:rsid w:val="00A1446B"/>
    <w:rsid w:val="00A144C4"/>
    <w:rsid w:val="00A1472A"/>
    <w:rsid w:val="00A147C9"/>
    <w:rsid w:val="00A147E0"/>
    <w:rsid w:val="00A149AA"/>
    <w:rsid w:val="00A14B95"/>
    <w:rsid w:val="00A14D84"/>
    <w:rsid w:val="00A14EF9"/>
    <w:rsid w:val="00A151F8"/>
    <w:rsid w:val="00A1531B"/>
    <w:rsid w:val="00A1535F"/>
    <w:rsid w:val="00A1536C"/>
    <w:rsid w:val="00A153C0"/>
    <w:rsid w:val="00A156EA"/>
    <w:rsid w:val="00A15867"/>
    <w:rsid w:val="00A1593D"/>
    <w:rsid w:val="00A15B93"/>
    <w:rsid w:val="00A15BBB"/>
    <w:rsid w:val="00A15F9E"/>
    <w:rsid w:val="00A162E2"/>
    <w:rsid w:val="00A1631A"/>
    <w:rsid w:val="00A1646A"/>
    <w:rsid w:val="00A16490"/>
    <w:rsid w:val="00A164B4"/>
    <w:rsid w:val="00A16559"/>
    <w:rsid w:val="00A16644"/>
    <w:rsid w:val="00A1665D"/>
    <w:rsid w:val="00A166CB"/>
    <w:rsid w:val="00A1670F"/>
    <w:rsid w:val="00A16932"/>
    <w:rsid w:val="00A169A1"/>
    <w:rsid w:val="00A169C6"/>
    <w:rsid w:val="00A169E1"/>
    <w:rsid w:val="00A16A2F"/>
    <w:rsid w:val="00A16BD7"/>
    <w:rsid w:val="00A16BDD"/>
    <w:rsid w:val="00A16D5A"/>
    <w:rsid w:val="00A16ED6"/>
    <w:rsid w:val="00A17085"/>
    <w:rsid w:val="00A170DE"/>
    <w:rsid w:val="00A17139"/>
    <w:rsid w:val="00A172B9"/>
    <w:rsid w:val="00A173E0"/>
    <w:rsid w:val="00A176A7"/>
    <w:rsid w:val="00A1777D"/>
    <w:rsid w:val="00A17863"/>
    <w:rsid w:val="00A17942"/>
    <w:rsid w:val="00A17E78"/>
    <w:rsid w:val="00A202FF"/>
    <w:rsid w:val="00A203F0"/>
    <w:rsid w:val="00A20593"/>
    <w:rsid w:val="00A205D3"/>
    <w:rsid w:val="00A209D0"/>
    <w:rsid w:val="00A20A17"/>
    <w:rsid w:val="00A20BA2"/>
    <w:rsid w:val="00A20C05"/>
    <w:rsid w:val="00A20C85"/>
    <w:rsid w:val="00A20FB2"/>
    <w:rsid w:val="00A21175"/>
    <w:rsid w:val="00A211C0"/>
    <w:rsid w:val="00A21231"/>
    <w:rsid w:val="00A214F2"/>
    <w:rsid w:val="00A21705"/>
    <w:rsid w:val="00A2170A"/>
    <w:rsid w:val="00A2170B"/>
    <w:rsid w:val="00A21866"/>
    <w:rsid w:val="00A21873"/>
    <w:rsid w:val="00A2189B"/>
    <w:rsid w:val="00A21B89"/>
    <w:rsid w:val="00A21B92"/>
    <w:rsid w:val="00A21D55"/>
    <w:rsid w:val="00A21D5A"/>
    <w:rsid w:val="00A21E5F"/>
    <w:rsid w:val="00A21EB2"/>
    <w:rsid w:val="00A2210F"/>
    <w:rsid w:val="00A2226C"/>
    <w:rsid w:val="00A2231B"/>
    <w:rsid w:val="00A22334"/>
    <w:rsid w:val="00A22791"/>
    <w:rsid w:val="00A2286A"/>
    <w:rsid w:val="00A228E7"/>
    <w:rsid w:val="00A2293C"/>
    <w:rsid w:val="00A22B05"/>
    <w:rsid w:val="00A22C8E"/>
    <w:rsid w:val="00A22D70"/>
    <w:rsid w:val="00A22F91"/>
    <w:rsid w:val="00A23195"/>
    <w:rsid w:val="00A23342"/>
    <w:rsid w:val="00A2347B"/>
    <w:rsid w:val="00A236FB"/>
    <w:rsid w:val="00A237A7"/>
    <w:rsid w:val="00A23B6F"/>
    <w:rsid w:val="00A23E38"/>
    <w:rsid w:val="00A23FDB"/>
    <w:rsid w:val="00A2401C"/>
    <w:rsid w:val="00A2409E"/>
    <w:rsid w:val="00A24134"/>
    <w:rsid w:val="00A245CD"/>
    <w:rsid w:val="00A245FC"/>
    <w:rsid w:val="00A24846"/>
    <w:rsid w:val="00A2495C"/>
    <w:rsid w:val="00A24B5A"/>
    <w:rsid w:val="00A24D09"/>
    <w:rsid w:val="00A24D19"/>
    <w:rsid w:val="00A24E62"/>
    <w:rsid w:val="00A24E85"/>
    <w:rsid w:val="00A25007"/>
    <w:rsid w:val="00A25048"/>
    <w:rsid w:val="00A250AB"/>
    <w:rsid w:val="00A251C4"/>
    <w:rsid w:val="00A25635"/>
    <w:rsid w:val="00A25A2C"/>
    <w:rsid w:val="00A25C9C"/>
    <w:rsid w:val="00A25E16"/>
    <w:rsid w:val="00A2609B"/>
    <w:rsid w:val="00A263BA"/>
    <w:rsid w:val="00A26751"/>
    <w:rsid w:val="00A26B5B"/>
    <w:rsid w:val="00A26BBC"/>
    <w:rsid w:val="00A26E53"/>
    <w:rsid w:val="00A271F3"/>
    <w:rsid w:val="00A2726D"/>
    <w:rsid w:val="00A2730A"/>
    <w:rsid w:val="00A273D4"/>
    <w:rsid w:val="00A27525"/>
    <w:rsid w:val="00A2754F"/>
    <w:rsid w:val="00A27A9D"/>
    <w:rsid w:val="00A27AE0"/>
    <w:rsid w:val="00A27C8B"/>
    <w:rsid w:val="00A27E5A"/>
    <w:rsid w:val="00A27F4E"/>
    <w:rsid w:val="00A30279"/>
    <w:rsid w:val="00A30296"/>
    <w:rsid w:val="00A302F4"/>
    <w:rsid w:val="00A30391"/>
    <w:rsid w:val="00A303C5"/>
    <w:rsid w:val="00A3089A"/>
    <w:rsid w:val="00A308A8"/>
    <w:rsid w:val="00A30C3D"/>
    <w:rsid w:val="00A30CD9"/>
    <w:rsid w:val="00A30D5C"/>
    <w:rsid w:val="00A30E10"/>
    <w:rsid w:val="00A3100A"/>
    <w:rsid w:val="00A31108"/>
    <w:rsid w:val="00A311CB"/>
    <w:rsid w:val="00A314DC"/>
    <w:rsid w:val="00A3163A"/>
    <w:rsid w:val="00A3176D"/>
    <w:rsid w:val="00A319AD"/>
    <w:rsid w:val="00A31A7D"/>
    <w:rsid w:val="00A31A84"/>
    <w:rsid w:val="00A31B91"/>
    <w:rsid w:val="00A31BC1"/>
    <w:rsid w:val="00A31CB2"/>
    <w:rsid w:val="00A3206C"/>
    <w:rsid w:val="00A323EB"/>
    <w:rsid w:val="00A324AB"/>
    <w:rsid w:val="00A32732"/>
    <w:rsid w:val="00A32936"/>
    <w:rsid w:val="00A329CC"/>
    <w:rsid w:val="00A32AB1"/>
    <w:rsid w:val="00A32C58"/>
    <w:rsid w:val="00A32CD5"/>
    <w:rsid w:val="00A32E0F"/>
    <w:rsid w:val="00A32F26"/>
    <w:rsid w:val="00A32F93"/>
    <w:rsid w:val="00A3311E"/>
    <w:rsid w:val="00A33517"/>
    <w:rsid w:val="00A337C9"/>
    <w:rsid w:val="00A3381F"/>
    <w:rsid w:val="00A33890"/>
    <w:rsid w:val="00A33912"/>
    <w:rsid w:val="00A33B40"/>
    <w:rsid w:val="00A33CAA"/>
    <w:rsid w:val="00A34072"/>
    <w:rsid w:val="00A340D6"/>
    <w:rsid w:val="00A344C8"/>
    <w:rsid w:val="00A345CA"/>
    <w:rsid w:val="00A34864"/>
    <w:rsid w:val="00A34886"/>
    <w:rsid w:val="00A348D1"/>
    <w:rsid w:val="00A34B23"/>
    <w:rsid w:val="00A34B33"/>
    <w:rsid w:val="00A34BC6"/>
    <w:rsid w:val="00A34CE4"/>
    <w:rsid w:val="00A34E04"/>
    <w:rsid w:val="00A34EFD"/>
    <w:rsid w:val="00A34F69"/>
    <w:rsid w:val="00A34F9E"/>
    <w:rsid w:val="00A350FB"/>
    <w:rsid w:val="00A3512D"/>
    <w:rsid w:val="00A352E4"/>
    <w:rsid w:val="00A353CE"/>
    <w:rsid w:val="00A3540E"/>
    <w:rsid w:val="00A35417"/>
    <w:rsid w:val="00A35514"/>
    <w:rsid w:val="00A357B5"/>
    <w:rsid w:val="00A357BC"/>
    <w:rsid w:val="00A35A9B"/>
    <w:rsid w:val="00A35B44"/>
    <w:rsid w:val="00A35B85"/>
    <w:rsid w:val="00A35FC8"/>
    <w:rsid w:val="00A360DB"/>
    <w:rsid w:val="00A361ED"/>
    <w:rsid w:val="00A36799"/>
    <w:rsid w:val="00A36852"/>
    <w:rsid w:val="00A369F9"/>
    <w:rsid w:val="00A36ADB"/>
    <w:rsid w:val="00A36B1E"/>
    <w:rsid w:val="00A36B44"/>
    <w:rsid w:val="00A36CC5"/>
    <w:rsid w:val="00A36EDD"/>
    <w:rsid w:val="00A3700F"/>
    <w:rsid w:val="00A374CD"/>
    <w:rsid w:val="00A374F9"/>
    <w:rsid w:val="00A37530"/>
    <w:rsid w:val="00A376B4"/>
    <w:rsid w:val="00A37738"/>
    <w:rsid w:val="00A37744"/>
    <w:rsid w:val="00A37768"/>
    <w:rsid w:val="00A379E6"/>
    <w:rsid w:val="00A37A48"/>
    <w:rsid w:val="00A37AFB"/>
    <w:rsid w:val="00A37CA2"/>
    <w:rsid w:val="00A37CFA"/>
    <w:rsid w:val="00A37F19"/>
    <w:rsid w:val="00A40092"/>
    <w:rsid w:val="00A400B2"/>
    <w:rsid w:val="00A401BB"/>
    <w:rsid w:val="00A4021E"/>
    <w:rsid w:val="00A402D6"/>
    <w:rsid w:val="00A4065D"/>
    <w:rsid w:val="00A409C0"/>
    <w:rsid w:val="00A409E1"/>
    <w:rsid w:val="00A40B24"/>
    <w:rsid w:val="00A40B82"/>
    <w:rsid w:val="00A40DAF"/>
    <w:rsid w:val="00A40FCD"/>
    <w:rsid w:val="00A4105D"/>
    <w:rsid w:val="00A4111F"/>
    <w:rsid w:val="00A41166"/>
    <w:rsid w:val="00A413A6"/>
    <w:rsid w:val="00A414DB"/>
    <w:rsid w:val="00A41586"/>
    <w:rsid w:val="00A417FC"/>
    <w:rsid w:val="00A41879"/>
    <w:rsid w:val="00A41917"/>
    <w:rsid w:val="00A41946"/>
    <w:rsid w:val="00A419FA"/>
    <w:rsid w:val="00A41AE8"/>
    <w:rsid w:val="00A41AE9"/>
    <w:rsid w:val="00A41B17"/>
    <w:rsid w:val="00A41C0E"/>
    <w:rsid w:val="00A42088"/>
    <w:rsid w:val="00A420D1"/>
    <w:rsid w:val="00A42126"/>
    <w:rsid w:val="00A42293"/>
    <w:rsid w:val="00A425D8"/>
    <w:rsid w:val="00A42773"/>
    <w:rsid w:val="00A4277C"/>
    <w:rsid w:val="00A42799"/>
    <w:rsid w:val="00A428D5"/>
    <w:rsid w:val="00A42A1D"/>
    <w:rsid w:val="00A42BBB"/>
    <w:rsid w:val="00A42C01"/>
    <w:rsid w:val="00A42C58"/>
    <w:rsid w:val="00A42D13"/>
    <w:rsid w:val="00A42DC0"/>
    <w:rsid w:val="00A42FFF"/>
    <w:rsid w:val="00A43566"/>
    <w:rsid w:val="00A4367A"/>
    <w:rsid w:val="00A43D05"/>
    <w:rsid w:val="00A43E7A"/>
    <w:rsid w:val="00A44012"/>
    <w:rsid w:val="00A441B4"/>
    <w:rsid w:val="00A44258"/>
    <w:rsid w:val="00A44321"/>
    <w:rsid w:val="00A445DC"/>
    <w:rsid w:val="00A4484D"/>
    <w:rsid w:val="00A44872"/>
    <w:rsid w:val="00A44A1F"/>
    <w:rsid w:val="00A44B63"/>
    <w:rsid w:val="00A44CF2"/>
    <w:rsid w:val="00A44ED7"/>
    <w:rsid w:val="00A45206"/>
    <w:rsid w:val="00A45337"/>
    <w:rsid w:val="00A453AD"/>
    <w:rsid w:val="00A45719"/>
    <w:rsid w:val="00A45733"/>
    <w:rsid w:val="00A45753"/>
    <w:rsid w:val="00A45876"/>
    <w:rsid w:val="00A45878"/>
    <w:rsid w:val="00A458C1"/>
    <w:rsid w:val="00A45D1F"/>
    <w:rsid w:val="00A45F05"/>
    <w:rsid w:val="00A4652E"/>
    <w:rsid w:val="00A46596"/>
    <w:rsid w:val="00A465C1"/>
    <w:rsid w:val="00A46A13"/>
    <w:rsid w:val="00A46B79"/>
    <w:rsid w:val="00A46C61"/>
    <w:rsid w:val="00A46CC8"/>
    <w:rsid w:val="00A4703B"/>
    <w:rsid w:val="00A47314"/>
    <w:rsid w:val="00A4737A"/>
    <w:rsid w:val="00A4737B"/>
    <w:rsid w:val="00A474E1"/>
    <w:rsid w:val="00A4750D"/>
    <w:rsid w:val="00A47514"/>
    <w:rsid w:val="00A4759E"/>
    <w:rsid w:val="00A47AED"/>
    <w:rsid w:val="00A47B15"/>
    <w:rsid w:val="00A47CEB"/>
    <w:rsid w:val="00A505AE"/>
    <w:rsid w:val="00A505B6"/>
    <w:rsid w:val="00A506D2"/>
    <w:rsid w:val="00A5079C"/>
    <w:rsid w:val="00A50970"/>
    <w:rsid w:val="00A50994"/>
    <w:rsid w:val="00A50B93"/>
    <w:rsid w:val="00A50DB5"/>
    <w:rsid w:val="00A50DE6"/>
    <w:rsid w:val="00A50FF7"/>
    <w:rsid w:val="00A5106B"/>
    <w:rsid w:val="00A51218"/>
    <w:rsid w:val="00A51276"/>
    <w:rsid w:val="00A519E8"/>
    <w:rsid w:val="00A51A15"/>
    <w:rsid w:val="00A51A53"/>
    <w:rsid w:val="00A51C7F"/>
    <w:rsid w:val="00A5221D"/>
    <w:rsid w:val="00A522E0"/>
    <w:rsid w:val="00A522E7"/>
    <w:rsid w:val="00A52355"/>
    <w:rsid w:val="00A524E8"/>
    <w:rsid w:val="00A52514"/>
    <w:rsid w:val="00A52531"/>
    <w:rsid w:val="00A52601"/>
    <w:rsid w:val="00A526E0"/>
    <w:rsid w:val="00A52856"/>
    <w:rsid w:val="00A5286F"/>
    <w:rsid w:val="00A529EF"/>
    <w:rsid w:val="00A52BFF"/>
    <w:rsid w:val="00A52D8C"/>
    <w:rsid w:val="00A52E6B"/>
    <w:rsid w:val="00A52FE7"/>
    <w:rsid w:val="00A52FFD"/>
    <w:rsid w:val="00A53054"/>
    <w:rsid w:val="00A53092"/>
    <w:rsid w:val="00A532AF"/>
    <w:rsid w:val="00A532E1"/>
    <w:rsid w:val="00A5332F"/>
    <w:rsid w:val="00A53489"/>
    <w:rsid w:val="00A536F9"/>
    <w:rsid w:val="00A538C0"/>
    <w:rsid w:val="00A538F4"/>
    <w:rsid w:val="00A53909"/>
    <w:rsid w:val="00A53978"/>
    <w:rsid w:val="00A53A3A"/>
    <w:rsid w:val="00A53AB4"/>
    <w:rsid w:val="00A53AE1"/>
    <w:rsid w:val="00A53C9D"/>
    <w:rsid w:val="00A53D1A"/>
    <w:rsid w:val="00A53D6F"/>
    <w:rsid w:val="00A53E2C"/>
    <w:rsid w:val="00A54026"/>
    <w:rsid w:val="00A54128"/>
    <w:rsid w:val="00A5413F"/>
    <w:rsid w:val="00A54160"/>
    <w:rsid w:val="00A5418D"/>
    <w:rsid w:val="00A541D0"/>
    <w:rsid w:val="00A54473"/>
    <w:rsid w:val="00A54514"/>
    <w:rsid w:val="00A546B1"/>
    <w:rsid w:val="00A54758"/>
    <w:rsid w:val="00A54765"/>
    <w:rsid w:val="00A54C97"/>
    <w:rsid w:val="00A54CA1"/>
    <w:rsid w:val="00A54CF5"/>
    <w:rsid w:val="00A54D1C"/>
    <w:rsid w:val="00A54D75"/>
    <w:rsid w:val="00A54E35"/>
    <w:rsid w:val="00A55093"/>
    <w:rsid w:val="00A550F1"/>
    <w:rsid w:val="00A55230"/>
    <w:rsid w:val="00A55322"/>
    <w:rsid w:val="00A55418"/>
    <w:rsid w:val="00A555D9"/>
    <w:rsid w:val="00A556AC"/>
    <w:rsid w:val="00A55716"/>
    <w:rsid w:val="00A55771"/>
    <w:rsid w:val="00A557AA"/>
    <w:rsid w:val="00A557FB"/>
    <w:rsid w:val="00A5588F"/>
    <w:rsid w:val="00A55965"/>
    <w:rsid w:val="00A55B13"/>
    <w:rsid w:val="00A55DF7"/>
    <w:rsid w:val="00A56011"/>
    <w:rsid w:val="00A56025"/>
    <w:rsid w:val="00A56104"/>
    <w:rsid w:val="00A56163"/>
    <w:rsid w:val="00A56268"/>
    <w:rsid w:val="00A562EE"/>
    <w:rsid w:val="00A564AB"/>
    <w:rsid w:val="00A566B3"/>
    <w:rsid w:val="00A56871"/>
    <w:rsid w:val="00A568E0"/>
    <w:rsid w:val="00A56950"/>
    <w:rsid w:val="00A569BA"/>
    <w:rsid w:val="00A56AE5"/>
    <w:rsid w:val="00A56CC0"/>
    <w:rsid w:val="00A56EE9"/>
    <w:rsid w:val="00A56F5B"/>
    <w:rsid w:val="00A57168"/>
    <w:rsid w:val="00A57219"/>
    <w:rsid w:val="00A572C8"/>
    <w:rsid w:val="00A572D7"/>
    <w:rsid w:val="00A57559"/>
    <w:rsid w:val="00A5765C"/>
    <w:rsid w:val="00A57694"/>
    <w:rsid w:val="00A576A9"/>
    <w:rsid w:val="00A5792E"/>
    <w:rsid w:val="00A57B2B"/>
    <w:rsid w:val="00A57BAE"/>
    <w:rsid w:val="00A57BE2"/>
    <w:rsid w:val="00A57C20"/>
    <w:rsid w:val="00A57CB6"/>
    <w:rsid w:val="00A57CCD"/>
    <w:rsid w:val="00A57D05"/>
    <w:rsid w:val="00A57F8D"/>
    <w:rsid w:val="00A57FE6"/>
    <w:rsid w:val="00A601A6"/>
    <w:rsid w:val="00A60323"/>
    <w:rsid w:val="00A604C7"/>
    <w:rsid w:val="00A6053D"/>
    <w:rsid w:val="00A605CB"/>
    <w:rsid w:val="00A6075D"/>
    <w:rsid w:val="00A6088D"/>
    <w:rsid w:val="00A60AFF"/>
    <w:rsid w:val="00A60B13"/>
    <w:rsid w:val="00A60B24"/>
    <w:rsid w:val="00A60EDC"/>
    <w:rsid w:val="00A61148"/>
    <w:rsid w:val="00A612D5"/>
    <w:rsid w:val="00A61360"/>
    <w:rsid w:val="00A613D7"/>
    <w:rsid w:val="00A61418"/>
    <w:rsid w:val="00A61500"/>
    <w:rsid w:val="00A615FE"/>
    <w:rsid w:val="00A616DC"/>
    <w:rsid w:val="00A6183C"/>
    <w:rsid w:val="00A61939"/>
    <w:rsid w:val="00A61A1B"/>
    <w:rsid w:val="00A61C0B"/>
    <w:rsid w:val="00A61C84"/>
    <w:rsid w:val="00A61E4F"/>
    <w:rsid w:val="00A61EC4"/>
    <w:rsid w:val="00A62227"/>
    <w:rsid w:val="00A623A6"/>
    <w:rsid w:val="00A623CE"/>
    <w:rsid w:val="00A62824"/>
    <w:rsid w:val="00A628E1"/>
    <w:rsid w:val="00A628FA"/>
    <w:rsid w:val="00A6295E"/>
    <w:rsid w:val="00A62BEF"/>
    <w:rsid w:val="00A62C53"/>
    <w:rsid w:val="00A62D8A"/>
    <w:rsid w:val="00A62F61"/>
    <w:rsid w:val="00A63103"/>
    <w:rsid w:val="00A6356F"/>
    <w:rsid w:val="00A635B6"/>
    <w:rsid w:val="00A638AC"/>
    <w:rsid w:val="00A6399F"/>
    <w:rsid w:val="00A63D30"/>
    <w:rsid w:val="00A63DBD"/>
    <w:rsid w:val="00A63ECB"/>
    <w:rsid w:val="00A6403B"/>
    <w:rsid w:val="00A6425C"/>
    <w:rsid w:val="00A643BE"/>
    <w:rsid w:val="00A6449A"/>
    <w:rsid w:val="00A644DB"/>
    <w:rsid w:val="00A647B3"/>
    <w:rsid w:val="00A6487C"/>
    <w:rsid w:val="00A649DD"/>
    <w:rsid w:val="00A64B09"/>
    <w:rsid w:val="00A64E2E"/>
    <w:rsid w:val="00A64F28"/>
    <w:rsid w:val="00A64F77"/>
    <w:rsid w:val="00A65199"/>
    <w:rsid w:val="00A651D7"/>
    <w:rsid w:val="00A65244"/>
    <w:rsid w:val="00A65286"/>
    <w:rsid w:val="00A6529E"/>
    <w:rsid w:val="00A652C1"/>
    <w:rsid w:val="00A65397"/>
    <w:rsid w:val="00A653EB"/>
    <w:rsid w:val="00A654F9"/>
    <w:rsid w:val="00A6552B"/>
    <w:rsid w:val="00A6574C"/>
    <w:rsid w:val="00A6591C"/>
    <w:rsid w:val="00A65BE7"/>
    <w:rsid w:val="00A65CCD"/>
    <w:rsid w:val="00A65D72"/>
    <w:rsid w:val="00A65EC0"/>
    <w:rsid w:val="00A66177"/>
    <w:rsid w:val="00A661B1"/>
    <w:rsid w:val="00A66231"/>
    <w:rsid w:val="00A665D7"/>
    <w:rsid w:val="00A668C3"/>
    <w:rsid w:val="00A66AA3"/>
    <w:rsid w:val="00A66CF5"/>
    <w:rsid w:val="00A66D5D"/>
    <w:rsid w:val="00A66E0C"/>
    <w:rsid w:val="00A66E24"/>
    <w:rsid w:val="00A66E69"/>
    <w:rsid w:val="00A66E6A"/>
    <w:rsid w:val="00A67159"/>
    <w:rsid w:val="00A67192"/>
    <w:rsid w:val="00A67194"/>
    <w:rsid w:val="00A671C1"/>
    <w:rsid w:val="00A67341"/>
    <w:rsid w:val="00A673CF"/>
    <w:rsid w:val="00A673D4"/>
    <w:rsid w:val="00A67412"/>
    <w:rsid w:val="00A675C6"/>
    <w:rsid w:val="00A67602"/>
    <w:rsid w:val="00A67887"/>
    <w:rsid w:val="00A678C9"/>
    <w:rsid w:val="00A67969"/>
    <w:rsid w:val="00A67BB6"/>
    <w:rsid w:val="00A67BE5"/>
    <w:rsid w:val="00A67C29"/>
    <w:rsid w:val="00A67CB1"/>
    <w:rsid w:val="00A67D50"/>
    <w:rsid w:val="00A67E6D"/>
    <w:rsid w:val="00A67ED6"/>
    <w:rsid w:val="00A67F76"/>
    <w:rsid w:val="00A7005B"/>
    <w:rsid w:val="00A70170"/>
    <w:rsid w:val="00A701FB"/>
    <w:rsid w:val="00A705FC"/>
    <w:rsid w:val="00A706EF"/>
    <w:rsid w:val="00A708A5"/>
    <w:rsid w:val="00A70ABF"/>
    <w:rsid w:val="00A70B68"/>
    <w:rsid w:val="00A70FB0"/>
    <w:rsid w:val="00A710A7"/>
    <w:rsid w:val="00A71114"/>
    <w:rsid w:val="00A711B0"/>
    <w:rsid w:val="00A714D6"/>
    <w:rsid w:val="00A71B03"/>
    <w:rsid w:val="00A71B68"/>
    <w:rsid w:val="00A71C24"/>
    <w:rsid w:val="00A71C7E"/>
    <w:rsid w:val="00A71CA6"/>
    <w:rsid w:val="00A71CB3"/>
    <w:rsid w:val="00A71E00"/>
    <w:rsid w:val="00A7207B"/>
    <w:rsid w:val="00A72172"/>
    <w:rsid w:val="00A721FC"/>
    <w:rsid w:val="00A72249"/>
    <w:rsid w:val="00A72350"/>
    <w:rsid w:val="00A723C6"/>
    <w:rsid w:val="00A7264E"/>
    <w:rsid w:val="00A7278C"/>
    <w:rsid w:val="00A727D4"/>
    <w:rsid w:val="00A727F2"/>
    <w:rsid w:val="00A729A9"/>
    <w:rsid w:val="00A72C56"/>
    <w:rsid w:val="00A72EA6"/>
    <w:rsid w:val="00A732D7"/>
    <w:rsid w:val="00A73340"/>
    <w:rsid w:val="00A734AD"/>
    <w:rsid w:val="00A73609"/>
    <w:rsid w:val="00A73678"/>
    <w:rsid w:val="00A73CB1"/>
    <w:rsid w:val="00A73D9B"/>
    <w:rsid w:val="00A73DD4"/>
    <w:rsid w:val="00A73F40"/>
    <w:rsid w:val="00A7420A"/>
    <w:rsid w:val="00A742DB"/>
    <w:rsid w:val="00A7441F"/>
    <w:rsid w:val="00A74583"/>
    <w:rsid w:val="00A745BE"/>
    <w:rsid w:val="00A7465D"/>
    <w:rsid w:val="00A7489C"/>
    <w:rsid w:val="00A748E6"/>
    <w:rsid w:val="00A74977"/>
    <w:rsid w:val="00A74DC2"/>
    <w:rsid w:val="00A74EBB"/>
    <w:rsid w:val="00A74EE5"/>
    <w:rsid w:val="00A74F0A"/>
    <w:rsid w:val="00A74FD9"/>
    <w:rsid w:val="00A7504A"/>
    <w:rsid w:val="00A7526F"/>
    <w:rsid w:val="00A75403"/>
    <w:rsid w:val="00A7550F"/>
    <w:rsid w:val="00A75536"/>
    <w:rsid w:val="00A75565"/>
    <w:rsid w:val="00A75A0B"/>
    <w:rsid w:val="00A75A1D"/>
    <w:rsid w:val="00A75BF4"/>
    <w:rsid w:val="00A75D44"/>
    <w:rsid w:val="00A75D58"/>
    <w:rsid w:val="00A75E8F"/>
    <w:rsid w:val="00A75FC5"/>
    <w:rsid w:val="00A76254"/>
    <w:rsid w:val="00A762FC"/>
    <w:rsid w:val="00A7638D"/>
    <w:rsid w:val="00A7643B"/>
    <w:rsid w:val="00A76499"/>
    <w:rsid w:val="00A76594"/>
    <w:rsid w:val="00A76602"/>
    <w:rsid w:val="00A766C3"/>
    <w:rsid w:val="00A766EC"/>
    <w:rsid w:val="00A767F2"/>
    <w:rsid w:val="00A77002"/>
    <w:rsid w:val="00A770E5"/>
    <w:rsid w:val="00A77203"/>
    <w:rsid w:val="00A773E9"/>
    <w:rsid w:val="00A7758D"/>
    <w:rsid w:val="00A775B0"/>
    <w:rsid w:val="00A776B0"/>
    <w:rsid w:val="00A778C7"/>
    <w:rsid w:val="00A77A6E"/>
    <w:rsid w:val="00A77BA4"/>
    <w:rsid w:val="00A77D81"/>
    <w:rsid w:val="00A8011B"/>
    <w:rsid w:val="00A80167"/>
    <w:rsid w:val="00A80218"/>
    <w:rsid w:val="00A80234"/>
    <w:rsid w:val="00A8032E"/>
    <w:rsid w:val="00A8040C"/>
    <w:rsid w:val="00A80795"/>
    <w:rsid w:val="00A808A2"/>
    <w:rsid w:val="00A80921"/>
    <w:rsid w:val="00A80CF3"/>
    <w:rsid w:val="00A80D27"/>
    <w:rsid w:val="00A80D89"/>
    <w:rsid w:val="00A8105D"/>
    <w:rsid w:val="00A81145"/>
    <w:rsid w:val="00A81179"/>
    <w:rsid w:val="00A81799"/>
    <w:rsid w:val="00A81902"/>
    <w:rsid w:val="00A81A7A"/>
    <w:rsid w:val="00A81B36"/>
    <w:rsid w:val="00A81E7D"/>
    <w:rsid w:val="00A81EB9"/>
    <w:rsid w:val="00A81F84"/>
    <w:rsid w:val="00A821B4"/>
    <w:rsid w:val="00A821C2"/>
    <w:rsid w:val="00A82976"/>
    <w:rsid w:val="00A82982"/>
    <w:rsid w:val="00A82B0E"/>
    <w:rsid w:val="00A82DDF"/>
    <w:rsid w:val="00A82F01"/>
    <w:rsid w:val="00A830F0"/>
    <w:rsid w:val="00A83119"/>
    <w:rsid w:val="00A83193"/>
    <w:rsid w:val="00A83224"/>
    <w:rsid w:val="00A8359A"/>
    <w:rsid w:val="00A8389A"/>
    <w:rsid w:val="00A83BF6"/>
    <w:rsid w:val="00A83C26"/>
    <w:rsid w:val="00A83C27"/>
    <w:rsid w:val="00A83C2B"/>
    <w:rsid w:val="00A83CAB"/>
    <w:rsid w:val="00A83DCF"/>
    <w:rsid w:val="00A83DD4"/>
    <w:rsid w:val="00A84244"/>
    <w:rsid w:val="00A84257"/>
    <w:rsid w:val="00A84412"/>
    <w:rsid w:val="00A84456"/>
    <w:rsid w:val="00A844EA"/>
    <w:rsid w:val="00A84707"/>
    <w:rsid w:val="00A84738"/>
    <w:rsid w:val="00A84777"/>
    <w:rsid w:val="00A849CB"/>
    <w:rsid w:val="00A84A95"/>
    <w:rsid w:val="00A84FA7"/>
    <w:rsid w:val="00A8509C"/>
    <w:rsid w:val="00A85311"/>
    <w:rsid w:val="00A85330"/>
    <w:rsid w:val="00A85340"/>
    <w:rsid w:val="00A8535F"/>
    <w:rsid w:val="00A85981"/>
    <w:rsid w:val="00A85B1A"/>
    <w:rsid w:val="00A85C5D"/>
    <w:rsid w:val="00A86138"/>
    <w:rsid w:val="00A866A3"/>
    <w:rsid w:val="00A868D0"/>
    <w:rsid w:val="00A868DB"/>
    <w:rsid w:val="00A86A80"/>
    <w:rsid w:val="00A86A9A"/>
    <w:rsid w:val="00A86AE7"/>
    <w:rsid w:val="00A86C79"/>
    <w:rsid w:val="00A86DAA"/>
    <w:rsid w:val="00A86E37"/>
    <w:rsid w:val="00A86F90"/>
    <w:rsid w:val="00A87191"/>
    <w:rsid w:val="00A87753"/>
    <w:rsid w:val="00A8775A"/>
    <w:rsid w:val="00A87806"/>
    <w:rsid w:val="00A87C5A"/>
    <w:rsid w:val="00A87D85"/>
    <w:rsid w:val="00A87F2F"/>
    <w:rsid w:val="00A9016C"/>
    <w:rsid w:val="00A901F7"/>
    <w:rsid w:val="00A90493"/>
    <w:rsid w:val="00A9078E"/>
    <w:rsid w:val="00A907C3"/>
    <w:rsid w:val="00A90892"/>
    <w:rsid w:val="00A908D1"/>
    <w:rsid w:val="00A90B51"/>
    <w:rsid w:val="00A90E90"/>
    <w:rsid w:val="00A910BB"/>
    <w:rsid w:val="00A911F5"/>
    <w:rsid w:val="00A9126F"/>
    <w:rsid w:val="00A912D6"/>
    <w:rsid w:val="00A9139F"/>
    <w:rsid w:val="00A91444"/>
    <w:rsid w:val="00A9184A"/>
    <w:rsid w:val="00A91AC2"/>
    <w:rsid w:val="00A91C73"/>
    <w:rsid w:val="00A91E11"/>
    <w:rsid w:val="00A91F3F"/>
    <w:rsid w:val="00A91FD6"/>
    <w:rsid w:val="00A92081"/>
    <w:rsid w:val="00A92138"/>
    <w:rsid w:val="00A9214C"/>
    <w:rsid w:val="00A923A2"/>
    <w:rsid w:val="00A9249D"/>
    <w:rsid w:val="00A9268B"/>
    <w:rsid w:val="00A92762"/>
    <w:rsid w:val="00A9289E"/>
    <w:rsid w:val="00A92F7D"/>
    <w:rsid w:val="00A9319C"/>
    <w:rsid w:val="00A936AD"/>
    <w:rsid w:val="00A9374B"/>
    <w:rsid w:val="00A93AA9"/>
    <w:rsid w:val="00A93AFE"/>
    <w:rsid w:val="00A93C60"/>
    <w:rsid w:val="00A93FC7"/>
    <w:rsid w:val="00A9410F"/>
    <w:rsid w:val="00A94283"/>
    <w:rsid w:val="00A944E6"/>
    <w:rsid w:val="00A945A7"/>
    <w:rsid w:val="00A94628"/>
    <w:rsid w:val="00A948FB"/>
    <w:rsid w:val="00A94B45"/>
    <w:rsid w:val="00A94DDF"/>
    <w:rsid w:val="00A94FBA"/>
    <w:rsid w:val="00A95194"/>
    <w:rsid w:val="00A951A1"/>
    <w:rsid w:val="00A95245"/>
    <w:rsid w:val="00A952BC"/>
    <w:rsid w:val="00A954CD"/>
    <w:rsid w:val="00A9574D"/>
    <w:rsid w:val="00A958C4"/>
    <w:rsid w:val="00A95A9D"/>
    <w:rsid w:val="00A95BB7"/>
    <w:rsid w:val="00A95E1F"/>
    <w:rsid w:val="00A95EA9"/>
    <w:rsid w:val="00A95EB2"/>
    <w:rsid w:val="00A95EF3"/>
    <w:rsid w:val="00A95EF5"/>
    <w:rsid w:val="00A95F59"/>
    <w:rsid w:val="00A963AF"/>
    <w:rsid w:val="00A9645E"/>
    <w:rsid w:val="00A964BF"/>
    <w:rsid w:val="00A966C2"/>
    <w:rsid w:val="00A96877"/>
    <w:rsid w:val="00A9689C"/>
    <w:rsid w:val="00A96996"/>
    <w:rsid w:val="00A969C0"/>
    <w:rsid w:val="00A969C9"/>
    <w:rsid w:val="00A96AAF"/>
    <w:rsid w:val="00A96D6B"/>
    <w:rsid w:val="00A96EB7"/>
    <w:rsid w:val="00A96FF5"/>
    <w:rsid w:val="00A972FA"/>
    <w:rsid w:val="00A9744E"/>
    <w:rsid w:val="00A976BF"/>
    <w:rsid w:val="00A97721"/>
    <w:rsid w:val="00A978A5"/>
    <w:rsid w:val="00A978A7"/>
    <w:rsid w:val="00A97954"/>
    <w:rsid w:val="00A97FD7"/>
    <w:rsid w:val="00AA0079"/>
    <w:rsid w:val="00AA0111"/>
    <w:rsid w:val="00AA0120"/>
    <w:rsid w:val="00AA030A"/>
    <w:rsid w:val="00AA0485"/>
    <w:rsid w:val="00AA08F5"/>
    <w:rsid w:val="00AA0C0E"/>
    <w:rsid w:val="00AA0FD6"/>
    <w:rsid w:val="00AA11E9"/>
    <w:rsid w:val="00AA1297"/>
    <w:rsid w:val="00AA12B3"/>
    <w:rsid w:val="00AA14AA"/>
    <w:rsid w:val="00AA15EA"/>
    <w:rsid w:val="00AA18AA"/>
    <w:rsid w:val="00AA19EF"/>
    <w:rsid w:val="00AA1CC4"/>
    <w:rsid w:val="00AA1D1B"/>
    <w:rsid w:val="00AA1D42"/>
    <w:rsid w:val="00AA1DEB"/>
    <w:rsid w:val="00AA2092"/>
    <w:rsid w:val="00AA20C5"/>
    <w:rsid w:val="00AA249E"/>
    <w:rsid w:val="00AA24CD"/>
    <w:rsid w:val="00AA274E"/>
    <w:rsid w:val="00AA2EDF"/>
    <w:rsid w:val="00AA3099"/>
    <w:rsid w:val="00AA321B"/>
    <w:rsid w:val="00AA32BE"/>
    <w:rsid w:val="00AA3373"/>
    <w:rsid w:val="00AA3418"/>
    <w:rsid w:val="00AA347F"/>
    <w:rsid w:val="00AA34FF"/>
    <w:rsid w:val="00AA35E1"/>
    <w:rsid w:val="00AA368D"/>
    <w:rsid w:val="00AA38FA"/>
    <w:rsid w:val="00AA3AA6"/>
    <w:rsid w:val="00AA3C47"/>
    <w:rsid w:val="00AA3D9B"/>
    <w:rsid w:val="00AA3E0A"/>
    <w:rsid w:val="00AA4243"/>
    <w:rsid w:val="00AA427A"/>
    <w:rsid w:val="00AA431B"/>
    <w:rsid w:val="00AA4399"/>
    <w:rsid w:val="00AA4800"/>
    <w:rsid w:val="00AA490B"/>
    <w:rsid w:val="00AA4B40"/>
    <w:rsid w:val="00AA4B46"/>
    <w:rsid w:val="00AA4DC4"/>
    <w:rsid w:val="00AA4DC8"/>
    <w:rsid w:val="00AA4EC6"/>
    <w:rsid w:val="00AA4FC2"/>
    <w:rsid w:val="00AA5084"/>
    <w:rsid w:val="00AA51D2"/>
    <w:rsid w:val="00AA51EF"/>
    <w:rsid w:val="00AA52C3"/>
    <w:rsid w:val="00AA52C9"/>
    <w:rsid w:val="00AA54EA"/>
    <w:rsid w:val="00AA5698"/>
    <w:rsid w:val="00AA5794"/>
    <w:rsid w:val="00AA5818"/>
    <w:rsid w:val="00AA5985"/>
    <w:rsid w:val="00AA5C04"/>
    <w:rsid w:val="00AA5D7B"/>
    <w:rsid w:val="00AA5D81"/>
    <w:rsid w:val="00AA5F8D"/>
    <w:rsid w:val="00AA621C"/>
    <w:rsid w:val="00AA627C"/>
    <w:rsid w:val="00AA6302"/>
    <w:rsid w:val="00AA6640"/>
    <w:rsid w:val="00AA671A"/>
    <w:rsid w:val="00AA6A1A"/>
    <w:rsid w:val="00AA6BE8"/>
    <w:rsid w:val="00AA6CD4"/>
    <w:rsid w:val="00AA6E17"/>
    <w:rsid w:val="00AA74A6"/>
    <w:rsid w:val="00AA752C"/>
    <w:rsid w:val="00AA753E"/>
    <w:rsid w:val="00AA777D"/>
    <w:rsid w:val="00AA7A49"/>
    <w:rsid w:val="00AA7DFE"/>
    <w:rsid w:val="00AA7FA0"/>
    <w:rsid w:val="00AB003A"/>
    <w:rsid w:val="00AB02E2"/>
    <w:rsid w:val="00AB0548"/>
    <w:rsid w:val="00AB05D1"/>
    <w:rsid w:val="00AB0608"/>
    <w:rsid w:val="00AB067A"/>
    <w:rsid w:val="00AB06BB"/>
    <w:rsid w:val="00AB0788"/>
    <w:rsid w:val="00AB086E"/>
    <w:rsid w:val="00AB08F3"/>
    <w:rsid w:val="00AB0A51"/>
    <w:rsid w:val="00AB0C96"/>
    <w:rsid w:val="00AB0D94"/>
    <w:rsid w:val="00AB0E6B"/>
    <w:rsid w:val="00AB0F2E"/>
    <w:rsid w:val="00AB0F8E"/>
    <w:rsid w:val="00AB1239"/>
    <w:rsid w:val="00AB1751"/>
    <w:rsid w:val="00AB1A4F"/>
    <w:rsid w:val="00AB1C7A"/>
    <w:rsid w:val="00AB1D61"/>
    <w:rsid w:val="00AB2044"/>
    <w:rsid w:val="00AB2106"/>
    <w:rsid w:val="00AB2183"/>
    <w:rsid w:val="00AB22B6"/>
    <w:rsid w:val="00AB24B2"/>
    <w:rsid w:val="00AB2668"/>
    <w:rsid w:val="00AB280D"/>
    <w:rsid w:val="00AB289D"/>
    <w:rsid w:val="00AB2988"/>
    <w:rsid w:val="00AB2A29"/>
    <w:rsid w:val="00AB2ABC"/>
    <w:rsid w:val="00AB2E29"/>
    <w:rsid w:val="00AB2F9F"/>
    <w:rsid w:val="00AB2FEC"/>
    <w:rsid w:val="00AB3150"/>
    <w:rsid w:val="00AB3252"/>
    <w:rsid w:val="00AB32BD"/>
    <w:rsid w:val="00AB33C6"/>
    <w:rsid w:val="00AB3401"/>
    <w:rsid w:val="00AB35F6"/>
    <w:rsid w:val="00AB373E"/>
    <w:rsid w:val="00AB3CAC"/>
    <w:rsid w:val="00AB3D0C"/>
    <w:rsid w:val="00AB3E1A"/>
    <w:rsid w:val="00AB3E46"/>
    <w:rsid w:val="00AB3FE3"/>
    <w:rsid w:val="00AB4159"/>
    <w:rsid w:val="00AB41FB"/>
    <w:rsid w:val="00AB4647"/>
    <w:rsid w:val="00AB4951"/>
    <w:rsid w:val="00AB49D4"/>
    <w:rsid w:val="00AB4A12"/>
    <w:rsid w:val="00AB4A74"/>
    <w:rsid w:val="00AB4B37"/>
    <w:rsid w:val="00AB4EE6"/>
    <w:rsid w:val="00AB4F9E"/>
    <w:rsid w:val="00AB4FD7"/>
    <w:rsid w:val="00AB513B"/>
    <w:rsid w:val="00AB5520"/>
    <w:rsid w:val="00AB55A1"/>
    <w:rsid w:val="00AB5606"/>
    <w:rsid w:val="00AB5918"/>
    <w:rsid w:val="00AB5AFF"/>
    <w:rsid w:val="00AB5B53"/>
    <w:rsid w:val="00AB5B90"/>
    <w:rsid w:val="00AB5C29"/>
    <w:rsid w:val="00AB5D2F"/>
    <w:rsid w:val="00AB5D94"/>
    <w:rsid w:val="00AB5DFD"/>
    <w:rsid w:val="00AB5E11"/>
    <w:rsid w:val="00AB5E16"/>
    <w:rsid w:val="00AB5E5C"/>
    <w:rsid w:val="00AB5FA3"/>
    <w:rsid w:val="00AB6070"/>
    <w:rsid w:val="00AB6163"/>
    <w:rsid w:val="00AB6203"/>
    <w:rsid w:val="00AB63F4"/>
    <w:rsid w:val="00AB64DA"/>
    <w:rsid w:val="00AB656A"/>
    <w:rsid w:val="00AB6580"/>
    <w:rsid w:val="00AB667D"/>
    <w:rsid w:val="00AB67B2"/>
    <w:rsid w:val="00AB67C8"/>
    <w:rsid w:val="00AB692A"/>
    <w:rsid w:val="00AB6A18"/>
    <w:rsid w:val="00AB6B2C"/>
    <w:rsid w:val="00AB70C4"/>
    <w:rsid w:val="00AB71B8"/>
    <w:rsid w:val="00AB72B5"/>
    <w:rsid w:val="00AB7431"/>
    <w:rsid w:val="00AB7561"/>
    <w:rsid w:val="00AB78EE"/>
    <w:rsid w:val="00AB7AAD"/>
    <w:rsid w:val="00AB7B1A"/>
    <w:rsid w:val="00AB7B2F"/>
    <w:rsid w:val="00AB7D0B"/>
    <w:rsid w:val="00AB7D3D"/>
    <w:rsid w:val="00AB7DB3"/>
    <w:rsid w:val="00AB7E8F"/>
    <w:rsid w:val="00AB7F7F"/>
    <w:rsid w:val="00AC003A"/>
    <w:rsid w:val="00AC008E"/>
    <w:rsid w:val="00AC0091"/>
    <w:rsid w:val="00AC00D9"/>
    <w:rsid w:val="00AC018A"/>
    <w:rsid w:val="00AC03D3"/>
    <w:rsid w:val="00AC0437"/>
    <w:rsid w:val="00AC0931"/>
    <w:rsid w:val="00AC0957"/>
    <w:rsid w:val="00AC0CB9"/>
    <w:rsid w:val="00AC0EE0"/>
    <w:rsid w:val="00AC0F85"/>
    <w:rsid w:val="00AC118D"/>
    <w:rsid w:val="00AC1340"/>
    <w:rsid w:val="00AC1376"/>
    <w:rsid w:val="00AC158A"/>
    <w:rsid w:val="00AC1939"/>
    <w:rsid w:val="00AC1B29"/>
    <w:rsid w:val="00AC1B34"/>
    <w:rsid w:val="00AC2041"/>
    <w:rsid w:val="00AC20CC"/>
    <w:rsid w:val="00AC24D4"/>
    <w:rsid w:val="00AC254B"/>
    <w:rsid w:val="00AC2647"/>
    <w:rsid w:val="00AC273F"/>
    <w:rsid w:val="00AC275C"/>
    <w:rsid w:val="00AC27D4"/>
    <w:rsid w:val="00AC2B3F"/>
    <w:rsid w:val="00AC2C0D"/>
    <w:rsid w:val="00AC2C71"/>
    <w:rsid w:val="00AC2F66"/>
    <w:rsid w:val="00AC301A"/>
    <w:rsid w:val="00AC30B2"/>
    <w:rsid w:val="00AC30F1"/>
    <w:rsid w:val="00AC3602"/>
    <w:rsid w:val="00AC3809"/>
    <w:rsid w:val="00AC396F"/>
    <w:rsid w:val="00AC3A6C"/>
    <w:rsid w:val="00AC3B8C"/>
    <w:rsid w:val="00AC3D2D"/>
    <w:rsid w:val="00AC3E5E"/>
    <w:rsid w:val="00AC3EA7"/>
    <w:rsid w:val="00AC3F62"/>
    <w:rsid w:val="00AC41D9"/>
    <w:rsid w:val="00AC43F8"/>
    <w:rsid w:val="00AC4431"/>
    <w:rsid w:val="00AC45D3"/>
    <w:rsid w:val="00AC45FE"/>
    <w:rsid w:val="00AC4785"/>
    <w:rsid w:val="00AC4789"/>
    <w:rsid w:val="00AC4C70"/>
    <w:rsid w:val="00AC4CD2"/>
    <w:rsid w:val="00AC4D12"/>
    <w:rsid w:val="00AC4DA7"/>
    <w:rsid w:val="00AC4E44"/>
    <w:rsid w:val="00AC4F9F"/>
    <w:rsid w:val="00AC5033"/>
    <w:rsid w:val="00AC520A"/>
    <w:rsid w:val="00AC5284"/>
    <w:rsid w:val="00AC5440"/>
    <w:rsid w:val="00AC54ED"/>
    <w:rsid w:val="00AC5530"/>
    <w:rsid w:val="00AC58AE"/>
    <w:rsid w:val="00AC5A16"/>
    <w:rsid w:val="00AC5CB3"/>
    <w:rsid w:val="00AC5CBF"/>
    <w:rsid w:val="00AC6079"/>
    <w:rsid w:val="00AC6211"/>
    <w:rsid w:val="00AC6298"/>
    <w:rsid w:val="00AC62EC"/>
    <w:rsid w:val="00AC64A4"/>
    <w:rsid w:val="00AC64DF"/>
    <w:rsid w:val="00AC66DB"/>
    <w:rsid w:val="00AC66FC"/>
    <w:rsid w:val="00AC696C"/>
    <w:rsid w:val="00AC69EA"/>
    <w:rsid w:val="00AC6DCF"/>
    <w:rsid w:val="00AC6E4E"/>
    <w:rsid w:val="00AC70D2"/>
    <w:rsid w:val="00AC712C"/>
    <w:rsid w:val="00AC71D7"/>
    <w:rsid w:val="00AC72A1"/>
    <w:rsid w:val="00AC72C8"/>
    <w:rsid w:val="00AC7300"/>
    <w:rsid w:val="00AC7306"/>
    <w:rsid w:val="00AC74AC"/>
    <w:rsid w:val="00AC7595"/>
    <w:rsid w:val="00AC7A62"/>
    <w:rsid w:val="00AC7A9C"/>
    <w:rsid w:val="00AC7B29"/>
    <w:rsid w:val="00AC7B99"/>
    <w:rsid w:val="00AC7CEA"/>
    <w:rsid w:val="00AC7F55"/>
    <w:rsid w:val="00AC7F5A"/>
    <w:rsid w:val="00AC7F6F"/>
    <w:rsid w:val="00AC7F73"/>
    <w:rsid w:val="00AC7FC7"/>
    <w:rsid w:val="00AD003A"/>
    <w:rsid w:val="00AD0308"/>
    <w:rsid w:val="00AD04C6"/>
    <w:rsid w:val="00AD0602"/>
    <w:rsid w:val="00AD0875"/>
    <w:rsid w:val="00AD09EF"/>
    <w:rsid w:val="00AD0A45"/>
    <w:rsid w:val="00AD0F3B"/>
    <w:rsid w:val="00AD0F73"/>
    <w:rsid w:val="00AD106A"/>
    <w:rsid w:val="00AD12FD"/>
    <w:rsid w:val="00AD136D"/>
    <w:rsid w:val="00AD13A8"/>
    <w:rsid w:val="00AD15B5"/>
    <w:rsid w:val="00AD1663"/>
    <w:rsid w:val="00AD1754"/>
    <w:rsid w:val="00AD1781"/>
    <w:rsid w:val="00AD186B"/>
    <w:rsid w:val="00AD19BA"/>
    <w:rsid w:val="00AD1ABE"/>
    <w:rsid w:val="00AD1B17"/>
    <w:rsid w:val="00AD1C33"/>
    <w:rsid w:val="00AD1C69"/>
    <w:rsid w:val="00AD1D36"/>
    <w:rsid w:val="00AD1D43"/>
    <w:rsid w:val="00AD20A7"/>
    <w:rsid w:val="00AD218F"/>
    <w:rsid w:val="00AD267F"/>
    <w:rsid w:val="00AD26B6"/>
    <w:rsid w:val="00AD2789"/>
    <w:rsid w:val="00AD2850"/>
    <w:rsid w:val="00AD2908"/>
    <w:rsid w:val="00AD2967"/>
    <w:rsid w:val="00AD29A4"/>
    <w:rsid w:val="00AD2AFD"/>
    <w:rsid w:val="00AD2BBA"/>
    <w:rsid w:val="00AD2C65"/>
    <w:rsid w:val="00AD2D6F"/>
    <w:rsid w:val="00AD2DF8"/>
    <w:rsid w:val="00AD2E33"/>
    <w:rsid w:val="00AD3003"/>
    <w:rsid w:val="00AD321A"/>
    <w:rsid w:val="00AD3297"/>
    <w:rsid w:val="00AD32F0"/>
    <w:rsid w:val="00AD3586"/>
    <w:rsid w:val="00AD3677"/>
    <w:rsid w:val="00AD3761"/>
    <w:rsid w:val="00AD37F7"/>
    <w:rsid w:val="00AD386E"/>
    <w:rsid w:val="00AD38B5"/>
    <w:rsid w:val="00AD3AAE"/>
    <w:rsid w:val="00AD3EC6"/>
    <w:rsid w:val="00AD3F0A"/>
    <w:rsid w:val="00AD3F8E"/>
    <w:rsid w:val="00AD408C"/>
    <w:rsid w:val="00AD4623"/>
    <w:rsid w:val="00AD4675"/>
    <w:rsid w:val="00AD47D0"/>
    <w:rsid w:val="00AD4892"/>
    <w:rsid w:val="00AD4CE2"/>
    <w:rsid w:val="00AD4DA9"/>
    <w:rsid w:val="00AD4F17"/>
    <w:rsid w:val="00AD50EF"/>
    <w:rsid w:val="00AD51A0"/>
    <w:rsid w:val="00AD5209"/>
    <w:rsid w:val="00AD55A3"/>
    <w:rsid w:val="00AD561A"/>
    <w:rsid w:val="00AD5A7F"/>
    <w:rsid w:val="00AD5BFF"/>
    <w:rsid w:val="00AD5CAD"/>
    <w:rsid w:val="00AD5ECA"/>
    <w:rsid w:val="00AD6110"/>
    <w:rsid w:val="00AD618F"/>
    <w:rsid w:val="00AD61A9"/>
    <w:rsid w:val="00AD61B6"/>
    <w:rsid w:val="00AD637F"/>
    <w:rsid w:val="00AD642A"/>
    <w:rsid w:val="00AD6515"/>
    <w:rsid w:val="00AD6681"/>
    <w:rsid w:val="00AD66D9"/>
    <w:rsid w:val="00AD69B8"/>
    <w:rsid w:val="00AD6D1E"/>
    <w:rsid w:val="00AD6D5C"/>
    <w:rsid w:val="00AD6FDE"/>
    <w:rsid w:val="00AD7078"/>
    <w:rsid w:val="00AD7186"/>
    <w:rsid w:val="00AD725D"/>
    <w:rsid w:val="00AD769D"/>
    <w:rsid w:val="00AD7708"/>
    <w:rsid w:val="00AD7742"/>
    <w:rsid w:val="00AD7790"/>
    <w:rsid w:val="00AD784E"/>
    <w:rsid w:val="00AD7899"/>
    <w:rsid w:val="00AD78B0"/>
    <w:rsid w:val="00AD79AC"/>
    <w:rsid w:val="00AD79B0"/>
    <w:rsid w:val="00AD7A0E"/>
    <w:rsid w:val="00AD7B36"/>
    <w:rsid w:val="00AD7C91"/>
    <w:rsid w:val="00AE0012"/>
    <w:rsid w:val="00AE0183"/>
    <w:rsid w:val="00AE033B"/>
    <w:rsid w:val="00AE03A8"/>
    <w:rsid w:val="00AE03E0"/>
    <w:rsid w:val="00AE067A"/>
    <w:rsid w:val="00AE07DD"/>
    <w:rsid w:val="00AE0851"/>
    <w:rsid w:val="00AE0AE2"/>
    <w:rsid w:val="00AE0B08"/>
    <w:rsid w:val="00AE0B89"/>
    <w:rsid w:val="00AE0BF0"/>
    <w:rsid w:val="00AE0EAB"/>
    <w:rsid w:val="00AE0F8D"/>
    <w:rsid w:val="00AE10CB"/>
    <w:rsid w:val="00AE1233"/>
    <w:rsid w:val="00AE129B"/>
    <w:rsid w:val="00AE1641"/>
    <w:rsid w:val="00AE1B8E"/>
    <w:rsid w:val="00AE1D22"/>
    <w:rsid w:val="00AE20D3"/>
    <w:rsid w:val="00AE22C6"/>
    <w:rsid w:val="00AE23D0"/>
    <w:rsid w:val="00AE246B"/>
    <w:rsid w:val="00AE27CF"/>
    <w:rsid w:val="00AE2831"/>
    <w:rsid w:val="00AE2A05"/>
    <w:rsid w:val="00AE2A21"/>
    <w:rsid w:val="00AE2B04"/>
    <w:rsid w:val="00AE2C1A"/>
    <w:rsid w:val="00AE2C25"/>
    <w:rsid w:val="00AE2CDF"/>
    <w:rsid w:val="00AE2D4A"/>
    <w:rsid w:val="00AE2E9F"/>
    <w:rsid w:val="00AE30CC"/>
    <w:rsid w:val="00AE31A0"/>
    <w:rsid w:val="00AE31EE"/>
    <w:rsid w:val="00AE32F9"/>
    <w:rsid w:val="00AE3397"/>
    <w:rsid w:val="00AE3560"/>
    <w:rsid w:val="00AE361F"/>
    <w:rsid w:val="00AE36D5"/>
    <w:rsid w:val="00AE379A"/>
    <w:rsid w:val="00AE389E"/>
    <w:rsid w:val="00AE3A47"/>
    <w:rsid w:val="00AE3B27"/>
    <w:rsid w:val="00AE3C8B"/>
    <w:rsid w:val="00AE3F5D"/>
    <w:rsid w:val="00AE4173"/>
    <w:rsid w:val="00AE4284"/>
    <w:rsid w:val="00AE429A"/>
    <w:rsid w:val="00AE457F"/>
    <w:rsid w:val="00AE4711"/>
    <w:rsid w:val="00AE48D3"/>
    <w:rsid w:val="00AE4A1F"/>
    <w:rsid w:val="00AE4D5A"/>
    <w:rsid w:val="00AE4FCC"/>
    <w:rsid w:val="00AE4FF8"/>
    <w:rsid w:val="00AE510C"/>
    <w:rsid w:val="00AE51E0"/>
    <w:rsid w:val="00AE522E"/>
    <w:rsid w:val="00AE534E"/>
    <w:rsid w:val="00AE5499"/>
    <w:rsid w:val="00AE54F1"/>
    <w:rsid w:val="00AE56A4"/>
    <w:rsid w:val="00AE582E"/>
    <w:rsid w:val="00AE5A6C"/>
    <w:rsid w:val="00AE5B03"/>
    <w:rsid w:val="00AE5C70"/>
    <w:rsid w:val="00AE5CA2"/>
    <w:rsid w:val="00AE5CFE"/>
    <w:rsid w:val="00AE5F28"/>
    <w:rsid w:val="00AE5FCF"/>
    <w:rsid w:val="00AE6022"/>
    <w:rsid w:val="00AE60AB"/>
    <w:rsid w:val="00AE60FA"/>
    <w:rsid w:val="00AE6196"/>
    <w:rsid w:val="00AE61C6"/>
    <w:rsid w:val="00AE633C"/>
    <w:rsid w:val="00AE63E5"/>
    <w:rsid w:val="00AE64AA"/>
    <w:rsid w:val="00AE652E"/>
    <w:rsid w:val="00AE65C9"/>
    <w:rsid w:val="00AE6762"/>
    <w:rsid w:val="00AE69D8"/>
    <w:rsid w:val="00AE6B0E"/>
    <w:rsid w:val="00AE6CD6"/>
    <w:rsid w:val="00AE6EF3"/>
    <w:rsid w:val="00AE6EF5"/>
    <w:rsid w:val="00AE725A"/>
    <w:rsid w:val="00AE7302"/>
    <w:rsid w:val="00AE7396"/>
    <w:rsid w:val="00AE7907"/>
    <w:rsid w:val="00AE7A5B"/>
    <w:rsid w:val="00AE7B79"/>
    <w:rsid w:val="00AE7B94"/>
    <w:rsid w:val="00AE7BC7"/>
    <w:rsid w:val="00AE7BD4"/>
    <w:rsid w:val="00AE7C7D"/>
    <w:rsid w:val="00AE7DE9"/>
    <w:rsid w:val="00AE7E04"/>
    <w:rsid w:val="00AE7EA5"/>
    <w:rsid w:val="00AF03EE"/>
    <w:rsid w:val="00AF04B2"/>
    <w:rsid w:val="00AF077F"/>
    <w:rsid w:val="00AF0E7D"/>
    <w:rsid w:val="00AF0F65"/>
    <w:rsid w:val="00AF104C"/>
    <w:rsid w:val="00AF1218"/>
    <w:rsid w:val="00AF12F9"/>
    <w:rsid w:val="00AF19B6"/>
    <w:rsid w:val="00AF1A4D"/>
    <w:rsid w:val="00AF1BF3"/>
    <w:rsid w:val="00AF1D19"/>
    <w:rsid w:val="00AF1FB2"/>
    <w:rsid w:val="00AF1FFD"/>
    <w:rsid w:val="00AF2150"/>
    <w:rsid w:val="00AF215A"/>
    <w:rsid w:val="00AF2242"/>
    <w:rsid w:val="00AF23EB"/>
    <w:rsid w:val="00AF246A"/>
    <w:rsid w:val="00AF2512"/>
    <w:rsid w:val="00AF25C7"/>
    <w:rsid w:val="00AF274B"/>
    <w:rsid w:val="00AF2783"/>
    <w:rsid w:val="00AF2999"/>
    <w:rsid w:val="00AF2FEF"/>
    <w:rsid w:val="00AF309E"/>
    <w:rsid w:val="00AF3210"/>
    <w:rsid w:val="00AF32E8"/>
    <w:rsid w:val="00AF34D3"/>
    <w:rsid w:val="00AF34F9"/>
    <w:rsid w:val="00AF3517"/>
    <w:rsid w:val="00AF3570"/>
    <w:rsid w:val="00AF360B"/>
    <w:rsid w:val="00AF3739"/>
    <w:rsid w:val="00AF37DB"/>
    <w:rsid w:val="00AF395C"/>
    <w:rsid w:val="00AF3AA1"/>
    <w:rsid w:val="00AF3B2D"/>
    <w:rsid w:val="00AF3B57"/>
    <w:rsid w:val="00AF3C1E"/>
    <w:rsid w:val="00AF3EF7"/>
    <w:rsid w:val="00AF3FED"/>
    <w:rsid w:val="00AF4071"/>
    <w:rsid w:val="00AF43DB"/>
    <w:rsid w:val="00AF44DA"/>
    <w:rsid w:val="00AF465F"/>
    <w:rsid w:val="00AF4750"/>
    <w:rsid w:val="00AF477B"/>
    <w:rsid w:val="00AF4AB6"/>
    <w:rsid w:val="00AF4DB6"/>
    <w:rsid w:val="00AF4E51"/>
    <w:rsid w:val="00AF5050"/>
    <w:rsid w:val="00AF50C8"/>
    <w:rsid w:val="00AF525D"/>
    <w:rsid w:val="00AF5260"/>
    <w:rsid w:val="00AF5479"/>
    <w:rsid w:val="00AF54FD"/>
    <w:rsid w:val="00AF5A7D"/>
    <w:rsid w:val="00AF5BAC"/>
    <w:rsid w:val="00AF5D3A"/>
    <w:rsid w:val="00AF5E2A"/>
    <w:rsid w:val="00AF5FDB"/>
    <w:rsid w:val="00AF6146"/>
    <w:rsid w:val="00AF631B"/>
    <w:rsid w:val="00AF64A8"/>
    <w:rsid w:val="00AF6526"/>
    <w:rsid w:val="00AF658C"/>
    <w:rsid w:val="00AF660F"/>
    <w:rsid w:val="00AF666F"/>
    <w:rsid w:val="00AF67D0"/>
    <w:rsid w:val="00AF6BA0"/>
    <w:rsid w:val="00AF6D7E"/>
    <w:rsid w:val="00AF6E19"/>
    <w:rsid w:val="00AF6E56"/>
    <w:rsid w:val="00AF6EC6"/>
    <w:rsid w:val="00AF71A1"/>
    <w:rsid w:val="00AF72CF"/>
    <w:rsid w:val="00AF73E7"/>
    <w:rsid w:val="00AF7450"/>
    <w:rsid w:val="00AF749C"/>
    <w:rsid w:val="00AF750B"/>
    <w:rsid w:val="00AF78E5"/>
    <w:rsid w:val="00AF7BF4"/>
    <w:rsid w:val="00AF7C79"/>
    <w:rsid w:val="00AF7CBA"/>
    <w:rsid w:val="00AF7CCC"/>
    <w:rsid w:val="00AF7D2E"/>
    <w:rsid w:val="00AF7DCB"/>
    <w:rsid w:val="00AF7E4C"/>
    <w:rsid w:val="00B000CE"/>
    <w:rsid w:val="00B001BA"/>
    <w:rsid w:val="00B001F7"/>
    <w:rsid w:val="00B00287"/>
    <w:rsid w:val="00B002A0"/>
    <w:rsid w:val="00B0046D"/>
    <w:rsid w:val="00B00862"/>
    <w:rsid w:val="00B00CEB"/>
    <w:rsid w:val="00B00D7C"/>
    <w:rsid w:val="00B00E64"/>
    <w:rsid w:val="00B00EB8"/>
    <w:rsid w:val="00B00FCC"/>
    <w:rsid w:val="00B00FFB"/>
    <w:rsid w:val="00B01079"/>
    <w:rsid w:val="00B01313"/>
    <w:rsid w:val="00B01608"/>
    <w:rsid w:val="00B01651"/>
    <w:rsid w:val="00B01C50"/>
    <w:rsid w:val="00B01C64"/>
    <w:rsid w:val="00B02152"/>
    <w:rsid w:val="00B0224B"/>
    <w:rsid w:val="00B022A6"/>
    <w:rsid w:val="00B02321"/>
    <w:rsid w:val="00B02375"/>
    <w:rsid w:val="00B024B7"/>
    <w:rsid w:val="00B0268B"/>
    <w:rsid w:val="00B02800"/>
    <w:rsid w:val="00B0281C"/>
    <w:rsid w:val="00B029E5"/>
    <w:rsid w:val="00B02AAB"/>
    <w:rsid w:val="00B02B75"/>
    <w:rsid w:val="00B02C78"/>
    <w:rsid w:val="00B02D53"/>
    <w:rsid w:val="00B02F26"/>
    <w:rsid w:val="00B0315B"/>
    <w:rsid w:val="00B033B8"/>
    <w:rsid w:val="00B033CC"/>
    <w:rsid w:val="00B034B8"/>
    <w:rsid w:val="00B0365F"/>
    <w:rsid w:val="00B03746"/>
    <w:rsid w:val="00B03956"/>
    <w:rsid w:val="00B03E11"/>
    <w:rsid w:val="00B03F14"/>
    <w:rsid w:val="00B0415E"/>
    <w:rsid w:val="00B044AC"/>
    <w:rsid w:val="00B0454E"/>
    <w:rsid w:val="00B04770"/>
    <w:rsid w:val="00B04802"/>
    <w:rsid w:val="00B04805"/>
    <w:rsid w:val="00B04962"/>
    <w:rsid w:val="00B04B26"/>
    <w:rsid w:val="00B04BDE"/>
    <w:rsid w:val="00B04CD4"/>
    <w:rsid w:val="00B053E5"/>
    <w:rsid w:val="00B05495"/>
    <w:rsid w:val="00B05565"/>
    <w:rsid w:val="00B05616"/>
    <w:rsid w:val="00B056F1"/>
    <w:rsid w:val="00B05855"/>
    <w:rsid w:val="00B05925"/>
    <w:rsid w:val="00B05A04"/>
    <w:rsid w:val="00B05ACD"/>
    <w:rsid w:val="00B05AF5"/>
    <w:rsid w:val="00B05C9F"/>
    <w:rsid w:val="00B05DF9"/>
    <w:rsid w:val="00B05EC3"/>
    <w:rsid w:val="00B05F80"/>
    <w:rsid w:val="00B060DB"/>
    <w:rsid w:val="00B06102"/>
    <w:rsid w:val="00B06202"/>
    <w:rsid w:val="00B06269"/>
    <w:rsid w:val="00B06598"/>
    <w:rsid w:val="00B067F7"/>
    <w:rsid w:val="00B069C8"/>
    <w:rsid w:val="00B06A2F"/>
    <w:rsid w:val="00B06AD6"/>
    <w:rsid w:val="00B06D1A"/>
    <w:rsid w:val="00B06D98"/>
    <w:rsid w:val="00B06DE4"/>
    <w:rsid w:val="00B06F73"/>
    <w:rsid w:val="00B06F96"/>
    <w:rsid w:val="00B0708A"/>
    <w:rsid w:val="00B070D3"/>
    <w:rsid w:val="00B07129"/>
    <w:rsid w:val="00B0717F"/>
    <w:rsid w:val="00B0726D"/>
    <w:rsid w:val="00B072D7"/>
    <w:rsid w:val="00B0749F"/>
    <w:rsid w:val="00B074B4"/>
    <w:rsid w:val="00B076A0"/>
    <w:rsid w:val="00B076FE"/>
    <w:rsid w:val="00B077EE"/>
    <w:rsid w:val="00B07A0A"/>
    <w:rsid w:val="00B07B44"/>
    <w:rsid w:val="00B07D49"/>
    <w:rsid w:val="00B1010C"/>
    <w:rsid w:val="00B1023E"/>
    <w:rsid w:val="00B1036B"/>
    <w:rsid w:val="00B103FD"/>
    <w:rsid w:val="00B1051F"/>
    <w:rsid w:val="00B10675"/>
    <w:rsid w:val="00B106BF"/>
    <w:rsid w:val="00B10806"/>
    <w:rsid w:val="00B10813"/>
    <w:rsid w:val="00B10C68"/>
    <w:rsid w:val="00B10CA2"/>
    <w:rsid w:val="00B10E19"/>
    <w:rsid w:val="00B10E3C"/>
    <w:rsid w:val="00B10ED5"/>
    <w:rsid w:val="00B1118B"/>
    <w:rsid w:val="00B1137B"/>
    <w:rsid w:val="00B113B1"/>
    <w:rsid w:val="00B1152C"/>
    <w:rsid w:val="00B115DA"/>
    <w:rsid w:val="00B11774"/>
    <w:rsid w:val="00B11838"/>
    <w:rsid w:val="00B118AD"/>
    <w:rsid w:val="00B118CA"/>
    <w:rsid w:val="00B11979"/>
    <w:rsid w:val="00B119A9"/>
    <w:rsid w:val="00B119CB"/>
    <w:rsid w:val="00B11B85"/>
    <w:rsid w:val="00B11BAC"/>
    <w:rsid w:val="00B11BCF"/>
    <w:rsid w:val="00B11C25"/>
    <w:rsid w:val="00B11D3A"/>
    <w:rsid w:val="00B11DBB"/>
    <w:rsid w:val="00B11E5A"/>
    <w:rsid w:val="00B11F07"/>
    <w:rsid w:val="00B11F34"/>
    <w:rsid w:val="00B12188"/>
    <w:rsid w:val="00B1227B"/>
    <w:rsid w:val="00B1252A"/>
    <w:rsid w:val="00B1278D"/>
    <w:rsid w:val="00B12830"/>
    <w:rsid w:val="00B128E8"/>
    <w:rsid w:val="00B12968"/>
    <w:rsid w:val="00B12AE3"/>
    <w:rsid w:val="00B12B9A"/>
    <w:rsid w:val="00B12DFB"/>
    <w:rsid w:val="00B12F6C"/>
    <w:rsid w:val="00B12FBF"/>
    <w:rsid w:val="00B13245"/>
    <w:rsid w:val="00B132DE"/>
    <w:rsid w:val="00B13435"/>
    <w:rsid w:val="00B1366E"/>
    <w:rsid w:val="00B1367D"/>
    <w:rsid w:val="00B1369F"/>
    <w:rsid w:val="00B136C8"/>
    <w:rsid w:val="00B13E17"/>
    <w:rsid w:val="00B13E5E"/>
    <w:rsid w:val="00B13EFA"/>
    <w:rsid w:val="00B13FB8"/>
    <w:rsid w:val="00B14059"/>
    <w:rsid w:val="00B142AB"/>
    <w:rsid w:val="00B1440D"/>
    <w:rsid w:val="00B144D8"/>
    <w:rsid w:val="00B144EE"/>
    <w:rsid w:val="00B146D1"/>
    <w:rsid w:val="00B14758"/>
    <w:rsid w:val="00B14D89"/>
    <w:rsid w:val="00B14F14"/>
    <w:rsid w:val="00B1523A"/>
    <w:rsid w:val="00B152AF"/>
    <w:rsid w:val="00B153D2"/>
    <w:rsid w:val="00B153E8"/>
    <w:rsid w:val="00B15D5A"/>
    <w:rsid w:val="00B15E5A"/>
    <w:rsid w:val="00B15F69"/>
    <w:rsid w:val="00B15FD0"/>
    <w:rsid w:val="00B16415"/>
    <w:rsid w:val="00B16588"/>
    <w:rsid w:val="00B1676D"/>
    <w:rsid w:val="00B167BC"/>
    <w:rsid w:val="00B167DA"/>
    <w:rsid w:val="00B1680F"/>
    <w:rsid w:val="00B16AEB"/>
    <w:rsid w:val="00B16BC4"/>
    <w:rsid w:val="00B16CDA"/>
    <w:rsid w:val="00B16D43"/>
    <w:rsid w:val="00B16DF1"/>
    <w:rsid w:val="00B16DF6"/>
    <w:rsid w:val="00B177D3"/>
    <w:rsid w:val="00B17C66"/>
    <w:rsid w:val="00B17F8E"/>
    <w:rsid w:val="00B20145"/>
    <w:rsid w:val="00B2021D"/>
    <w:rsid w:val="00B20345"/>
    <w:rsid w:val="00B203A3"/>
    <w:rsid w:val="00B203E1"/>
    <w:rsid w:val="00B20534"/>
    <w:rsid w:val="00B2058D"/>
    <w:rsid w:val="00B20740"/>
    <w:rsid w:val="00B20D0D"/>
    <w:rsid w:val="00B20D2B"/>
    <w:rsid w:val="00B21184"/>
    <w:rsid w:val="00B2149C"/>
    <w:rsid w:val="00B21555"/>
    <w:rsid w:val="00B217EA"/>
    <w:rsid w:val="00B21825"/>
    <w:rsid w:val="00B2191C"/>
    <w:rsid w:val="00B21984"/>
    <w:rsid w:val="00B21A69"/>
    <w:rsid w:val="00B21C34"/>
    <w:rsid w:val="00B21D73"/>
    <w:rsid w:val="00B220A2"/>
    <w:rsid w:val="00B222B8"/>
    <w:rsid w:val="00B22304"/>
    <w:rsid w:val="00B22480"/>
    <w:rsid w:val="00B22598"/>
    <w:rsid w:val="00B225A3"/>
    <w:rsid w:val="00B22666"/>
    <w:rsid w:val="00B22AA0"/>
    <w:rsid w:val="00B22C6F"/>
    <w:rsid w:val="00B22ED8"/>
    <w:rsid w:val="00B22F23"/>
    <w:rsid w:val="00B231FB"/>
    <w:rsid w:val="00B23257"/>
    <w:rsid w:val="00B232EC"/>
    <w:rsid w:val="00B233A3"/>
    <w:rsid w:val="00B233D4"/>
    <w:rsid w:val="00B23558"/>
    <w:rsid w:val="00B237F0"/>
    <w:rsid w:val="00B23967"/>
    <w:rsid w:val="00B2397E"/>
    <w:rsid w:val="00B23B66"/>
    <w:rsid w:val="00B23E35"/>
    <w:rsid w:val="00B23EF6"/>
    <w:rsid w:val="00B23FE0"/>
    <w:rsid w:val="00B24059"/>
    <w:rsid w:val="00B2437F"/>
    <w:rsid w:val="00B24442"/>
    <w:rsid w:val="00B244B9"/>
    <w:rsid w:val="00B244EC"/>
    <w:rsid w:val="00B24556"/>
    <w:rsid w:val="00B24A61"/>
    <w:rsid w:val="00B24ADA"/>
    <w:rsid w:val="00B24B2D"/>
    <w:rsid w:val="00B24C6E"/>
    <w:rsid w:val="00B24C76"/>
    <w:rsid w:val="00B24E09"/>
    <w:rsid w:val="00B24E22"/>
    <w:rsid w:val="00B24E3F"/>
    <w:rsid w:val="00B24F96"/>
    <w:rsid w:val="00B250F2"/>
    <w:rsid w:val="00B2516E"/>
    <w:rsid w:val="00B2540F"/>
    <w:rsid w:val="00B2554A"/>
    <w:rsid w:val="00B25694"/>
    <w:rsid w:val="00B256DB"/>
    <w:rsid w:val="00B259E3"/>
    <w:rsid w:val="00B25C14"/>
    <w:rsid w:val="00B25F28"/>
    <w:rsid w:val="00B26004"/>
    <w:rsid w:val="00B26117"/>
    <w:rsid w:val="00B261A0"/>
    <w:rsid w:val="00B26925"/>
    <w:rsid w:val="00B26BB2"/>
    <w:rsid w:val="00B26CCD"/>
    <w:rsid w:val="00B26CE3"/>
    <w:rsid w:val="00B271C6"/>
    <w:rsid w:val="00B272E8"/>
    <w:rsid w:val="00B2732F"/>
    <w:rsid w:val="00B27408"/>
    <w:rsid w:val="00B27422"/>
    <w:rsid w:val="00B27779"/>
    <w:rsid w:val="00B277D6"/>
    <w:rsid w:val="00B27AAE"/>
    <w:rsid w:val="00B27B57"/>
    <w:rsid w:val="00B27B72"/>
    <w:rsid w:val="00B27BEA"/>
    <w:rsid w:val="00B27D0B"/>
    <w:rsid w:val="00B27E41"/>
    <w:rsid w:val="00B300B2"/>
    <w:rsid w:val="00B304F4"/>
    <w:rsid w:val="00B305B9"/>
    <w:rsid w:val="00B3067E"/>
    <w:rsid w:val="00B30691"/>
    <w:rsid w:val="00B306C8"/>
    <w:rsid w:val="00B30816"/>
    <w:rsid w:val="00B3092F"/>
    <w:rsid w:val="00B30A89"/>
    <w:rsid w:val="00B30AE3"/>
    <w:rsid w:val="00B30B54"/>
    <w:rsid w:val="00B30F81"/>
    <w:rsid w:val="00B312E6"/>
    <w:rsid w:val="00B3141D"/>
    <w:rsid w:val="00B3157E"/>
    <w:rsid w:val="00B31895"/>
    <w:rsid w:val="00B318B3"/>
    <w:rsid w:val="00B319D1"/>
    <w:rsid w:val="00B31A5C"/>
    <w:rsid w:val="00B31D45"/>
    <w:rsid w:val="00B31D95"/>
    <w:rsid w:val="00B32020"/>
    <w:rsid w:val="00B32099"/>
    <w:rsid w:val="00B32255"/>
    <w:rsid w:val="00B32432"/>
    <w:rsid w:val="00B32562"/>
    <w:rsid w:val="00B32A96"/>
    <w:rsid w:val="00B32ADA"/>
    <w:rsid w:val="00B33020"/>
    <w:rsid w:val="00B3326E"/>
    <w:rsid w:val="00B333C4"/>
    <w:rsid w:val="00B3353E"/>
    <w:rsid w:val="00B335C2"/>
    <w:rsid w:val="00B338A2"/>
    <w:rsid w:val="00B33952"/>
    <w:rsid w:val="00B33A21"/>
    <w:rsid w:val="00B33B6C"/>
    <w:rsid w:val="00B33C83"/>
    <w:rsid w:val="00B33D4F"/>
    <w:rsid w:val="00B33D8A"/>
    <w:rsid w:val="00B33DA9"/>
    <w:rsid w:val="00B33E31"/>
    <w:rsid w:val="00B33F7E"/>
    <w:rsid w:val="00B34378"/>
    <w:rsid w:val="00B343B8"/>
    <w:rsid w:val="00B34522"/>
    <w:rsid w:val="00B345E9"/>
    <w:rsid w:val="00B3482E"/>
    <w:rsid w:val="00B34A7F"/>
    <w:rsid w:val="00B34B8D"/>
    <w:rsid w:val="00B34C79"/>
    <w:rsid w:val="00B34E09"/>
    <w:rsid w:val="00B34E7F"/>
    <w:rsid w:val="00B34EE3"/>
    <w:rsid w:val="00B34F42"/>
    <w:rsid w:val="00B3500D"/>
    <w:rsid w:val="00B3507B"/>
    <w:rsid w:val="00B350C9"/>
    <w:rsid w:val="00B351E8"/>
    <w:rsid w:val="00B353C2"/>
    <w:rsid w:val="00B35841"/>
    <w:rsid w:val="00B359D4"/>
    <w:rsid w:val="00B35B3E"/>
    <w:rsid w:val="00B35C1A"/>
    <w:rsid w:val="00B35C5F"/>
    <w:rsid w:val="00B35CA3"/>
    <w:rsid w:val="00B35DA6"/>
    <w:rsid w:val="00B35EAD"/>
    <w:rsid w:val="00B35EB8"/>
    <w:rsid w:val="00B36107"/>
    <w:rsid w:val="00B3617A"/>
    <w:rsid w:val="00B3622E"/>
    <w:rsid w:val="00B364F1"/>
    <w:rsid w:val="00B3652C"/>
    <w:rsid w:val="00B36592"/>
    <w:rsid w:val="00B3662C"/>
    <w:rsid w:val="00B367A9"/>
    <w:rsid w:val="00B369B1"/>
    <w:rsid w:val="00B36BC2"/>
    <w:rsid w:val="00B36E01"/>
    <w:rsid w:val="00B36E3B"/>
    <w:rsid w:val="00B36E4D"/>
    <w:rsid w:val="00B36EB9"/>
    <w:rsid w:val="00B3706A"/>
    <w:rsid w:val="00B370A4"/>
    <w:rsid w:val="00B370C9"/>
    <w:rsid w:val="00B37200"/>
    <w:rsid w:val="00B3723E"/>
    <w:rsid w:val="00B3760E"/>
    <w:rsid w:val="00B3778E"/>
    <w:rsid w:val="00B3782D"/>
    <w:rsid w:val="00B3790F"/>
    <w:rsid w:val="00B37C48"/>
    <w:rsid w:val="00B37C7C"/>
    <w:rsid w:val="00B37E1A"/>
    <w:rsid w:val="00B37F83"/>
    <w:rsid w:val="00B40075"/>
    <w:rsid w:val="00B40092"/>
    <w:rsid w:val="00B402AE"/>
    <w:rsid w:val="00B40612"/>
    <w:rsid w:val="00B40995"/>
    <w:rsid w:val="00B409B2"/>
    <w:rsid w:val="00B409E8"/>
    <w:rsid w:val="00B40B85"/>
    <w:rsid w:val="00B40B9E"/>
    <w:rsid w:val="00B40DF1"/>
    <w:rsid w:val="00B40F9D"/>
    <w:rsid w:val="00B41153"/>
    <w:rsid w:val="00B4168B"/>
    <w:rsid w:val="00B418E7"/>
    <w:rsid w:val="00B419F1"/>
    <w:rsid w:val="00B41A1F"/>
    <w:rsid w:val="00B41BAD"/>
    <w:rsid w:val="00B41C90"/>
    <w:rsid w:val="00B41E45"/>
    <w:rsid w:val="00B41EA9"/>
    <w:rsid w:val="00B41FB3"/>
    <w:rsid w:val="00B421DB"/>
    <w:rsid w:val="00B42255"/>
    <w:rsid w:val="00B42634"/>
    <w:rsid w:val="00B4271C"/>
    <w:rsid w:val="00B427AD"/>
    <w:rsid w:val="00B427F6"/>
    <w:rsid w:val="00B42BB9"/>
    <w:rsid w:val="00B42C78"/>
    <w:rsid w:val="00B42C7A"/>
    <w:rsid w:val="00B42CFA"/>
    <w:rsid w:val="00B42CFC"/>
    <w:rsid w:val="00B42D6F"/>
    <w:rsid w:val="00B431B9"/>
    <w:rsid w:val="00B4334A"/>
    <w:rsid w:val="00B4361F"/>
    <w:rsid w:val="00B43799"/>
    <w:rsid w:val="00B438D2"/>
    <w:rsid w:val="00B438F4"/>
    <w:rsid w:val="00B43C90"/>
    <w:rsid w:val="00B43D04"/>
    <w:rsid w:val="00B43E05"/>
    <w:rsid w:val="00B43E6F"/>
    <w:rsid w:val="00B44103"/>
    <w:rsid w:val="00B4427D"/>
    <w:rsid w:val="00B44363"/>
    <w:rsid w:val="00B443FF"/>
    <w:rsid w:val="00B4448E"/>
    <w:rsid w:val="00B446A0"/>
    <w:rsid w:val="00B449B1"/>
    <w:rsid w:val="00B44BA1"/>
    <w:rsid w:val="00B45070"/>
    <w:rsid w:val="00B45092"/>
    <w:rsid w:val="00B4509D"/>
    <w:rsid w:val="00B450CD"/>
    <w:rsid w:val="00B4511A"/>
    <w:rsid w:val="00B45140"/>
    <w:rsid w:val="00B453A1"/>
    <w:rsid w:val="00B455D4"/>
    <w:rsid w:val="00B4566F"/>
    <w:rsid w:val="00B45713"/>
    <w:rsid w:val="00B4578C"/>
    <w:rsid w:val="00B457CF"/>
    <w:rsid w:val="00B458EC"/>
    <w:rsid w:val="00B459B7"/>
    <w:rsid w:val="00B459C7"/>
    <w:rsid w:val="00B45A9B"/>
    <w:rsid w:val="00B45B10"/>
    <w:rsid w:val="00B45EF7"/>
    <w:rsid w:val="00B4636B"/>
    <w:rsid w:val="00B463D3"/>
    <w:rsid w:val="00B464A0"/>
    <w:rsid w:val="00B46531"/>
    <w:rsid w:val="00B465CA"/>
    <w:rsid w:val="00B46655"/>
    <w:rsid w:val="00B46691"/>
    <w:rsid w:val="00B46763"/>
    <w:rsid w:val="00B46802"/>
    <w:rsid w:val="00B46C1A"/>
    <w:rsid w:val="00B46D25"/>
    <w:rsid w:val="00B46E8B"/>
    <w:rsid w:val="00B46EEA"/>
    <w:rsid w:val="00B46F05"/>
    <w:rsid w:val="00B47078"/>
    <w:rsid w:val="00B471AF"/>
    <w:rsid w:val="00B472F8"/>
    <w:rsid w:val="00B47769"/>
    <w:rsid w:val="00B47835"/>
    <w:rsid w:val="00B479BB"/>
    <w:rsid w:val="00B47B86"/>
    <w:rsid w:val="00B47D72"/>
    <w:rsid w:val="00B47E3A"/>
    <w:rsid w:val="00B47E51"/>
    <w:rsid w:val="00B50117"/>
    <w:rsid w:val="00B50131"/>
    <w:rsid w:val="00B5038F"/>
    <w:rsid w:val="00B50462"/>
    <w:rsid w:val="00B505FE"/>
    <w:rsid w:val="00B506BF"/>
    <w:rsid w:val="00B50766"/>
    <w:rsid w:val="00B50924"/>
    <w:rsid w:val="00B50A9B"/>
    <w:rsid w:val="00B50CBE"/>
    <w:rsid w:val="00B50DBD"/>
    <w:rsid w:val="00B5148F"/>
    <w:rsid w:val="00B514D6"/>
    <w:rsid w:val="00B51622"/>
    <w:rsid w:val="00B51728"/>
    <w:rsid w:val="00B51803"/>
    <w:rsid w:val="00B518CB"/>
    <w:rsid w:val="00B518F5"/>
    <w:rsid w:val="00B5199B"/>
    <w:rsid w:val="00B51A2B"/>
    <w:rsid w:val="00B51ABB"/>
    <w:rsid w:val="00B51AC3"/>
    <w:rsid w:val="00B51DB5"/>
    <w:rsid w:val="00B5217D"/>
    <w:rsid w:val="00B5277E"/>
    <w:rsid w:val="00B52841"/>
    <w:rsid w:val="00B52897"/>
    <w:rsid w:val="00B52960"/>
    <w:rsid w:val="00B529DB"/>
    <w:rsid w:val="00B52D7D"/>
    <w:rsid w:val="00B52D92"/>
    <w:rsid w:val="00B52E2D"/>
    <w:rsid w:val="00B52EA1"/>
    <w:rsid w:val="00B52EAA"/>
    <w:rsid w:val="00B5333F"/>
    <w:rsid w:val="00B535D8"/>
    <w:rsid w:val="00B5399E"/>
    <w:rsid w:val="00B539CA"/>
    <w:rsid w:val="00B53B06"/>
    <w:rsid w:val="00B53BEB"/>
    <w:rsid w:val="00B53C64"/>
    <w:rsid w:val="00B53C83"/>
    <w:rsid w:val="00B53CF1"/>
    <w:rsid w:val="00B53DD3"/>
    <w:rsid w:val="00B53EF6"/>
    <w:rsid w:val="00B53F3A"/>
    <w:rsid w:val="00B54063"/>
    <w:rsid w:val="00B5407F"/>
    <w:rsid w:val="00B5409E"/>
    <w:rsid w:val="00B5419D"/>
    <w:rsid w:val="00B548B8"/>
    <w:rsid w:val="00B548DB"/>
    <w:rsid w:val="00B549F3"/>
    <w:rsid w:val="00B549F5"/>
    <w:rsid w:val="00B54A90"/>
    <w:rsid w:val="00B54C38"/>
    <w:rsid w:val="00B54C79"/>
    <w:rsid w:val="00B54D67"/>
    <w:rsid w:val="00B54EA1"/>
    <w:rsid w:val="00B54F36"/>
    <w:rsid w:val="00B54F3F"/>
    <w:rsid w:val="00B550C5"/>
    <w:rsid w:val="00B55205"/>
    <w:rsid w:val="00B55462"/>
    <w:rsid w:val="00B556F2"/>
    <w:rsid w:val="00B5572B"/>
    <w:rsid w:val="00B557B1"/>
    <w:rsid w:val="00B558DE"/>
    <w:rsid w:val="00B55985"/>
    <w:rsid w:val="00B55B55"/>
    <w:rsid w:val="00B55BD7"/>
    <w:rsid w:val="00B55CF2"/>
    <w:rsid w:val="00B55DB3"/>
    <w:rsid w:val="00B55E76"/>
    <w:rsid w:val="00B56074"/>
    <w:rsid w:val="00B561E5"/>
    <w:rsid w:val="00B56495"/>
    <w:rsid w:val="00B565C9"/>
    <w:rsid w:val="00B565EE"/>
    <w:rsid w:val="00B566D1"/>
    <w:rsid w:val="00B56710"/>
    <w:rsid w:val="00B567A7"/>
    <w:rsid w:val="00B56A94"/>
    <w:rsid w:val="00B56AE0"/>
    <w:rsid w:val="00B56BFD"/>
    <w:rsid w:val="00B56C2F"/>
    <w:rsid w:val="00B56C77"/>
    <w:rsid w:val="00B56D46"/>
    <w:rsid w:val="00B56DE5"/>
    <w:rsid w:val="00B57141"/>
    <w:rsid w:val="00B571DC"/>
    <w:rsid w:val="00B571E8"/>
    <w:rsid w:val="00B572F5"/>
    <w:rsid w:val="00B572F8"/>
    <w:rsid w:val="00B57473"/>
    <w:rsid w:val="00B5758B"/>
    <w:rsid w:val="00B575EF"/>
    <w:rsid w:val="00B57744"/>
    <w:rsid w:val="00B579EB"/>
    <w:rsid w:val="00B57AD8"/>
    <w:rsid w:val="00B57FA8"/>
    <w:rsid w:val="00B57FD0"/>
    <w:rsid w:val="00B601A4"/>
    <w:rsid w:val="00B6025E"/>
    <w:rsid w:val="00B60466"/>
    <w:rsid w:val="00B60916"/>
    <w:rsid w:val="00B60B72"/>
    <w:rsid w:val="00B60D52"/>
    <w:rsid w:val="00B60E5C"/>
    <w:rsid w:val="00B60E8F"/>
    <w:rsid w:val="00B60E9B"/>
    <w:rsid w:val="00B60F55"/>
    <w:rsid w:val="00B612CD"/>
    <w:rsid w:val="00B61391"/>
    <w:rsid w:val="00B6148D"/>
    <w:rsid w:val="00B61516"/>
    <w:rsid w:val="00B61681"/>
    <w:rsid w:val="00B61768"/>
    <w:rsid w:val="00B61ACF"/>
    <w:rsid w:val="00B61AEB"/>
    <w:rsid w:val="00B61B1C"/>
    <w:rsid w:val="00B61B8C"/>
    <w:rsid w:val="00B61E28"/>
    <w:rsid w:val="00B6227B"/>
    <w:rsid w:val="00B62599"/>
    <w:rsid w:val="00B6273F"/>
    <w:rsid w:val="00B628AD"/>
    <w:rsid w:val="00B62A6D"/>
    <w:rsid w:val="00B62ADA"/>
    <w:rsid w:val="00B62AF8"/>
    <w:rsid w:val="00B62C3B"/>
    <w:rsid w:val="00B62E82"/>
    <w:rsid w:val="00B62FCB"/>
    <w:rsid w:val="00B632A3"/>
    <w:rsid w:val="00B6341A"/>
    <w:rsid w:val="00B6352C"/>
    <w:rsid w:val="00B63694"/>
    <w:rsid w:val="00B636A8"/>
    <w:rsid w:val="00B6371F"/>
    <w:rsid w:val="00B637C8"/>
    <w:rsid w:val="00B639D7"/>
    <w:rsid w:val="00B63AA6"/>
    <w:rsid w:val="00B63BD5"/>
    <w:rsid w:val="00B63C55"/>
    <w:rsid w:val="00B63FCB"/>
    <w:rsid w:val="00B64021"/>
    <w:rsid w:val="00B640F7"/>
    <w:rsid w:val="00B642E3"/>
    <w:rsid w:val="00B64324"/>
    <w:rsid w:val="00B645E3"/>
    <w:rsid w:val="00B64AAB"/>
    <w:rsid w:val="00B64E91"/>
    <w:rsid w:val="00B64EBF"/>
    <w:rsid w:val="00B64FA7"/>
    <w:rsid w:val="00B65115"/>
    <w:rsid w:val="00B651BC"/>
    <w:rsid w:val="00B65592"/>
    <w:rsid w:val="00B655C9"/>
    <w:rsid w:val="00B657FF"/>
    <w:rsid w:val="00B65844"/>
    <w:rsid w:val="00B6584B"/>
    <w:rsid w:val="00B658A1"/>
    <w:rsid w:val="00B659C7"/>
    <w:rsid w:val="00B659D0"/>
    <w:rsid w:val="00B65AEF"/>
    <w:rsid w:val="00B65C45"/>
    <w:rsid w:val="00B65CA4"/>
    <w:rsid w:val="00B65CD0"/>
    <w:rsid w:val="00B65D90"/>
    <w:rsid w:val="00B65DFE"/>
    <w:rsid w:val="00B66115"/>
    <w:rsid w:val="00B6614E"/>
    <w:rsid w:val="00B6640A"/>
    <w:rsid w:val="00B6644F"/>
    <w:rsid w:val="00B6663E"/>
    <w:rsid w:val="00B6666B"/>
    <w:rsid w:val="00B666D4"/>
    <w:rsid w:val="00B66735"/>
    <w:rsid w:val="00B66A72"/>
    <w:rsid w:val="00B66EB4"/>
    <w:rsid w:val="00B67071"/>
    <w:rsid w:val="00B670ED"/>
    <w:rsid w:val="00B67310"/>
    <w:rsid w:val="00B67328"/>
    <w:rsid w:val="00B67463"/>
    <w:rsid w:val="00B67724"/>
    <w:rsid w:val="00B67A53"/>
    <w:rsid w:val="00B67C54"/>
    <w:rsid w:val="00B67C95"/>
    <w:rsid w:val="00B67CD5"/>
    <w:rsid w:val="00B67D37"/>
    <w:rsid w:val="00B67D87"/>
    <w:rsid w:val="00B70032"/>
    <w:rsid w:val="00B700FB"/>
    <w:rsid w:val="00B702A9"/>
    <w:rsid w:val="00B703BA"/>
    <w:rsid w:val="00B70557"/>
    <w:rsid w:val="00B7063E"/>
    <w:rsid w:val="00B70719"/>
    <w:rsid w:val="00B7078B"/>
    <w:rsid w:val="00B707C2"/>
    <w:rsid w:val="00B70A55"/>
    <w:rsid w:val="00B70AB8"/>
    <w:rsid w:val="00B70CBB"/>
    <w:rsid w:val="00B70DDD"/>
    <w:rsid w:val="00B70ED6"/>
    <w:rsid w:val="00B71264"/>
    <w:rsid w:val="00B71718"/>
    <w:rsid w:val="00B71724"/>
    <w:rsid w:val="00B71A29"/>
    <w:rsid w:val="00B71A6B"/>
    <w:rsid w:val="00B71BB8"/>
    <w:rsid w:val="00B720A6"/>
    <w:rsid w:val="00B721BE"/>
    <w:rsid w:val="00B7256B"/>
    <w:rsid w:val="00B72695"/>
    <w:rsid w:val="00B727F5"/>
    <w:rsid w:val="00B72852"/>
    <w:rsid w:val="00B72859"/>
    <w:rsid w:val="00B72938"/>
    <w:rsid w:val="00B72BD6"/>
    <w:rsid w:val="00B72BF0"/>
    <w:rsid w:val="00B72D0B"/>
    <w:rsid w:val="00B730DC"/>
    <w:rsid w:val="00B7318E"/>
    <w:rsid w:val="00B733BC"/>
    <w:rsid w:val="00B7355B"/>
    <w:rsid w:val="00B7359E"/>
    <w:rsid w:val="00B738A4"/>
    <w:rsid w:val="00B7392D"/>
    <w:rsid w:val="00B7394B"/>
    <w:rsid w:val="00B7394E"/>
    <w:rsid w:val="00B73B41"/>
    <w:rsid w:val="00B73BB6"/>
    <w:rsid w:val="00B73C02"/>
    <w:rsid w:val="00B73C2F"/>
    <w:rsid w:val="00B73FDE"/>
    <w:rsid w:val="00B740CF"/>
    <w:rsid w:val="00B747CE"/>
    <w:rsid w:val="00B747EC"/>
    <w:rsid w:val="00B748DC"/>
    <w:rsid w:val="00B74B70"/>
    <w:rsid w:val="00B74BAC"/>
    <w:rsid w:val="00B74C5D"/>
    <w:rsid w:val="00B74CEB"/>
    <w:rsid w:val="00B7505A"/>
    <w:rsid w:val="00B751EF"/>
    <w:rsid w:val="00B753E7"/>
    <w:rsid w:val="00B7545F"/>
    <w:rsid w:val="00B75607"/>
    <w:rsid w:val="00B757F3"/>
    <w:rsid w:val="00B75920"/>
    <w:rsid w:val="00B75927"/>
    <w:rsid w:val="00B75AFB"/>
    <w:rsid w:val="00B75DEE"/>
    <w:rsid w:val="00B75E12"/>
    <w:rsid w:val="00B75FDD"/>
    <w:rsid w:val="00B75FE9"/>
    <w:rsid w:val="00B7606E"/>
    <w:rsid w:val="00B763CF"/>
    <w:rsid w:val="00B766F2"/>
    <w:rsid w:val="00B76779"/>
    <w:rsid w:val="00B76803"/>
    <w:rsid w:val="00B76915"/>
    <w:rsid w:val="00B77035"/>
    <w:rsid w:val="00B77123"/>
    <w:rsid w:val="00B773A5"/>
    <w:rsid w:val="00B77432"/>
    <w:rsid w:val="00B776E2"/>
    <w:rsid w:val="00B7785C"/>
    <w:rsid w:val="00B7796B"/>
    <w:rsid w:val="00B77B7B"/>
    <w:rsid w:val="00B77CA6"/>
    <w:rsid w:val="00B77DA7"/>
    <w:rsid w:val="00B77DAF"/>
    <w:rsid w:val="00B77EBF"/>
    <w:rsid w:val="00B800EA"/>
    <w:rsid w:val="00B80256"/>
    <w:rsid w:val="00B8053E"/>
    <w:rsid w:val="00B80848"/>
    <w:rsid w:val="00B80852"/>
    <w:rsid w:val="00B808DC"/>
    <w:rsid w:val="00B80BBB"/>
    <w:rsid w:val="00B80C34"/>
    <w:rsid w:val="00B80C98"/>
    <w:rsid w:val="00B80DDE"/>
    <w:rsid w:val="00B80E09"/>
    <w:rsid w:val="00B80E83"/>
    <w:rsid w:val="00B8127B"/>
    <w:rsid w:val="00B8142B"/>
    <w:rsid w:val="00B8153B"/>
    <w:rsid w:val="00B81548"/>
    <w:rsid w:val="00B815C0"/>
    <w:rsid w:val="00B81DC2"/>
    <w:rsid w:val="00B81E52"/>
    <w:rsid w:val="00B81EC7"/>
    <w:rsid w:val="00B81EF7"/>
    <w:rsid w:val="00B82062"/>
    <w:rsid w:val="00B820DE"/>
    <w:rsid w:val="00B82155"/>
    <w:rsid w:val="00B822E4"/>
    <w:rsid w:val="00B823E7"/>
    <w:rsid w:val="00B824BE"/>
    <w:rsid w:val="00B82658"/>
    <w:rsid w:val="00B82710"/>
    <w:rsid w:val="00B82730"/>
    <w:rsid w:val="00B82746"/>
    <w:rsid w:val="00B8285E"/>
    <w:rsid w:val="00B82959"/>
    <w:rsid w:val="00B82980"/>
    <w:rsid w:val="00B82BCD"/>
    <w:rsid w:val="00B82D30"/>
    <w:rsid w:val="00B82D83"/>
    <w:rsid w:val="00B83050"/>
    <w:rsid w:val="00B8308C"/>
    <w:rsid w:val="00B831FA"/>
    <w:rsid w:val="00B83414"/>
    <w:rsid w:val="00B83498"/>
    <w:rsid w:val="00B836FE"/>
    <w:rsid w:val="00B83789"/>
    <w:rsid w:val="00B8385E"/>
    <w:rsid w:val="00B83908"/>
    <w:rsid w:val="00B83CFF"/>
    <w:rsid w:val="00B83E82"/>
    <w:rsid w:val="00B83FEF"/>
    <w:rsid w:val="00B84265"/>
    <w:rsid w:val="00B8445A"/>
    <w:rsid w:val="00B8447F"/>
    <w:rsid w:val="00B84514"/>
    <w:rsid w:val="00B8456D"/>
    <w:rsid w:val="00B84628"/>
    <w:rsid w:val="00B846D4"/>
    <w:rsid w:val="00B846FB"/>
    <w:rsid w:val="00B849B9"/>
    <w:rsid w:val="00B84A7C"/>
    <w:rsid w:val="00B84B4E"/>
    <w:rsid w:val="00B84E00"/>
    <w:rsid w:val="00B85176"/>
    <w:rsid w:val="00B851DB"/>
    <w:rsid w:val="00B8529D"/>
    <w:rsid w:val="00B853BA"/>
    <w:rsid w:val="00B85688"/>
    <w:rsid w:val="00B858D3"/>
    <w:rsid w:val="00B859F8"/>
    <w:rsid w:val="00B85A77"/>
    <w:rsid w:val="00B85BEF"/>
    <w:rsid w:val="00B85C82"/>
    <w:rsid w:val="00B85CB8"/>
    <w:rsid w:val="00B85E0D"/>
    <w:rsid w:val="00B85E2C"/>
    <w:rsid w:val="00B85E6F"/>
    <w:rsid w:val="00B85F68"/>
    <w:rsid w:val="00B86093"/>
    <w:rsid w:val="00B86198"/>
    <w:rsid w:val="00B867DF"/>
    <w:rsid w:val="00B8690D"/>
    <w:rsid w:val="00B86927"/>
    <w:rsid w:val="00B86A5A"/>
    <w:rsid w:val="00B86B51"/>
    <w:rsid w:val="00B86E7A"/>
    <w:rsid w:val="00B86F3E"/>
    <w:rsid w:val="00B87110"/>
    <w:rsid w:val="00B87460"/>
    <w:rsid w:val="00B87512"/>
    <w:rsid w:val="00B875B3"/>
    <w:rsid w:val="00B87749"/>
    <w:rsid w:val="00B87C21"/>
    <w:rsid w:val="00B87CE3"/>
    <w:rsid w:val="00B87E83"/>
    <w:rsid w:val="00B87F93"/>
    <w:rsid w:val="00B87FD5"/>
    <w:rsid w:val="00B90111"/>
    <w:rsid w:val="00B902BA"/>
    <w:rsid w:val="00B9068C"/>
    <w:rsid w:val="00B906D1"/>
    <w:rsid w:val="00B90985"/>
    <w:rsid w:val="00B90A83"/>
    <w:rsid w:val="00B90BCE"/>
    <w:rsid w:val="00B90C10"/>
    <w:rsid w:val="00B90E04"/>
    <w:rsid w:val="00B910AD"/>
    <w:rsid w:val="00B91177"/>
    <w:rsid w:val="00B912CA"/>
    <w:rsid w:val="00B9166F"/>
    <w:rsid w:val="00B9178D"/>
    <w:rsid w:val="00B91899"/>
    <w:rsid w:val="00B91DD4"/>
    <w:rsid w:val="00B91E98"/>
    <w:rsid w:val="00B91FC2"/>
    <w:rsid w:val="00B91FE8"/>
    <w:rsid w:val="00B9202D"/>
    <w:rsid w:val="00B920A1"/>
    <w:rsid w:val="00B920CE"/>
    <w:rsid w:val="00B92215"/>
    <w:rsid w:val="00B9259B"/>
    <w:rsid w:val="00B92616"/>
    <w:rsid w:val="00B9263A"/>
    <w:rsid w:val="00B926BB"/>
    <w:rsid w:val="00B9291B"/>
    <w:rsid w:val="00B929FA"/>
    <w:rsid w:val="00B92ADD"/>
    <w:rsid w:val="00B92B93"/>
    <w:rsid w:val="00B93023"/>
    <w:rsid w:val="00B930F2"/>
    <w:rsid w:val="00B93188"/>
    <w:rsid w:val="00B93542"/>
    <w:rsid w:val="00B93599"/>
    <w:rsid w:val="00B93AFB"/>
    <w:rsid w:val="00B93CE9"/>
    <w:rsid w:val="00B93D9D"/>
    <w:rsid w:val="00B93E4A"/>
    <w:rsid w:val="00B940AE"/>
    <w:rsid w:val="00B94111"/>
    <w:rsid w:val="00B941D6"/>
    <w:rsid w:val="00B9494C"/>
    <w:rsid w:val="00B94AD6"/>
    <w:rsid w:val="00B94BF4"/>
    <w:rsid w:val="00B94C0D"/>
    <w:rsid w:val="00B94E3D"/>
    <w:rsid w:val="00B94F4F"/>
    <w:rsid w:val="00B95042"/>
    <w:rsid w:val="00B951B2"/>
    <w:rsid w:val="00B951DC"/>
    <w:rsid w:val="00B952E4"/>
    <w:rsid w:val="00B95323"/>
    <w:rsid w:val="00B95453"/>
    <w:rsid w:val="00B954A9"/>
    <w:rsid w:val="00B954F5"/>
    <w:rsid w:val="00B95615"/>
    <w:rsid w:val="00B957A5"/>
    <w:rsid w:val="00B957F1"/>
    <w:rsid w:val="00B957F3"/>
    <w:rsid w:val="00B95D21"/>
    <w:rsid w:val="00B960DB"/>
    <w:rsid w:val="00B961E8"/>
    <w:rsid w:val="00B961EE"/>
    <w:rsid w:val="00B963E2"/>
    <w:rsid w:val="00B96403"/>
    <w:rsid w:val="00B9655B"/>
    <w:rsid w:val="00B965D9"/>
    <w:rsid w:val="00B9665A"/>
    <w:rsid w:val="00B9666C"/>
    <w:rsid w:val="00B966B3"/>
    <w:rsid w:val="00B9682E"/>
    <w:rsid w:val="00B96920"/>
    <w:rsid w:val="00B96A9A"/>
    <w:rsid w:val="00B96BD7"/>
    <w:rsid w:val="00B96E14"/>
    <w:rsid w:val="00B96F1D"/>
    <w:rsid w:val="00B97092"/>
    <w:rsid w:val="00B97235"/>
    <w:rsid w:val="00B972F6"/>
    <w:rsid w:val="00B97438"/>
    <w:rsid w:val="00B974AE"/>
    <w:rsid w:val="00B97602"/>
    <w:rsid w:val="00B97622"/>
    <w:rsid w:val="00B97DBF"/>
    <w:rsid w:val="00B97F4B"/>
    <w:rsid w:val="00B97FC4"/>
    <w:rsid w:val="00BA00F5"/>
    <w:rsid w:val="00BA0127"/>
    <w:rsid w:val="00BA012D"/>
    <w:rsid w:val="00BA01A9"/>
    <w:rsid w:val="00BA01BC"/>
    <w:rsid w:val="00BA03B7"/>
    <w:rsid w:val="00BA07BA"/>
    <w:rsid w:val="00BA080E"/>
    <w:rsid w:val="00BA08E7"/>
    <w:rsid w:val="00BA0943"/>
    <w:rsid w:val="00BA0FFF"/>
    <w:rsid w:val="00BA127B"/>
    <w:rsid w:val="00BA1445"/>
    <w:rsid w:val="00BA1517"/>
    <w:rsid w:val="00BA1627"/>
    <w:rsid w:val="00BA166E"/>
    <w:rsid w:val="00BA168D"/>
    <w:rsid w:val="00BA17D5"/>
    <w:rsid w:val="00BA1969"/>
    <w:rsid w:val="00BA1C80"/>
    <w:rsid w:val="00BA1CDC"/>
    <w:rsid w:val="00BA1CE1"/>
    <w:rsid w:val="00BA1D2C"/>
    <w:rsid w:val="00BA21F8"/>
    <w:rsid w:val="00BA226F"/>
    <w:rsid w:val="00BA245A"/>
    <w:rsid w:val="00BA26E5"/>
    <w:rsid w:val="00BA2905"/>
    <w:rsid w:val="00BA29A2"/>
    <w:rsid w:val="00BA2B45"/>
    <w:rsid w:val="00BA2B51"/>
    <w:rsid w:val="00BA2D25"/>
    <w:rsid w:val="00BA2F78"/>
    <w:rsid w:val="00BA33B5"/>
    <w:rsid w:val="00BA3829"/>
    <w:rsid w:val="00BA391E"/>
    <w:rsid w:val="00BA3BE7"/>
    <w:rsid w:val="00BA3E41"/>
    <w:rsid w:val="00BA4084"/>
    <w:rsid w:val="00BA40E0"/>
    <w:rsid w:val="00BA40EF"/>
    <w:rsid w:val="00BA4191"/>
    <w:rsid w:val="00BA4253"/>
    <w:rsid w:val="00BA4409"/>
    <w:rsid w:val="00BA46B3"/>
    <w:rsid w:val="00BA46F9"/>
    <w:rsid w:val="00BA47CE"/>
    <w:rsid w:val="00BA4881"/>
    <w:rsid w:val="00BA48EA"/>
    <w:rsid w:val="00BA4A65"/>
    <w:rsid w:val="00BA4C07"/>
    <w:rsid w:val="00BA4E28"/>
    <w:rsid w:val="00BA4E94"/>
    <w:rsid w:val="00BA51F3"/>
    <w:rsid w:val="00BA53F4"/>
    <w:rsid w:val="00BA552B"/>
    <w:rsid w:val="00BA5855"/>
    <w:rsid w:val="00BA5869"/>
    <w:rsid w:val="00BA589B"/>
    <w:rsid w:val="00BA58DE"/>
    <w:rsid w:val="00BA5913"/>
    <w:rsid w:val="00BA5A1E"/>
    <w:rsid w:val="00BA5AF7"/>
    <w:rsid w:val="00BA5B03"/>
    <w:rsid w:val="00BA5B09"/>
    <w:rsid w:val="00BA5B0E"/>
    <w:rsid w:val="00BA5BF7"/>
    <w:rsid w:val="00BA5FCA"/>
    <w:rsid w:val="00BA608A"/>
    <w:rsid w:val="00BA6096"/>
    <w:rsid w:val="00BA6220"/>
    <w:rsid w:val="00BA6273"/>
    <w:rsid w:val="00BA6322"/>
    <w:rsid w:val="00BA6436"/>
    <w:rsid w:val="00BA64C6"/>
    <w:rsid w:val="00BA6666"/>
    <w:rsid w:val="00BA67BD"/>
    <w:rsid w:val="00BA68DA"/>
    <w:rsid w:val="00BA6A10"/>
    <w:rsid w:val="00BA6A24"/>
    <w:rsid w:val="00BA6EAF"/>
    <w:rsid w:val="00BA6F0C"/>
    <w:rsid w:val="00BA7101"/>
    <w:rsid w:val="00BA7301"/>
    <w:rsid w:val="00BA73B5"/>
    <w:rsid w:val="00BA7464"/>
    <w:rsid w:val="00BA74F0"/>
    <w:rsid w:val="00BA753B"/>
    <w:rsid w:val="00BA7693"/>
    <w:rsid w:val="00BA771E"/>
    <w:rsid w:val="00BA77F8"/>
    <w:rsid w:val="00BA791D"/>
    <w:rsid w:val="00BA7A37"/>
    <w:rsid w:val="00BA7A6A"/>
    <w:rsid w:val="00BA7A7D"/>
    <w:rsid w:val="00BA7AC9"/>
    <w:rsid w:val="00BA7B1E"/>
    <w:rsid w:val="00BA7B97"/>
    <w:rsid w:val="00BA7F58"/>
    <w:rsid w:val="00BA7F9A"/>
    <w:rsid w:val="00BB006B"/>
    <w:rsid w:val="00BB00C9"/>
    <w:rsid w:val="00BB0366"/>
    <w:rsid w:val="00BB03B9"/>
    <w:rsid w:val="00BB0495"/>
    <w:rsid w:val="00BB057C"/>
    <w:rsid w:val="00BB08ED"/>
    <w:rsid w:val="00BB0938"/>
    <w:rsid w:val="00BB094E"/>
    <w:rsid w:val="00BB098F"/>
    <w:rsid w:val="00BB09AB"/>
    <w:rsid w:val="00BB0A4C"/>
    <w:rsid w:val="00BB13D7"/>
    <w:rsid w:val="00BB14F3"/>
    <w:rsid w:val="00BB188B"/>
    <w:rsid w:val="00BB1A9E"/>
    <w:rsid w:val="00BB1CB6"/>
    <w:rsid w:val="00BB2010"/>
    <w:rsid w:val="00BB2198"/>
    <w:rsid w:val="00BB21C2"/>
    <w:rsid w:val="00BB231C"/>
    <w:rsid w:val="00BB24D0"/>
    <w:rsid w:val="00BB26AA"/>
    <w:rsid w:val="00BB2718"/>
    <w:rsid w:val="00BB2A11"/>
    <w:rsid w:val="00BB2B4B"/>
    <w:rsid w:val="00BB2D71"/>
    <w:rsid w:val="00BB318F"/>
    <w:rsid w:val="00BB3CD2"/>
    <w:rsid w:val="00BB3FF0"/>
    <w:rsid w:val="00BB407C"/>
    <w:rsid w:val="00BB40A5"/>
    <w:rsid w:val="00BB438A"/>
    <w:rsid w:val="00BB4403"/>
    <w:rsid w:val="00BB441E"/>
    <w:rsid w:val="00BB44FE"/>
    <w:rsid w:val="00BB45EE"/>
    <w:rsid w:val="00BB4608"/>
    <w:rsid w:val="00BB47F4"/>
    <w:rsid w:val="00BB4C49"/>
    <w:rsid w:val="00BB4FFD"/>
    <w:rsid w:val="00BB539F"/>
    <w:rsid w:val="00BB5430"/>
    <w:rsid w:val="00BB54E1"/>
    <w:rsid w:val="00BB5593"/>
    <w:rsid w:val="00BB564B"/>
    <w:rsid w:val="00BB584B"/>
    <w:rsid w:val="00BB598E"/>
    <w:rsid w:val="00BB5999"/>
    <w:rsid w:val="00BB5D4C"/>
    <w:rsid w:val="00BB60A1"/>
    <w:rsid w:val="00BB6263"/>
    <w:rsid w:val="00BB626D"/>
    <w:rsid w:val="00BB63B0"/>
    <w:rsid w:val="00BB63EB"/>
    <w:rsid w:val="00BB6AD3"/>
    <w:rsid w:val="00BB6B00"/>
    <w:rsid w:val="00BB6B8C"/>
    <w:rsid w:val="00BB6C7C"/>
    <w:rsid w:val="00BB6D68"/>
    <w:rsid w:val="00BB6E44"/>
    <w:rsid w:val="00BB6FD5"/>
    <w:rsid w:val="00BB7014"/>
    <w:rsid w:val="00BB7388"/>
    <w:rsid w:val="00BB74A7"/>
    <w:rsid w:val="00BB760C"/>
    <w:rsid w:val="00BB761A"/>
    <w:rsid w:val="00BB7640"/>
    <w:rsid w:val="00BB764E"/>
    <w:rsid w:val="00BB7791"/>
    <w:rsid w:val="00BB77A4"/>
    <w:rsid w:val="00BB7860"/>
    <w:rsid w:val="00BB7ADD"/>
    <w:rsid w:val="00BB7C15"/>
    <w:rsid w:val="00BB7CC5"/>
    <w:rsid w:val="00BB7F5C"/>
    <w:rsid w:val="00BC0292"/>
    <w:rsid w:val="00BC06BF"/>
    <w:rsid w:val="00BC0A27"/>
    <w:rsid w:val="00BC0A28"/>
    <w:rsid w:val="00BC0BFF"/>
    <w:rsid w:val="00BC105C"/>
    <w:rsid w:val="00BC1131"/>
    <w:rsid w:val="00BC12DE"/>
    <w:rsid w:val="00BC160B"/>
    <w:rsid w:val="00BC160E"/>
    <w:rsid w:val="00BC1634"/>
    <w:rsid w:val="00BC167D"/>
    <w:rsid w:val="00BC167F"/>
    <w:rsid w:val="00BC19CC"/>
    <w:rsid w:val="00BC1AE5"/>
    <w:rsid w:val="00BC1C9B"/>
    <w:rsid w:val="00BC1CE2"/>
    <w:rsid w:val="00BC1DC6"/>
    <w:rsid w:val="00BC1FAC"/>
    <w:rsid w:val="00BC220C"/>
    <w:rsid w:val="00BC2278"/>
    <w:rsid w:val="00BC2781"/>
    <w:rsid w:val="00BC2922"/>
    <w:rsid w:val="00BC2929"/>
    <w:rsid w:val="00BC2995"/>
    <w:rsid w:val="00BC2A13"/>
    <w:rsid w:val="00BC2BC3"/>
    <w:rsid w:val="00BC2DF0"/>
    <w:rsid w:val="00BC3352"/>
    <w:rsid w:val="00BC354B"/>
    <w:rsid w:val="00BC39B0"/>
    <w:rsid w:val="00BC3A61"/>
    <w:rsid w:val="00BC3A9E"/>
    <w:rsid w:val="00BC3AAD"/>
    <w:rsid w:val="00BC3C5B"/>
    <w:rsid w:val="00BC3C98"/>
    <w:rsid w:val="00BC3EB8"/>
    <w:rsid w:val="00BC3F35"/>
    <w:rsid w:val="00BC40AF"/>
    <w:rsid w:val="00BC4228"/>
    <w:rsid w:val="00BC4253"/>
    <w:rsid w:val="00BC4294"/>
    <w:rsid w:val="00BC42E3"/>
    <w:rsid w:val="00BC444D"/>
    <w:rsid w:val="00BC4553"/>
    <w:rsid w:val="00BC4630"/>
    <w:rsid w:val="00BC4822"/>
    <w:rsid w:val="00BC4E48"/>
    <w:rsid w:val="00BC4F71"/>
    <w:rsid w:val="00BC506B"/>
    <w:rsid w:val="00BC510C"/>
    <w:rsid w:val="00BC52DB"/>
    <w:rsid w:val="00BC534E"/>
    <w:rsid w:val="00BC54D5"/>
    <w:rsid w:val="00BC56BC"/>
    <w:rsid w:val="00BC56F4"/>
    <w:rsid w:val="00BC59B7"/>
    <w:rsid w:val="00BC5A77"/>
    <w:rsid w:val="00BC5CBA"/>
    <w:rsid w:val="00BC5EF8"/>
    <w:rsid w:val="00BC6072"/>
    <w:rsid w:val="00BC61F3"/>
    <w:rsid w:val="00BC656C"/>
    <w:rsid w:val="00BC6688"/>
    <w:rsid w:val="00BC67A1"/>
    <w:rsid w:val="00BC6949"/>
    <w:rsid w:val="00BC69E3"/>
    <w:rsid w:val="00BC6B33"/>
    <w:rsid w:val="00BC6C02"/>
    <w:rsid w:val="00BC6D76"/>
    <w:rsid w:val="00BC6D84"/>
    <w:rsid w:val="00BC6DDF"/>
    <w:rsid w:val="00BC6DE1"/>
    <w:rsid w:val="00BC6DEE"/>
    <w:rsid w:val="00BC6E05"/>
    <w:rsid w:val="00BC6ED3"/>
    <w:rsid w:val="00BC7111"/>
    <w:rsid w:val="00BC7321"/>
    <w:rsid w:val="00BC733E"/>
    <w:rsid w:val="00BC73AC"/>
    <w:rsid w:val="00BC73B1"/>
    <w:rsid w:val="00BC7560"/>
    <w:rsid w:val="00BC79C3"/>
    <w:rsid w:val="00BC79E4"/>
    <w:rsid w:val="00BC7AD9"/>
    <w:rsid w:val="00BC7D8B"/>
    <w:rsid w:val="00BC7E92"/>
    <w:rsid w:val="00BD0203"/>
    <w:rsid w:val="00BD025E"/>
    <w:rsid w:val="00BD043D"/>
    <w:rsid w:val="00BD04A7"/>
    <w:rsid w:val="00BD051F"/>
    <w:rsid w:val="00BD0643"/>
    <w:rsid w:val="00BD0650"/>
    <w:rsid w:val="00BD0868"/>
    <w:rsid w:val="00BD0973"/>
    <w:rsid w:val="00BD09FB"/>
    <w:rsid w:val="00BD0A81"/>
    <w:rsid w:val="00BD0AA0"/>
    <w:rsid w:val="00BD0AB8"/>
    <w:rsid w:val="00BD0DA3"/>
    <w:rsid w:val="00BD11B5"/>
    <w:rsid w:val="00BD135F"/>
    <w:rsid w:val="00BD13D3"/>
    <w:rsid w:val="00BD1726"/>
    <w:rsid w:val="00BD184E"/>
    <w:rsid w:val="00BD1989"/>
    <w:rsid w:val="00BD1A24"/>
    <w:rsid w:val="00BD1A27"/>
    <w:rsid w:val="00BD1B5F"/>
    <w:rsid w:val="00BD1DAE"/>
    <w:rsid w:val="00BD22F4"/>
    <w:rsid w:val="00BD22FA"/>
    <w:rsid w:val="00BD238E"/>
    <w:rsid w:val="00BD2497"/>
    <w:rsid w:val="00BD25C9"/>
    <w:rsid w:val="00BD28BD"/>
    <w:rsid w:val="00BD2ABD"/>
    <w:rsid w:val="00BD2D0D"/>
    <w:rsid w:val="00BD2DE4"/>
    <w:rsid w:val="00BD2ECA"/>
    <w:rsid w:val="00BD3230"/>
    <w:rsid w:val="00BD3589"/>
    <w:rsid w:val="00BD37E8"/>
    <w:rsid w:val="00BD38D3"/>
    <w:rsid w:val="00BD3997"/>
    <w:rsid w:val="00BD3A25"/>
    <w:rsid w:val="00BD3AC6"/>
    <w:rsid w:val="00BD3D9E"/>
    <w:rsid w:val="00BD42F9"/>
    <w:rsid w:val="00BD4526"/>
    <w:rsid w:val="00BD4528"/>
    <w:rsid w:val="00BD4720"/>
    <w:rsid w:val="00BD48AA"/>
    <w:rsid w:val="00BD48EE"/>
    <w:rsid w:val="00BD49F5"/>
    <w:rsid w:val="00BD4C8B"/>
    <w:rsid w:val="00BD4DE6"/>
    <w:rsid w:val="00BD4E86"/>
    <w:rsid w:val="00BD4F0F"/>
    <w:rsid w:val="00BD501A"/>
    <w:rsid w:val="00BD509F"/>
    <w:rsid w:val="00BD5260"/>
    <w:rsid w:val="00BD5649"/>
    <w:rsid w:val="00BD5679"/>
    <w:rsid w:val="00BD5731"/>
    <w:rsid w:val="00BD57A0"/>
    <w:rsid w:val="00BD5A0C"/>
    <w:rsid w:val="00BD5A23"/>
    <w:rsid w:val="00BD5AA3"/>
    <w:rsid w:val="00BD5C37"/>
    <w:rsid w:val="00BD5DAC"/>
    <w:rsid w:val="00BD5E81"/>
    <w:rsid w:val="00BD6067"/>
    <w:rsid w:val="00BD60FC"/>
    <w:rsid w:val="00BD6199"/>
    <w:rsid w:val="00BD61B7"/>
    <w:rsid w:val="00BD61E1"/>
    <w:rsid w:val="00BD658C"/>
    <w:rsid w:val="00BD6A92"/>
    <w:rsid w:val="00BD6C46"/>
    <w:rsid w:val="00BD6D4E"/>
    <w:rsid w:val="00BD6D78"/>
    <w:rsid w:val="00BD6E94"/>
    <w:rsid w:val="00BD7192"/>
    <w:rsid w:val="00BD71CE"/>
    <w:rsid w:val="00BD71D1"/>
    <w:rsid w:val="00BD7A8C"/>
    <w:rsid w:val="00BD7C74"/>
    <w:rsid w:val="00BD7EDC"/>
    <w:rsid w:val="00BE0017"/>
    <w:rsid w:val="00BE0042"/>
    <w:rsid w:val="00BE0090"/>
    <w:rsid w:val="00BE00AC"/>
    <w:rsid w:val="00BE0144"/>
    <w:rsid w:val="00BE033A"/>
    <w:rsid w:val="00BE0389"/>
    <w:rsid w:val="00BE05B6"/>
    <w:rsid w:val="00BE0642"/>
    <w:rsid w:val="00BE0735"/>
    <w:rsid w:val="00BE0959"/>
    <w:rsid w:val="00BE09AC"/>
    <w:rsid w:val="00BE09F7"/>
    <w:rsid w:val="00BE0B4F"/>
    <w:rsid w:val="00BE0C4B"/>
    <w:rsid w:val="00BE0CDD"/>
    <w:rsid w:val="00BE0DC9"/>
    <w:rsid w:val="00BE0F7E"/>
    <w:rsid w:val="00BE1133"/>
    <w:rsid w:val="00BE11CF"/>
    <w:rsid w:val="00BE1275"/>
    <w:rsid w:val="00BE1290"/>
    <w:rsid w:val="00BE15D6"/>
    <w:rsid w:val="00BE16FA"/>
    <w:rsid w:val="00BE1751"/>
    <w:rsid w:val="00BE17F2"/>
    <w:rsid w:val="00BE185D"/>
    <w:rsid w:val="00BE1891"/>
    <w:rsid w:val="00BE19AA"/>
    <w:rsid w:val="00BE1B8F"/>
    <w:rsid w:val="00BE1BEE"/>
    <w:rsid w:val="00BE1C57"/>
    <w:rsid w:val="00BE1E62"/>
    <w:rsid w:val="00BE1EE0"/>
    <w:rsid w:val="00BE21B4"/>
    <w:rsid w:val="00BE23C9"/>
    <w:rsid w:val="00BE27E2"/>
    <w:rsid w:val="00BE291A"/>
    <w:rsid w:val="00BE2AC1"/>
    <w:rsid w:val="00BE2BB5"/>
    <w:rsid w:val="00BE2CAB"/>
    <w:rsid w:val="00BE2CB2"/>
    <w:rsid w:val="00BE3039"/>
    <w:rsid w:val="00BE3085"/>
    <w:rsid w:val="00BE3249"/>
    <w:rsid w:val="00BE34C7"/>
    <w:rsid w:val="00BE3555"/>
    <w:rsid w:val="00BE3602"/>
    <w:rsid w:val="00BE3985"/>
    <w:rsid w:val="00BE3D03"/>
    <w:rsid w:val="00BE3DD9"/>
    <w:rsid w:val="00BE3EA5"/>
    <w:rsid w:val="00BE3FC2"/>
    <w:rsid w:val="00BE4005"/>
    <w:rsid w:val="00BE4272"/>
    <w:rsid w:val="00BE42FF"/>
    <w:rsid w:val="00BE465A"/>
    <w:rsid w:val="00BE4742"/>
    <w:rsid w:val="00BE4866"/>
    <w:rsid w:val="00BE4B9E"/>
    <w:rsid w:val="00BE4CBD"/>
    <w:rsid w:val="00BE4DE5"/>
    <w:rsid w:val="00BE4E89"/>
    <w:rsid w:val="00BE4F6C"/>
    <w:rsid w:val="00BE5042"/>
    <w:rsid w:val="00BE51DF"/>
    <w:rsid w:val="00BE551F"/>
    <w:rsid w:val="00BE5592"/>
    <w:rsid w:val="00BE565A"/>
    <w:rsid w:val="00BE5A5C"/>
    <w:rsid w:val="00BE5AAA"/>
    <w:rsid w:val="00BE5B41"/>
    <w:rsid w:val="00BE5B47"/>
    <w:rsid w:val="00BE5C1C"/>
    <w:rsid w:val="00BE5D00"/>
    <w:rsid w:val="00BE5D9A"/>
    <w:rsid w:val="00BE5E7C"/>
    <w:rsid w:val="00BE60EB"/>
    <w:rsid w:val="00BE6339"/>
    <w:rsid w:val="00BE63B9"/>
    <w:rsid w:val="00BE6444"/>
    <w:rsid w:val="00BE6509"/>
    <w:rsid w:val="00BE666A"/>
    <w:rsid w:val="00BE6689"/>
    <w:rsid w:val="00BE67BB"/>
    <w:rsid w:val="00BE6A0D"/>
    <w:rsid w:val="00BE6C35"/>
    <w:rsid w:val="00BE6CCB"/>
    <w:rsid w:val="00BE6F0E"/>
    <w:rsid w:val="00BE763E"/>
    <w:rsid w:val="00BE7964"/>
    <w:rsid w:val="00BE7CDB"/>
    <w:rsid w:val="00BE7D30"/>
    <w:rsid w:val="00BE7E07"/>
    <w:rsid w:val="00BE7F3F"/>
    <w:rsid w:val="00BF03AF"/>
    <w:rsid w:val="00BF0486"/>
    <w:rsid w:val="00BF0735"/>
    <w:rsid w:val="00BF0F66"/>
    <w:rsid w:val="00BF1026"/>
    <w:rsid w:val="00BF1074"/>
    <w:rsid w:val="00BF1133"/>
    <w:rsid w:val="00BF12F1"/>
    <w:rsid w:val="00BF17FE"/>
    <w:rsid w:val="00BF18D5"/>
    <w:rsid w:val="00BF1969"/>
    <w:rsid w:val="00BF19D4"/>
    <w:rsid w:val="00BF1B74"/>
    <w:rsid w:val="00BF1C29"/>
    <w:rsid w:val="00BF2262"/>
    <w:rsid w:val="00BF22EF"/>
    <w:rsid w:val="00BF24E8"/>
    <w:rsid w:val="00BF2540"/>
    <w:rsid w:val="00BF28F0"/>
    <w:rsid w:val="00BF2A44"/>
    <w:rsid w:val="00BF2EAC"/>
    <w:rsid w:val="00BF316B"/>
    <w:rsid w:val="00BF3253"/>
    <w:rsid w:val="00BF3826"/>
    <w:rsid w:val="00BF39FB"/>
    <w:rsid w:val="00BF3B9D"/>
    <w:rsid w:val="00BF3C86"/>
    <w:rsid w:val="00BF3CB5"/>
    <w:rsid w:val="00BF3DB4"/>
    <w:rsid w:val="00BF3F27"/>
    <w:rsid w:val="00BF40C0"/>
    <w:rsid w:val="00BF413F"/>
    <w:rsid w:val="00BF41EC"/>
    <w:rsid w:val="00BF4391"/>
    <w:rsid w:val="00BF4919"/>
    <w:rsid w:val="00BF4945"/>
    <w:rsid w:val="00BF4A7B"/>
    <w:rsid w:val="00BF4A9A"/>
    <w:rsid w:val="00BF4E4B"/>
    <w:rsid w:val="00BF4F27"/>
    <w:rsid w:val="00BF4F3F"/>
    <w:rsid w:val="00BF51C9"/>
    <w:rsid w:val="00BF53F5"/>
    <w:rsid w:val="00BF545E"/>
    <w:rsid w:val="00BF54FB"/>
    <w:rsid w:val="00BF5567"/>
    <w:rsid w:val="00BF58EE"/>
    <w:rsid w:val="00BF5A40"/>
    <w:rsid w:val="00BF5D5D"/>
    <w:rsid w:val="00BF6027"/>
    <w:rsid w:val="00BF6465"/>
    <w:rsid w:val="00BF6503"/>
    <w:rsid w:val="00BF6A51"/>
    <w:rsid w:val="00BF6B0D"/>
    <w:rsid w:val="00BF6DCC"/>
    <w:rsid w:val="00BF6E28"/>
    <w:rsid w:val="00BF6F29"/>
    <w:rsid w:val="00BF715F"/>
    <w:rsid w:val="00BF72B3"/>
    <w:rsid w:val="00BF76CA"/>
    <w:rsid w:val="00BF7B4D"/>
    <w:rsid w:val="00BF7B8B"/>
    <w:rsid w:val="00BF7BFB"/>
    <w:rsid w:val="00BF7D8D"/>
    <w:rsid w:val="00BF7DF2"/>
    <w:rsid w:val="00BF7F30"/>
    <w:rsid w:val="00C00291"/>
    <w:rsid w:val="00C003F4"/>
    <w:rsid w:val="00C00528"/>
    <w:rsid w:val="00C005C2"/>
    <w:rsid w:val="00C005EB"/>
    <w:rsid w:val="00C00ABA"/>
    <w:rsid w:val="00C00B1A"/>
    <w:rsid w:val="00C00B7C"/>
    <w:rsid w:val="00C00BCB"/>
    <w:rsid w:val="00C00C3F"/>
    <w:rsid w:val="00C00C9A"/>
    <w:rsid w:val="00C00F2B"/>
    <w:rsid w:val="00C010C3"/>
    <w:rsid w:val="00C010C9"/>
    <w:rsid w:val="00C0133B"/>
    <w:rsid w:val="00C01389"/>
    <w:rsid w:val="00C01425"/>
    <w:rsid w:val="00C01627"/>
    <w:rsid w:val="00C0163D"/>
    <w:rsid w:val="00C0166B"/>
    <w:rsid w:val="00C016A5"/>
    <w:rsid w:val="00C0177D"/>
    <w:rsid w:val="00C01BF1"/>
    <w:rsid w:val="00C01C7E"/>
    <w:rsid w:val="00C01C95"/>
    <w:rsid w:val="00C01D67"/>
    <w:rsid w:val="00C01DAA"/>
    <w:rsid w:val="00C02048"/>
    <w:rsid w:val="00C02121"/>
    <w:rsid w:val="00C02157"/>
    <w:rsid w:val="00C02658"/>
    <w:rsid w:val="00C028B2"/>
    <w:rsid w:val="00C028FF"/>
    <w:rsid w:val="00C029AC"/>
    <w:rsid w:val="00C02BE8"/>
    <w:rsid w:val="00C02CCE"/>
    <w:rsid w:val="00C02E27"/>
    <w:rsid w:val="00C02E49"/>
    <w:rsid w:val="00C02EBA"/>
    <w:rsid w:val="00C03156"/>
    <w:rsid w:val="00C0344A"/>
    <w:rsid w:val="00C036C1"/>
    <w:rsid w:val="00C03ACF"/>
    <w:rsid w:val="00C03B4D"/>
    <w:rsid w:val="00C03BA6"/>
    <w:rsid w:val="00C03D08"/>
    <w:rsid w:val="00C03D87"/>
    <w:rsid w:val="00C041A2"/>
    <w:rsid w:val="00C0444C"/>
    <w:rsid w:val="00C04459"/>
    <w:rsid w:val="00C04512"/>
    <w:rsid w:val="00C045A1"/>
    <w:rsid w:val="00C046C0"/>
    <w:rsid w:val="00C0489C"/>
    <w:rsid w:val="00C04A18"/>
    <w:rsid w:val="00C04A92"/>
    <w:rsid w:val="00C04D99"/>
    <w:rsid w:val="00C04E56"/>
    <w:rsid w:val="00C0507B"/>
    <w:rsid w:val="00C0556D"/>
    <w:rsid w:val="00C055CF"/>
    <w:rsid w:val="00C057EA"/>
    <w:rsid w:val="00C05812"/>
    <w:rsid w:val="00C058BB"/>
    <w:rsid w:val="00C059D1"/>
    <w:rsid w:val="00C059D9"/>
    <w:rsid w:val="00C05A47"/>
    <w:rsid w:val="00C05A98"/>
    <w:rsid w:val="00C06352"/>
    <w:rsid w:val="00C0646A"/>
    <w:rsid w:val="00C065C8"/>
    <w:rsid w:val="00C0680B"/>
    <w:rsid w:val="00C06816"/>
    <w:rsid w:val="00C068A7"/>
    <w:rsid w:val="00C069C9"/>
    <w:rsid w:val="00C06B34"/>
    <w:rsid w:val="00C06C31"/>
    <w:rsid w:val="00C06C77"/>
    <w:rsid w:val="00C06C98"/>
    <w:rsid w:val="00C06CD8"/>
    <w:rsid w:val="00C06D58"/>
    <w:rsid w:val="00C06EB7"/>
    <w:rsid w:val="00C06F11"/>
    <w:rsid w:val="00C06FE8"/>
    <w:rsid w:val="00C070C1"/>
    <w:rsid w:val="00C07170"/>
    <w:rsid w:val="00C072E4"/>
    <w:rsid w:val="00C07317"/>
    <w:rsid w:val="00C0734E"/>
    <w:rsid w:val="00C073C0"/>
    <w:rsid w:val="00C073F0"/>
    <w:rsid w:val="00C07413"/>
    <w:rsid w:val="00C07436"/>
    <w:rsid w:val="00C0745D"/>
    <w:rsid w:val="00C075A0"/>
    <w:rsid w:val="00C075EF"/>
    <w:rsid w:val="00C07609"/>
    <w:rsid w:val="00C07857"/>
    <w:rsid w:val="00C07BCA"/>
    <w:rsid w:val="00C07BE2"/>
    <w:rsid w:val="00C07D1B"/>
    <w:rsid w:val="00C07D76"/>
    <w:rsid w:val="00C07F86"/>
    <w:rsid w:val="00C10376"/>
    <w:rsid w:val="00C103C4"/>
    <w:rsid w:val="00C1045D"/>
    <w:rsid w:val="00C10487"/>
    <w:rsid w:val="00C106F0"/>
    <w:rsid w:val="00C10A1A"/>
    <w:rsid w:val="00C10B10"/>
    <w:rsid w:val="00C10BFC"/>
    <w:rsid w:val="00C10CEA"/>
    <w:rsid w:val="00C1112E"/>
    <w:rsid w:val="00C11741"/>
    <w:rsid w:val="00C119AB"/>
    <w:rsid w:val="00C119B4"/>
    <w:rsid w:val="00C119E6"/>
    <w:rsid w:val="00C11A3C"/>
    <w:rsid w:val="00C11B25"/>
    <w:rsid w:val="00C11C71"/>
    <w:rsid w:val="00C11F51"/>
    <w:rsid w:val="00C11FD5"/>
    <w:rsid w:val="00C121FF"/>
    <w:rsid w:val="00C122AD"/>
    <w:rsid w:val="00C12702"/>
    <w:rsid w:val="00C12774"/>
    <w:rsid w:val="00C127F2"/>
    <w:rsid w:val="00C12B03"/>
    <w:rsid w:val="00C12BCE"/>
    <w:rsid w:val="00C12C1E"/>
    <w:rsid w:val="00C12C75"/>
    <w:rsid w:val="00C12D92"/>
    <w:rsid w:val="00C12F2E"/>
    <w:rsid w:val="00C13023"/>
    <w:rsid w:val="00C13277"/>
    <w:rsid w:val="00C13565"/>
    <w:rsid w:val="00C13575"/>
    <w:rsid w:val="00C13595"/>
    <w:rsid w:val="00C137BC"/>
    <w:rsid w:val="00C1380F"/>
    <w:rsid w:val="00C139CC"/>
    <w:rsid w:val="00C13B21"/>
    <w:rsid w:val="00C13B49"/>
    <w:rsid w:val="00C13C1D"/>
    <w:rsid w:val="00C13C81"/>
    <w:rsid w:val="00C13CB2"/>
    <w:rsid w:val="00C13D68"/>
    <w:rsid w:val="00C13D9D"/>
    <w:rsid w:val="00C143B8"/>
    <w:rsid w:val="00C144D0"/>
    <w:rsid w:val="00C149EA"/>
    <w:rsid w:val="00C14C90"/>
    <w:rsid w:val="00C14CF1"/>
    <w:rsid w:val="00C14D83"/>
    <w:rsid w:val="00C14DB7"/>
    <w:rsid w:val="00C14E1E"/>
    <w:rsid w:val="00C14E2B"/>
    <w:rsid w:val="00C15076"/>
    <w:rsid w:val="00C15446"/>
    <w:rsid w:val="00C15781"/>
    <w:rsid w:val="00C15791"/>
    <w:rsid w:val="00C157B6"/>
    <w:rsid w:val="00C1590A"/>
    <w:rsid w:val="00C15A5C"/>
    <w:rsid w:val="00C15B54"/>
    <w:rsid w:val="00C15D63"/>
    <w:rsid w:val="00C15E82"/>
    <w:rsid w:val="00C15F03"/>
    <w:rsid w:val="00C1601D"/>
    <w:rsid w:val="00C161C5"/>
    <w:rsid w:val="00C162AD"/>
    <w:rsid w:val="00C16380"/>
    <w:rsid w:val="00C1647C"/>
    <w:rsid w:val="00C1655F"/>
    <w:rsid w:val="00C16A1D"/>
    <w:rsid w:val="00C16FFF"/>
    <w:rsid w:val="00C1714A"/>
    <w:rsid w:val="00C171E0"/>
    <w:rsid w:val="00C174D5"/>
    <w:rsid w:val="00C177AD"/>
    <w:rsid w:val="00C17842"/>
    <w:rsid w:val="00C1786A"/>
    <w:rsid w:val="00C17891"/>
    <w:rsid w:val="00C178E4"/>
    <w:rsid w:val="00C17A1C"/>
    <w:rsid w:val="00C17C56"/>
    <w:rsid w:val="00C17EEB"/>
    <w:rsid w:val="00C20035"/>
    <w:rsid w:val="00C20420"/>
    <w:rsid w:val="00C205D2"/>
    <w:rsid w:val="00C206B7"/>
    <w:rsid w:val="00C2085F"/>
    <w:rsid w:val="00C208E2"/>
    <w:rsid w:val="00C209E0"/>
    <w:rsid w:val="00C20C12"/>
    <w:rsid w:val="00C20D15"/>
    <w:rsid w:val="00C210B9"/>
    <w:rsid w:val="00C21771"/>
    <w:rsid w:val="00C21A28"/>
    <w:rsid w:val="00C21D10"/>
    <w:rsid w:val="00C21DDB"/>
    <w:rsid w:val="00C21DF1"/>
    <w:rsid w:val="00C21E6F"/>
    <w:rsid w:val="00C21E7D"/>
    <w:rsid w:val="00C21EB0"/>
    <w:rsid w:val="00C21F01"/>
    <w:rsid w:val="00C221A3"/>
    <w:rsid w:val="00C2222A"/>
    <w:rsid w:val="00C223BF"/>
    <w:rsid w:val="00C223C1"/>
    <w:rsid w:val="00C224D5"/>
    <w:rsid w:val="00C22770"/>
    <w:rsid w:val="00C22A64"/>
    <w:rsid w:val="00C22B04"/>
    <w:rsid w:val="00C22B2E"/>
    <w:rsid w:val="00C22C88"/>
    <w:rsid w:val="00C22D9F"/>
    <w:rsid w:val="00C22F39"/>
    <w:rsid w:val="00C22FFE"/>
    <w:rsid w:val="00C231E7"/>
    <w:rsid w:val="00C23357"/>
    <w:rsid w:val="00C233F7"/>
    <w:rsid w:val="00C23573"/>
    <w:rsid w:val="00C2372F"/>
    <w:rsid w:val="00C2396F"/>
    <w:rsid w:val="00C239E7"/>
    <w:rsid w:val="00C23A36"/>
    <w:rsid w:val="00C23E62"/>
    <w:rsid w:val="00C24059"/>
    <w:rsid w:val="00C24244"/>
    <w:rsid w:val="00C242CB"/>
    <w:rsid w:val="00C24333"/>
    <w:rsid w:val="00C24346"/>
    <w:rsid w:val="00C243EA"/>
    <w:rsid w:val="00C24412"/>
    <w:rsid w:val="00C2445B"/>
    <w:rsid w:val="00C24896"/>
    <w:rsid w:val="00C248DA"/>
    <w:rsid w:val="00C2497D"/>
    <w:rsid w:val="00C24B03"/>
    <w:rsid w:val="00C24BF2"/>
    <w:rsid w:val="00C24C41"/>
    <w:rsid w:val="00C24D39"/>
    <w:rsid w:val="00C24F12"/>
    <w:rsid w:val="00C251B2"/>
    <w:rsid w:val="00C251C2"/>
    <w:rsid w:val="00C254F3"/>
    <w:rsid w:val="00C25C0A"/>
    <w:rsid w:val="00C25D14"/>
    <w:rsid w:val="00C25DF7"/>
    <w:rsid w:val="00C25E07"/>
    <w:rsid w:val="00C262C3"/>
    <w:rsid w:val="00C26337"/>
    <w:rsid w:val="00C2633D"/>
    <w:rsid w:val="00C26588"/>
    <w:rsid w:val="00C26620"/>
    <w:rsid w:val="00C267A6"/>
    <w:rsid w:val="00C268DD"/>
    <w:rsid w:val="00C26936"/>
    <w:rsid w:val="00C26951"/>
    <w:rsid w:val="00C26D33"/>
    <w:rsid w:val="00C26DD5"/>
    <w:rsid w:val="00C270C8"/>
    <w:rsid w:val="00C2717A"/>
    <w:rsid w:val="00C271BC"/>
    <w:rsid w:val="00C272BC"/>
    <w:rsid w:val="00C27615"/>
    <w:rsid w:val="00C27689"/>
    <w:rsid w:val="00C276DF"/>
    <w:rsid w:val="00C2773A"/>
    <w:rsid w:val="00C27DA8"/>
    <w:rsid w:val="00C30069"/>
    <w:rsid w:val="00C3010E"/>
    <w:rsid w:val="00C30287"/>
    <w:rsid w:val="00C304A2"/>
    <w:rsid w:val="00C3083D"/>
    <w:rsid w:val="00C3091B"/>
    <w:rsid w:val="00C30A0B"/>
    <w:rsid w:val="00C30C01"/>
    <w:rsid w:val="00C30CDA"/>
    <w:rsid w:val="00C30CE7"/>
    <w:rsid w:val="00C30EFC"/>
    <w:rsid w:val="00C3105F"/>
    <w:rsid w:val="00C311BD"/>
    <w:rsid w:val="00C312DA"/>
    <w:rsid w:val="00C315E1"/>
    <w:rsid w:val="00C319D4"/>
    <w:rsid w:val="00C31C0C"/>
    <w:rsid w:val="00C31C69"/>
    <w:rsid w:val="00C31D5A"/>
    <w:rsid w:val="00C3219B"/>
    <w:rsid w:val="00C32201"/>
    <w:rsid w:val="00C32261"/>
    <w:rsid w:val="00C324CE"/>
    <w:rsid w:val="00C324D9"/>
    <w:rsid w:val="00C32506"/>
    <w:rsid w:val="00C3255E"/>
    <w:rsid w:val="00C325DF"/>
    <w:rsid w:val="00C3279C"/>
    <w:rsid w:val="00C328D7"/>
    <w:rsid w:val="00C329DC"/>
    <w:rsid w:val="00C329EC"/>
    <w:rsid w:val="00C32DEF"/>
    <w:rsid w:val="00C33001"/>
    <w:rsid w:val="00C3317C"/>
    <w:rsid w:val="00C33251"/>
    <w:rsid w:val="00C3342D"/>
    <w:rsid w:val="00C335CF"/>
    <w:rsid w:val="00C33609"/>
    <w:rsid w:val="00C33858"/>
    <w:rsid w:val="00C33888"/>
    <w:rsid w:val="00C338BE"/>
    <w:rsid w:val="00C33B12"/>
    <w:rsid w:val="00C33D74"/>
    <w:rsid w:val="00C33DA5"/>
    <w:rsid w:val="00C34165"/>
    <w:rsid w:val="00C3432F"/>
    <w:rsid w:val="00C347CB"/>
    <w:rsid w:val="00C34B46"/>
    <w:rsid w:val="00C34C8B"/>
    <w:rsid w:val="00C34CA8"/>
    <w:rsid w:val="00C351E2"/>
    <w:rsid w:val="00C352B1"/>
    <w:rsid w:val="00C35470"/>
    <w:rsid w:val="00C35633"/>
    <w:rsid w:val="00C356D7"/>
    <w:rsid w:val="00C357A6"/>
    <w:rsid w:val="00C358E3"/>
    <w:rsid w:val="00C35958"/>
    <w:rsid w:val="00C3599C"/>
    <w:rsid w:val="00C359C8"/>
    <w:rsid w:val="00C35A13"/>
    <w:rsid w:val="00C35A3D"/>
    <w:rsid w:val="00C35BEB"/>
    <w:rsid w:val="00C35C90"/>
    <w:rsid w:val="00C3606A"/>
    <w:rsid w:val="00C36141"/>
    <w:rsid w:val="00C36188"/>
    <w:rsid w:val="00C36506"/>
    <w:rsid w:val="00C366A9"/>
    <w:rsid w:val="00C369A3"/>
    <w:rsid w:val="00C369F2"/>
    <w:rsid w:val="00C36A79"/>
    <w:rsid w:val="00C36AE6"/>
    <w:rsid w:val="00C36C98"/>
    <w:rsid w:val="00C36D56"/>
    <w:rsid w:val="00C36D92"/>
    <w:rsid w:val="00C36E25"/>
    <w:rsid w:val="00C36E4B"/>
    <w:rsid w:val="00C36F11"/>
    <w:rsid w:val="00C37411"/>
    <w:rsid w:val="00C374D2"/>
    <w:rsid w:val="00C37611"/>
    <w:rsid w:val="00C377DD"/>
    <w:rsid w:val="00C3787E"/>
    <w:rsid w:val="00C378A0"/>
    <w:rsid w:val="00C379A1"/>
    <w:rsid w:val="00C37F52"/>
    <w:rsid w:val="00C401D5"/>
    <w:rsid w:val="00C401DA"/>
    <w:rsid w:val="00C402ED"/>
    <w:rsid w:val="00C40601"/>
    <w:rsid w:val="00C4062D"/>
    <w:rsid w:val="00C40687"/>
    <w:rsid w:val="00C4077D"/>
    <w:rsid w:val="00C408E9"/>
    <w:rsid w:val="00C40901"/>
    <w:rsid w:val="00C40997"/>
    <w:rsid w:val="00C409C7"/>
    <w:rsid w:val="00C409F7"/>
    <w:rsid w:val="00C40B27"/>
    <w:rsid w:val="00C40C4C"/>
    <w:rsid w:val="00C40C9B"/>
    <w:rsid w:val="00C4105E"/>
    <w:rsid w:val="00C4121C"/>
    <w:rsid w:val="00C41280"/>
    <w:rsid w:val="00C41288"/>
    <w:rsid w:val="00C4136E"/>
    <w:rsid w:val="00C41881"/>
    <w:rsid w:val="00C41892"/>
    <w:rsid w:val="00C419DA"/>
    <w:rsid w:val="00C41DB6"/>
    <w:rsid w:val="00C41F5A"/>
    <w:rsid w:val="00C4208A"/>
    <w:rsid w:val="00C42222"/>
    <w:rsid w:val="00C42282"/>
    <w:rsid w:val="00C42664"/>
    <w:rsid w:val="00C426CF"/>
    <w:rsid w:val="00C42858"/>
    <w:rsid w:val="00C42885"/>
    <w:rsid w:val="00C42967"/>
    <w:rsid w:val="00C4297D"/>
    <w:rsid w:val="00C42A6B"/>
    <w:rsid w:val="00C42E08"/>
    <w:rsid w:val="00C42F6B"/>
    <w:rsid w:val="00C4305F"/>
    <w:rsid w:val="00C43111"/>
    <w:rsid w:val="00C4321D"/>
    <w:rsid w:val="00C432FA"/>
    <w:rsid w:val="00C43602"/>
    <w:rsid w:val="00C4364A"/>
    <w:rsid w:val="00C436F8"/>
    <w:rsid w:val="00C439F9"/>
    <w:rsid w:val="00C43D7B"/>
    <w:rsid w:val="00C43DE7"/>
    <w:rsid w:val="00C43F82"/>
    <w:rsid w:val="00C44001"/>
    <w:rsid w:val="00C4409A"/>
    <w:rsid w:val="00C440F4"/>
    <w:rsid w:val="00C44249"/>
    <w:rsid w:val="00C442D2"/>
    <w:rsid w:val="00C442ED"/>
    <w:rsid w:val="00C4445C"/>
    <w:rsid w:val="00C4451D"/>
    <w:rsid w:val="00C445BF"/>
    <w:rsid w:val="00C44781"/>
    <w:rsid w:val="00C4480D"/>
    <w:rsid w:val="00C44998"/>
    <w:rsid w:val="00C449A8"/>
    <w:rsid w:val="00C44A51"/>
    <w:rsid w:val="00C44B67"/>
    <w:rsid w:val="00C44EE8"/>
    <w:rsid w:val="00C44FF2"/>
    <w:rsid w:val="00C450F8"/>
    <w:rsid w:val="00C4531A"/>
    <w:rsid w:val="00C456F7"/>
    <w:rsid w:val="00C458EC"/>
    <w:rsid w:val="00C459A3"/>
    <w:rsid w:val="00C45C77"/>
    <w:rsid w:val="00C45D8B"/>
    <w:rsid w:val="00C45D9F"/>
    <w:rsid w:val="00C45E5A"/>
    <w:rsid w:val="00C45EC4"/>
    <w:rsid w:val="00C46085"/>
    <w:rsid w:val="00C460CF"/>
    <w:rsid w:val="00C462DA"/>
    <w:rsid w:val="00C4661B"/>
    <w:rsid w:val="00C46659"/>
    <w:rsid w:val="00C466F3"/>
    <w:rsid w:val="00C46AFB"/>
    <w:rsid w:val="00C46CDE"/>
    <w:rsid w:val="00C46FA2"/>
    <w:rsid w:val="00C46FBC"/>
    <w:rsid w:val="00C46FDB"/>
    <w:rsid w:val="00C47159"/>
    <w:rsid w:val="00C4749D"/>
    <w:rsid w:val="00C474DC"/>
    <w:rsid w:val="00C47680"/>
    <w:rsid w:val="00C47855"/>
    <w:rsid w:val="00C4786A"/>
    <w:rsid w:val="00C47A57"/>
    <w:rsid w:val="00C47B6E"/>
    <w:rsid w:val="00C47BD9"/>
    <w:rsid w:val="00C47C60"/>
    <w:rsid w:val="00C47DDA"/>
    <w:rsid w:val="00C47E76"/>
    <w:rsid w:val="00C47EF5"/>
    <w:rsid w:val="00C47F14"/>
    <w:rsid w:val="00C47FBF"/>
    <w:rsid w:val="00C500C0"/>
    <w:rsid w:val="00C5013A"/>
    <w:rsid w:val="00C501B4"/>
    <w:rsid w:val="00C5023C"/>
    <w:rsid w:val="00C50289"/>
    <w:rsid w:val="00C50385"/>
    <w:rsid w:val="00C5067C"/>
    <w:rsid w:val="00C50795"/>
    <w:rsid w:val="00C50896"/>
    <w:rsid w:val="00C508C6"/>
    <w:rsid w:val="00C509BC"/>
    <w:rsid w:val="00C50C04"/>
    <w:rsid w:val="00C50C9B"/>
    <w:rsid w:val="00C50D3D"/>
    <w:rsid w:val="00C50D5B"/>
    <w:rsid w:val="00C50EE0"/>
    <w:rsid w:val="00C50FB5"/>
    <w:rsid w:val="00C511C9"/>
    <w:rsid w:val="00C512D3"/>
    <w:rsid w:val="00C513A4"/>
    <w:rsid w:val="00C514E3"/>
    <w:rsid w:val="00C51547"/>
    <w:rsid w:val="00C516B5"/>
    <w:rsid w:val="00C5181A"/>
    <w:rsid w:val="00C519EE"/>
    <w:rsid w:val="00C51CD3"/>
    <w:rsid w:val="00C51D8B"/>
    <w:rsid w:val="00C51E39"/>
    <w:rsid w:val="00C51F57"/>
    <w:rsid w:val="00C52002"/>
    <w:rsid w:val="00C52015"/>
    <w:rsid w:val="00C52201"/>
    <w:rsid w:val="00C52272"/>
    <w:rsid w:val="00C5236B"/>
    <w:rsid w:val="00C523C6"/>
    <w:rsid w:val="00C52462"/>
    <w:rsid w:val="00C525E3"/>
    <w:rsid w:val="00C5268C"/>
    <w:rsid w:val="00C5285A"/>
    <w:rsid w:val="00C529E4"/>
    <w:rsid w:val="00C52BF4"/>
    <w:rsid w:val="00C52CB2"/>
    <w:rsid w:val="00C52EE0"/>
    <w:rsid w:val="00C52F5F"/>
    <w:rsid w:val="00C5305A"/>
    <w:rsid w:val="00C53081"/>
    <w:rsid w:val="00C532C1"/>
    <w:rsid w:val="00C5331A"/>
    <w:rsid w:val="00C53360"/>
    <w:rsid w:val="00C533AF"/>
    <w:rsid w:val="00C534A1"/>
    <w:rsid w:val="00C5359A"/>
    <w:rsid w:val="00C53A0C"/>
    <w:rsid w:val="00C53AE7"/>
    <w:rsid w:val="00C53B21"/>
    <w:rsid w:val="00C53DF2"/>
    <w:rsid w:val="00C53E0A"/>
    <w:rsid w:val="00C53EDE"/>
    <w:rsid w:val="00C53FD0"/>
    <w:rsid w:val="00C53FD8"/>
    <w:rsid w:val="00C54430"/>
    <w:rsid w:val="00C54639"/>
    <w:rsid w:val="00C5485C"/>
    <w:rsid w:val="00C5496A"/>
    <w:rsid w:val="00C54975"/>
    <w:rsid w:val="00C54BCA"/>
    <w:rsid w:val="00C54C10"/>
    <w:rsid w:val="00C54DB5"/>
    <w:rsid w:val="00C54F11"/>
    <w:rsid w:val="00C550AF"/>
    <w:rsid w:val="00C55242"/>
    <w:rsid w:val="00C552C8"/>
    <w:rsid w:val="00C55315"/>
    <w:rsid w:val="00C55502"/>
    <w:rsid w:val="00C55515"/>
    <w:rsid w:val="00C555A7"/>
    <w:rsid w:val="00C556E5"/>
    <w:rsid w:val="00C55713"/>
    <w:rsid w:val="00C55802"/>
    <w:rsid w:val="00C5580C"/>
    <w:rsid w:val="00C5596B"/>
    <w:rsid w:val="00C55B9F"/>
    <w:rsid w:val="00C55C37"/>
    <w:rsid w:val="00C55DB2"/>
    <w:rsid w:val="00C55E1C"/>
    <w:rsid w:val="00C5600C"/>
    <w:rsid w:val="00C56133"/>
    <w:rsid w:val="00C561F3"/>
    <w:rsid w:val="00C5620A"/>
    <w:rsid w:val="00C564C2"/>
    <w:rsid w:val="00C56557"/>
    <w:rsid w:val="00C56568"/>
    <w:rsid w:val="00C56647"/>
    <w:rsid w:val="00C567D0"/>
    <w:rsid w:val="00C567D1"/>
    <w:rsid w:val="00C568F3"/>
    <w:rsid w:val="00C56B60"/>
    <w:rsid w:val="00C56DBE"/>
    <w:rsid w:val="00C56E76"/>
    <w:rsid w:val="00C56EF2"/>
    <w:rsid w:val="00C56FD5"/>
    <w:rsid w:val="00C570D4"/>
    <w:rsid w:val="00C5722C"/>
    <w:rsid w:val="00C5748A"/>
    <w:rsid w:val="00C5756A"/>
    <w:rsid w:val="00C578A3"/>
    <w:rsid w:val="00C5793C"/>
    <w:rsid w:val="00C57AE2"/>
    <w:rsid w:val="00C57B8B"/>
    <w:rsid w:val="00C57C4D"/>
    <w:rsid w:val="00C57C70"/>
    <w:rsid w:val="00C57E4F"/>
    <w:rsid w:val="00C600CC"/>
    <w:rsid w:val="00C6012E"/>
    <w:rsid w:val="00C60140"/>
    <w:rsid w:val="00C603DD"/>
    <w:rsid w:val="00C604EF"/>
    <w:rsid w:val="00C606AD"/>
    <w:rsid w:val="00C609C9"/>
    <w:rsid w:val="00C60A3A"/>
    <w:rsid w:val="00C60A56"/>
    <w:rsid w:val="00C6150B"/>
    <w:rsid w:val="00C61623"/>
    <w:rsid w:val="00C61775"/>
    <w:rsid w:val="00C618B4"/>
    <w:rsid w:val="00C618F7"/>
    <w:rsid w:val="00C61B51"/>
    <w:rsid w:val="00C61BC8"/>
    <w:rsid w:val="00C61CB0"/>
    <w:rsid w:val="00C61CC9"/>
    <w:rsid w:val="00C61D73"/>
    <w:rsid w:val="00C61DA8"/>
    <w:rsid w:val="00C621E2"/>
    <w:rsid w:val="00C62395"/>
    <w:rsid w:val="00C6252B"/>
    <w:rsid w:val="00C626A0"/>
    <w:rsid w:val="00C626DF"/>
    <w:rsid w:val="00C62A67"/>
    <w:rsid w:val="00C62BF1"/>
    <w:rsid w:val="00C62E4C"/>
    <w:rsid w:val="00C62E4F"/>
    <w:rsid w:val="00C631FF"/>
    <w:rsid w:val="00C634CA"/>
    <w:rsid w:val="00C6365E"/>
    <w:rsid w:val="00C63770"/>
    <w:rsid w:val="00C63A45"/>
    <w:rsid w:val="00C63C48"/>
    <w:rsid w:val="00C63DF4"/>
    <w:rsid w:val="00C63E53"/>
    <w:rsid w:val="00C64009"/>
    <w:rsid w:val="00C64119"/>
    <w:rsid w:val="00C6417C"/>
    <w:rsid w:val="00C642CC"/>
    <w:rsid w:val="00C64357"/>
    <w:rsid w:val="00C64368"/>
    <w:rsid w:val="00C644F5"/>
    <w:rsid w:val="00C6478D"/>
    <w:rsid w:val="00C648D0"/>
    <w:rsid w:val="00C64B6B"/>
    <w:rsid w:val="00C64C88"/>
    <w:rsid w:val="00C64D53"/>
    <w:rsid w:val="00C64DF0"/>
    <w:rsid w:val="00C6503F"/>
    <w:rsid w:val="00C65093"/>
    <w:rsid w:val="00C65309"/>
    <w:rsid w:val="00C65362"/>
    <w:rsid w:val="00C653F7"/>
    <w:rsid w:val="00C65460"/>
    <w:rsid w:val="00C65537"/>
    <w:rsid w:val="00C655FE"/>
    <w:rsid w:val="00C6562A"/>
    <w:rsid w:val="00C656B7"/>
    <w:rsid w:val="00C65859"/>
    <w:rsid w:val="00C65954"/>
    <w:rsid w:val="00C65A71"/>
    <w:rsid w:val="00C65BE5"/>
    <w:rsid w:val="00C65CB5"/>
    <w:rsid w:val="00C65D46"/>
    <w:rsid w:val="00C65DD8"/>
    <w:rsid w:val="00C65E04"/>
    <w:rsid w:val="00C65EBD"/>
    <w:rsid w:val="00C66093"/>
    <w:rsid w:val="00C661BE"/>
    <w:rsid w:val="00C661E7"/>
    <w:rsid w:val="00C662F5"/>
    <w:rsid w:val="00C663BF"/>
    <w:rsid w:val="00C66446"/>
    <w:rsid w:val="00C66456"/>
    <w:rsid w:val="00C66532"/>
    <w:rsid w:val="00C66670"/>
    <w:rsid w:val="00C66725"/>
    <w:rsid w:val="00C667EF"/>
    <w:rsid w:val="00C669AE"/>
    <w:rsid w:val="00C66A27"/>
    <w:rsid w:val="00C66A71"/>
    <w:rsid w:val="00C66B58"/>
    <w:rsid w:val="00C67079"/>
    <w:rsid w:val="00C670BF"/>
    <w:rsid w:val="00C67284"/>
    <w:rsid w:val="00C672CD"/>
    <w:rsid w:val="00C672FB"/>
    <w:rsid w:val="00C67392"/>
    <w:rsid w:val="00C6744A"/>
    <w:rsid w:val="00C67475"/>
    <w:rsid w:val="00C6749C"/>
    <w:rsid w:val="00C6766C"/>
    <w:rsid w:val="00C67702"/>
    <w:rsid w:val="00C6776E"/>
    <w:rsid w:val="00C67786"/>
    <w:rsid w:val="00C67968"/>
    <w:rsid w:val="00C679BA"/>
    <w:rsid w:val="00C679EA"/>
    <w:rsid w:val="00C67A80"/>
    <w:rsid w:val="00C67BA0"/>
    <w:rsid w:val="00C67BA4"/>
    <w:rsid w:val="00C67ED4"/>
    <w:rsid w:val="00C67EE4"/>
    <w:rsid w:val="00C7003D"/>
    <w:rsid w:val="00C70166"/>
    <w:rsid w:val="00C70257"/>
    <w:rsid w:val="00C7033C"/>
    <w:rsid w:val="00C70428"/>
    <w:rsid w:val="00C704A6"/>
    <w:rsid w:val="00C7054D"/>
    <w:rsid w:val="00C70878"/>
    <w:rsid w:val="00C70D11"/>
    <w:rsid w:val="00C70E99"/>
    <w:rsid w:val="00C71491"/>
    <w:rsid w:val="00C71760"/>
    <w:rsid w:val="00C718E2"/>
    <w:rsid w:val="00C71933"/>
    <w:rsid w:val="00C71EFA"/>
    <w:rsid w:val="00C720A4"/>
    <w:rsid w:val="00C724A1"/>
    <w:rsid w:val="00C7285E"/>
    <w:rsid w:val="00C7299E"/>
    <w:rsid w:val="00C72B23"/>
    <w:rsid w:val="00C72C26"/>
    <w:rsid w:val="00C72E02"/>
    <w:rsid w:val="00C72EE7"/>
    <w:rsid w:val="00C73047"/>
    <w:rsid w:val="00C73219"/>
    <w:rsid w:val="00C733A0"/>
    <w:rsid w:val="00C7355E"/>
    <w:rsid w:val="00C735D3"/>
    <w:rsid w:val="00C736ED"/>
    <w:rsid w:val="00C736F6"/>
    <w:rsid w:val="00C73C5C"/>
    <w:rsid w:val="00C74079"/>
    <w:rsid w:val="00C74338"/>
    <w:rsid w:val="00C74367"/>
    <w:rsid w:val="00C744A1"/>
    <w:rsid w:val="00C74533"/>
    <w:rsid w:val="00C745BD"/>
    <w:rsid w:val="00C747FA"/>
    <w:rsid w:val="00C7484D"/>
    <w:rsid w:val="00C74A9A"/>
    <w:rsid w:val="00C74AC6"/>
    <w:rsid w:val="00C74AD5"/>
    <w:rsid w:val="00C74B03"/>
    <w:rsid w:val="00C74B4C"/>
    <w:rsid w:val="00C74D8A"/>
    <w:rsid w:val="00C74D9A"/>
    <w:rsid w:val="00C74E8C"/>
    <w:rsid w:val="00C74E9F"/>
    <w:rsid w:val="00C74FC4"/>
    <w:rsid w:val="00C75397"/>
    <w:rsid w:val="00C754D0"/>
    <w:rsid w:val="00C75538"/>
    <w:rsid w:val="00C75B64"/>
    <w:rsid w:val="00C75B66"/>
    <w:rsid w:val="00C75BF5"/>
    <w:rsid w:val="00C75D2B"/>
    <w:rsid w:val="00C75E81"/>
    <w:rsid w:val="00C75FF4"/>
    <w:rsid w:val="00C76087"/>
    <w:rsid w:val="00C763C4"/>
    <w:rsid w:val="00C764BA"/>
    <w:rsid w:val="00C76529"/>
    <w:rsid w:val="00C76677"/>
    <w:rsid w:val="00C766BA"/>
    <w:rsid w:val="00C766D7"/>
    <w:rsid w:val="00C7678D"/>
    <w:rsid w:val="00C76790"/>
    <w:rsid w:val="00C76DA9"/>
    <w:rsid w:val="00C76E7B"/>
    <w:rsid w:val="00C76F34"/>
    <w:rsid w:val="00C77015"/>
    <w:rsid w:val="00C77090"/>
    <w:rsid w:val="00C77384"/>
    <w:rsid w:val="00C77470"/>
    <w:rsid w:val="00C776D8"/>
    <w:rsid w:val="00C7777F"/>
    <w:rsid w:val="00C7788D"/>
    <w:rsid w:val="00C778A2"/>
    <w:rsid w:val="00C779F3"/>
    <w:rsid w:val="00C77B18"/>
    <w:rsid w:val="00C77B36"/>
    <w:rsid w:val="00C77CEE"/>
    <w:rsid w:val="00C77D40"/>
    <w:rsid w:val="00C77E46"/>
    <w:rsid w:val="00C80319"/>
    <w:rsid w:val="00C803FB"/>
    <w:rsid w:val="00C809AB"/>
    <w:rsid w:val="00C80B88"/>
    <w:rsid w:val="00C80BF2"/>
    <w:rsid w:val="00C80CE4"/>
    <w:rsid w:val="00C80DD6"/>
    <w:rsid w:val="00C80DE8"/>
    <w:rsid w:val="00C810F0"/>
    <w:rsid w:val="00C8111E"/>
    <w:rsid w:val="00C8124F"/>
    <w:rsid w:val="00C814F8"/>
    <w:rsid w:val="00C816A7"/>
    <w:rsid w:val="00C81794"/>
    <w:rsid w:val="00C81918"/>
    <w:rsid w:val="00C8193E"/>
    <w:rsid w:val="00C81BDD"/>
    <w:rsid w:val="00C81E08"/>
    <w:rsid w:val="00C81F3C"/>
    <w:rsid w:val="00C82120"/>
    <w:rsid w:val="00C826D9"/>
    <w:rsid w:val="00C82902"/>
    <w:rsid w:val="00C82921"/>
    <w:rsid w:val="00C82B80"/>
    <w:rsid w:val="00C82C43"/>
    <w:rsid w:val="00C82C73"/>
    <w:rsid w:val="00C82CD3"/>
    <w:rsid w:val="00C82E00"/>
    <w:rsid w:val="00C82ECC"/>
    <w:rsid w:val="00C82EF7"/>
    <w:rsid w:val="00C82FE1"/>
    <w:rsid w:val="00C83010"/>
    <w:rsid w:val="00C8312D"/>
    <w:rsid w:val="00C834AA"/>
    <w:rsid w:val="00C836CB"/>
    <w:rsid w:val="00C83772"/>
    <w:rsid w:val="00C83AD4"/>
    <w:rsid w:val="00C83B09"/>
    <w:rsid w:val="00C83B23"/>
    <w:rsid w:val="00C83D17"/>
    <w:rsid w:val="00C8401C"/>
    <w:rsid w:val="00C841FC"/>
    <w:rsid w:val="00C8424E"/>
    <w:rsid w:val="00C84295"/>
    <w:rsid w:val="00C8441E"/>
    <w:rsid w:val="00C84428"/>
    <w:rsid w:val="00C845D9"/>
    <w:rsid w:val="00C846CA"/>
    <w:rsid w:val="00C84754"/>
    <w:rsid w:val="00C84804"/>
    <w:rsid w:val="00C848E8"/>
    <w:rsid w:val="00C84A79"/>
    <w:rsid w:val="00C84B26"/>
    <w:rsid w:val="00C84C3A"/>
    <w:rsid w:val="00C84CDC"/>
    <w:rsid w:val="00C84D6E"/>
    <w:rsid w:val="00C84E5D"/>
    <w:rsid w:val="00C84EC2"/>
    <w:rsid w:val="00C850C5"/>
    <w:rsid w:val="00C853B0"/>
    <w:rsid w:val="00C856FC"/>
    <w:rsid w:val="00C8571E"/>
    <w:rsid w:val="00C85760"/>
    <w:rsid w:val="00C8587A"/>
    <w:rsid w:val="00C858B7"/>
    <w:rsid w:val="00C85B2E"/>
    <w:rsid w:val="00C85E0C"/>
    <w:rsid w:val="00C85EB0"/>
    <w:rsid w:val="00C85F43"/>
    <w:rsid w:val="00C85F91"/>
    <w:rsid w:val="00C85FA5"/>
    <w:rsid w:val="00C86274"/>
    <w:rsid w:val="00C862A7"/>
    <w:rsid w:val="00C86421"/>
    <w:rsid w:val="00C865D2"/>
    <w:rsid w:val="00C866DD"/>
    <w:rsid w:val="00C86925"/>
    <w:rsid w:val="00C869DE"/>
    <w:rsid w:val="00C86A19"/>
    <w:rsid w:val="00C86A2B"/>
    <w:rsid w:val="00C86CBB"/>
    <w:rsid w:val="00C86D1C"/>
    <w:rsid w:val="00C86E91"/>
    <w:rsid w:val="00C874AE"/>
    <w:rsid w:val="00C874C4"/>
    <w:rsid w:val="00C874F5"/>
    <w:rsid w:val="00C875D9"/>
    <w:rsid w:val="00C87619"/>
    <w:rsid w:val="00C8761B"/>
    <w:rsid w:val="00C87B98"/>
    <w:rsid w:val="00C87BBC"/>
    <w:rsid w:val="00C87CCA"/>
    <w:rsid w:val="00C87E65"/>
    <w:rsid w:val="00C87F76"/>
    <w:rsid w:val="00C900BA"/>
    <w:rsid w:val="00C901B1"/>
    <w:rsid w:val="00C901E4"/>
    <w:rsid w:val="00C9023F"/>
    <w:rsid w:val="00C9039A"/>
    <w:rsid w:val="00C9064E"/>
    <w:rsid w:val="00C90832"/>
    <w:rsid w:val="00C908B2"/>
    <w:rsid w:val="00C90A44"/>
    <w:rsid w:val="00C90AD6"/>
    <w:rsid w:val="00C90C6B"/>
    <w:rsid w:val="00C90C81"/>
    <w:rsid w:val="00C90CD3"/>
    <w:rsid w:val="00C90D78"/>
    <w:rsid w:val="00C91022"/>
    <w:rsid w:val="00C911EF"/>
    <w:rsid w:val="00C914A4"/>
    <w:rsid w:val="00C915D5"/>
    <w:rsid w:val="00C91704"/>
    <w:rsid w:val="00C91708"/>
    <w:rsid w:val="00C91738"/>
    <w:rsid w:val="00C91764"/>
    <w:rsid w:val="00C917F6"/>
    <w:rsid w:val="00C91938"/>
    <w:rsid w:val="00C919D6"/>
    <w:rsid w:val="00C91ACA"/>
    <w:rsid w:val="00C91BAE"/>
    <w:rsid w:val="00C91C88"/>
    <w:rsid w:val="00C91F23"/>
    <w:rsid w:val="00C91F35"/>
    <w:rsid w:val="00C920E6"/>
    <w:rsid w:val="00C920E7"/>
    <w:rsid w:val="00C92240"/>
    <w:rsid w:val="00C9234C"/>
    <w:rsid w:val="00C9249E"/>
    <w:rsid w:val="00C92577"/>
    <w:rsid w:val="00C9265E"/>
    <w:rsid w:val="00C92895"/>
    <w:rsid w:val="00C92A32"/>
    <w:rsid w:val="00C92AF8"/>
    <w:rsid w:val="00C92C33"/>
    <w:rsid w:val="00C92FA5"/>
    <w:rsid w:val="00C9379D"/>
    <w:rsid w:val="00C937EB"/>
    <w:rsid w:val="00C939D5"/>
    <w:rsid w:val="00C93F4A"/>
    <w:rsid w:val="00C9401E"/>
    <w:rsid w:val="00C940F5"/>
    <w:rsid w:val="00C941EE"/>
    <w:rsid w:val="00C94276"/>
    <w:rsid w:val="00C942FB"/>
    <w:rsid w:val="00C94303"/>
    <w:rsid w:val="00C946D3"/>
    <w:rsid w:val="00C9480F"/>
    <w:rsid w:val="00C94990"/>
    <w:rsid w:val="00C94A19"/>
    <w:rsid w:val="00C94A2B"/>
    <w:rsid w:val="00C94A7C"/>
    <w:rsid w:val="00C94ACE"/>
    <w:rsid w:val="00C94C1B"/>
    <w:rsid w:val="00C94C46"/>
    <w:rsid w:val="00C94EC6"/>
    <w:rsid w:val="00C94F95"/>
    <w:rsid w:val="00C95056"/>
    <w:rsid w:val="00C9519E"/>
    <w:rsid w:val="00C953CE"/>
    <w:rsid w:val="00C95743"/>
    <w:rsid w:val="00C95894"/>
    <w:rsid w:val="00C95A63"/>
    <w:rsid w:val="00C95CE8"/>
    <w:rsid w:val="00C95DCC"/>
    <w:rsid w:val="00C95F45"/>
    <w:rsid w:val="00C961C7"/>
    <w:rsid w:val="00C9621A"/>
    <w:rsid w:val="00C9625E"/>
    <w:rsid w:val="00C96450"/>
    <w:rsid w:val="00C96616"/>
    <w:rsid w:val="00C9679C"/>
    <w:rsid w:val="00C96A13"/>
    <w:rsid w:val="00C96A60"/>
    <w:rsid w:val="00C96B05"/>
    <w:rsid w:val="00C96B27"/>
    <w:rsid w:val="00C96BB8"/>
    <w:rsid w:val="00C96CB1"/>
    <w:rsid w:val="00C96D9E"/>
    <w:rsid w:val="00C96E22"/>
    <w:rsid w:val="00C96E3A"/>
    <w:rsid w:val="00C96F6F"/>
    <w:rsid w:val="00C96FED"/>
    <w:rsid w:val="00C97330"/>
    <w:rsid w:val="00C9741C"/>
    <w:rsid w:val="00C975C7"/>
    <w:rsid w:val="00C976E8"/>
    <w:rsid w:val="00C9794F"/>
    <w:rsid w:val="00C979BF"/>
    <w:rsid w:val="00C97A38"/>
    <w:rsid w:val="00C97ADB"/>
    <w:rsid w:val="00C97CB6"/>
    <w:rsid w:val="00C97F75"/>
    <w:rsid w:val="00CA0112"/>
    <w:rsid w:val="00CA017F"/>
    <w:rsid w:val="00CA028B"/>
    <w:rsid w:val="00CA0294"/>
    <w:rsid w:val="00CA02BC"/>
    <w:rsid w:val="00CA0399"/>
    <w:rsid w:val="00CA0527"/>
    <w:rsid w:val="00CA05C6"/>
    <w:rsid w:val="00CA08AF"/>
    <w:rsid w:val="00CA09B4"/>
    <w:rsid w:val="00CA0A84"/>
    <w:rsid w:val="00CA0A92"/>
    <w:rsid w:val="00CA0BF1"/>
    <w:rsid w:val="00CA0BF3"/>
    <w:rsid w:val="00CA0D1E"/>
    <w:rsid w:val="00CA0E13"/>
    <w:rsid w:val="00CA0EA8"/>
    <w:rsid w:val="00CA0EB8"/>
    <w:rsid w:val="00CA0ED9"/>
    <w:rsid w:val="00CA1123"/>
    <w:rsid w:val="00CA1257"/>
    <w:rsid w:val="00CA13E6"/>
    <w:rsid w:val="00CA1457"/>
    <w:rsid w:val="00CA1497"/>
    <w:rsid w:val="00CA15CF"/>
    <w:rsid w:val="00CA1640"/>
    <w:rsid w:val="00CA167E"/>
    <w:rsid w:val="00CA1686"/>
    <w:rsid w:val="00CA1719"/>
    <w:rsid w:val="00CA17B7"/>
    <w:rsid w:val="00CA1A72"/>
    <w:rsid w:val="00CA1B3E"/>
    <w:rsid w:val="00CA1D77"/>
    <w:rsid w:val="00CA1E28"/>
    <w:rsid w:val="00CA1E94"/>
    <w:rsid w:val="00CA1EF4"/>
    <w:rsid w:val="00CA219E"/>
    <w:rsid w:val="00CA263C"/>
    <w:rsid w:val="00CA270C"/>
    <w:rsid w:val="00CA28D7"/>
    <w:rsid w:val="00CA29C2"/>
    <w:rsid w:val="00CA2D78"/>
    <w:rsid w:val="00CA2DCF"/>
    <w:rsid w:val="00CA2F84"/>
    <w:rsid w:val="00CA328C"/>
    <w:rsid w:val="00CA3329"/>
    <w:rsid w:val="00CA360B"/>
    <w:rsid w:val="00CA36ED"/>
    <w:rsid w:val="00CA3838"/>
    <w:rsid w:val="00CA3CE6"/>
    <w:rsid w:val="00CA418C"/>
    <w:rsid w:val="00CA433B"/>
    <w:rsid w:val="00CA4364"/>
    <w:rsid w:val="00CA441C"/>
    <w:rsid w:val="00CA44B4"/>
    <w:rsid w:val="00CA47F8"/>
    <w:rsid w:val="00CA481C"/>
    <w:rsid w:val="00CA483A"/>
    <w:rsid w:val="00CA4905"/>
    <w:rsid w:val="00CA4932"/>
    <w:rsid w:val="00CA4A73"/>
    <w:rsid w:val="00CA4ACB"/>
    <w:rsid w:val="00CA4C3E"/>
    <w:rsid w:val="00CA4CE5"/>
    <w:rsid w:val="00CA4DAF"/>
    <w:rsid w:val="00CA4DFA"/>
    <w:rsid w:val="00CA4FF1"/>
    <w:rsid w:val="00CA528C"/>
    <w:rsid w:val="00CA530D"/>
    <w:rsid w:val="00CA532A"/>
    <w:rsid w:val="00CA53D8"/>
    <w:rsid w:val="00CA5400"/>
    <w:rsid w:val="00CA5571"/>
    <w:rsid w:val="00CA56D5"/>
    <w:rsid w:val="00CA574D"/>
    <w:rsid w:val="00CA577E"/>
    <w:rsid w:val="00CA586D"/>
    <w:rsid w:val="00CA58AE"/>
    <w:rsid w:val="00CA5F91"/>
    <w:rsid w:val="00CA612D"/>
    <w:rsid w:val="00CA6158"/>
    <w:rsid w:val="00CA616E"/>
    <w:rsid w:val="00CA6297"/>
    <w:rsid w:val="00CA6401"/>
    <w:rsid w:val="00CA65C4"/>
    <w:rsid w:val="00CA65C7"/>
    <w:rsid w:val="00CA6659"/>
    <w:rsid w:val="00CA666C"/>
    <w:rsid w:val="00CA6720"/>
    <w:rsid w:val="00CA6864"/>
    <w:rsid w:val="00CA6900"/>
    <w:rsid w:val="00CA691A"/>
    <w:rsid w:val="00CA6AB3"/>
    <w:rsid w:val="00CA6E14"/>
    <w:rsid w:val="00CA70B7"/>
    <w:rsid w:val="00CA7103"/>
    <w:rsid w:val="00CA71AC"/>
    <w:rsid w:val="00CA7252"/>
    <w:rsid w:val="00CA7363"/>
    <w:rsid w:val="00CA749B"/>
    <w:rsid w:val="00CA7782"/>
    <w:rsid w:val="00CA7882"/>
    <w:rsid w:val="00CA7A35"/>
    <w:rsid w:val="00CA7BDF"/>
    <w:rsid w:val="00CA7DB7"/>
    <w:rsid w:val="00CA7E88"/>
    <w:rsid w:val="00CA7EA2"/>
    <w:rsid w:val="00CB065B"/>
    <w:rsid w:val="00CB09C9"/>
    <w:rsid w:val="00CB0AE2"/>
    <w:rsid w:val="00CB12DE"/>
    <w:rsid w:val="00CB13CB"/>
    <w:rsid w:val="00CB15B3"/>
    <w:rsid w:val="00CB15B6"/>
    <w:rsid w:val="00CB15EB"/>
    <w:rsid w:val="00CB161A"/>
    <w:rsid w:val="00CB17BE"/>
    <w:rsid w:val="00CB1850"/>
    <w:rsid w:val="00CB188E"/>
    <w:rsid w:val="00CB1A45"/>
    <w:rsid w:val="00CB1E78"/>
    <w:rsid w:val="00CB1EFB"/>
    <w:rsid w:val="00CB1EFD"/>
    <w:rsid w:val="00CB1F11"/>
    <w:rsid w:val="00CB1F5E"/>
    <w:rsid w:val="00CB22BD"/>
    <w:rsid w:val="00CB22EB"/>
    <w:rsid w:val="00CB2386"/>
    <w:rsid w:val="00CB2394"/>
    <w:rsid w:val="00CB244D"/>
    <w:rsid w:val="00CB25A6"/>
    <w:rsid w:val="00CB25FC"/>
    <w:rsid w:val="00CB26FC"/>
    <w:rsid w:val="00CB27DA"/>
    <w:rsid w:val="00CB29DA"/>
    <w:rsid w:val="00CB2A2C"/>
    <w:rsid w:val="00CB2B93"/>
    <w:rsid w:val="00CB2C78"/>
    <w:rsid w:val="00CB2D36"/>
    <w:rsid w:val="00CB2FC4"/>
    <w:rsid w:val="00CB305A"/>
    <w:rsid w:val="00CB31BD"/>
    <w:rsid w:val="00CB320A"/>
    <w:rsid w:val="00CB3215"/>
    <w:rsid w:val="00CB3428"/>
    <w:rsid w:val="00CB3575"/>
    <w:rsid w:val="00CB359B"/>
    <w:rsid w:val="00CB3A95"/>
    <w:rsid w:val="00CB3BA0"/>
    <w:rsid w:val="00CB3BA9"/>
    <w:rsid w:val="00CB3DE2"/>
    <w:rsid w:val="00CB3E61"/>
    <w:rsid w:val="00CB3FA2"/>
    <w:rsid w:val="00CB4148"/>
    <w:rsid w:val="00CB41C3"/>
    <w:rsid w:val="00CB4293"/>
    <w:rsid w:val="00CB4301"/>
    <w:rsid w:val="00CB4528"/>
    <w:rsid w:val="00CB4980"/>
    <w:rsid w:val="00CB4B7E"/>
    <w:rsid w:val="00CB4DE0"/>
    <w:rsid w:val="00CB4EE2"/>
    <w:rsid w:val="00CB502D"/>
    <w:rsid w:val="00CB50CF"/>
    <w:rsid w:val="00CB525D"/>
    <w:rsid w:val="00CB531A"/>
    <w:rsid w:val="00CB534F"/>
    <w:rsid w:val="00CB5417"/>
    <w:rsid w:val="00CB553D"/>
    <w:rsid w:val="00CB565A"/>
    <w:rsid w:val="00CB5A80"/>
    <w:rsid w:val="00CB5B75"/>
    <w:rsid w:val="00CB5D5F"/>
    <w:rsid w:val="00CB5DB8"/>
    <w:rsid w:val="00CB5F3F"/>
    <w:rsid w:val="00CB616E"/>
    <w:rsid w:val="00CB632C"/>
    <w:rsid w:val="00CB63B1"/>
    <w:rsid w:val="00CB63DE"/>
    <w:rsid w:val="00CB63F9"/>
    <w:rsid w:val="00CB65B0"/>
    <w:rsid w:val="00CB6640"/>
    <w:rsid w:val="00CB691C"/>
    <w:rsid w:val="00CB6C8B"/>
    <w:rsid w:val="00CB6D88"/>
    <w:rsid w:val="00CB6EFA"/>
    <w:rsid w:val="00CB6F16"/>
    <w:rsid w:val="00CB7053"/>
    <w:rsid w:val="00CB7127"/>
    <w:rsid w:val="00CB721E"/>
    <w:rsid w:val="00CB7231"/>
    <w:rsid w:val="00CB73B8"/>
    <w:rsid w:val="00CB74E2"/>
    <w:rsid w:val="00CB751C"/>
    <w:rsid w:val="00CB759D"/>
    <w:rsid w:val="00CB778B"/>
    <w:rsid w:val="00CB78B3"/>
    <w:rsid w:val="00CB7BCE"/>
    <w:rsid w:val="00CC002D"/>
    <w:rsid w:val="00CC00BE"/>
    <w:rsid w:val="00CC00DA"/>
    <w:rsid w:val="00CC0352"/>
    <w:rsid w:val="00CC0377"/>
    <w:rsid w:val="00CC03F2"/>
    <w:rsid w:val="00CC08AD"/>
    <w:rsid w:val="00CC0AD1"/>
    <w:rsid w:val="00CC0C98"/>
    <w:rsid w:val="00CC0CB7"/>
    <w:rsid w:val="00CC0D8B"/>
    <w:rsid w:val="00CC0E65"/>
    <w:rsid w:val="00CC0EE8"/>
    <w:rsid w:val="00CC0EF2"/>
    <w:rsid w:val="00CC0FD8"/>
    <w:rsid w:val="00CC10A1"/>
    <w:rsid w:val="00CC10CC"/>
    <w:rsid w:val="00CC11E5"/>
    <w:rsid w:val="00CC12F9"/>
    <w:rsid w:val="00CC1445"/>
    <w:rsid w:val="00CC1473"/>
    <w:rsid w:val="00CC14A0"/>
    <w:rsid w:val="00CC17DC"/>
    <w:rsid w:val="00CC17ED"/>
    <w:rsid w:val="00CC185F"/>
    <w:rsid w:val="00CC197E"/>
    <w:rsid w:val="00CC19A6"/>
    <w:rsid w:val="00CC19AF"/>
    <w:rsid w:val="00CC1B94"/>
    <w:rsid w:val="00CC1E8B"/>
    <w:rsid w:val="00CC20A4"/>
    <w:rsid w:val="00CC223E"/>
    <w:rsid w:val="00CC263C"/>
    <w:rsid w:val="00CC290B"/>
    <w:rsid w:val="00CC29FA"/>
    <w:rsid w:val="00CC2A78"/>
    <w:rsid w:val="00CC2AFB"/>
    <w:rsid w:val="00CC2B2C"/>
    <w:rsid w:val="00CC2CDD"/>
    <w:rsid w:val="00CC2D8C"/>
    <w:rsid w:val="00CC2EF8"/>
    <w:rsid w:val="00CC2F40"/>
    <w:rsid w:val="00CC2FDD"/>
    <w:rsid w:val="00CC3073"/>
    <w:rsid w:val="00CC3171"/>
    <w:rsid w:val="00CC32CB"/>
    <w:rsid w:val="00CC330D"/>
    <w:rsid w:val="00CC350E"/>
    <w:rsid w:val="00CC37BC"/>
    <w:rsid w:val="00CC37CD"/>
    <w:rsid w:val="00CC3839"/>
    <w:rsid w:val="00CC3915"/>
    <w:rsid w:val="00CC3941"/>
    <w:rsid w:val="00CC39A2"/>
    <w:rsid w:val="00CC3C69"/>
    <w:rsid w:val="00CC3CF5"/>
    <w:rsid w:val="00CC3D68"/>
    <w:rsid w:val="00CC3E6B"/>
    <w:rsid w:val="00CC3E72"/>
    <w:rsid w:val="00CC4258"/>
    <w:rsid w:val="00CC42F7"/>
    <w:rsid w:val="00CC451A"/>
    <w:rsid w:val="00CC45EA"/>
    <w:rsid w:val="00CC4612"/>
    <w:rsid w:val="00CC4674"/>
    <w:rsid w:val="00CC4809"/>
    <w:rsid w:val="00CC4898"/>
    <w:rsid w:val="00CC48A7"/>
    <w:rsid w:val="00CC4A38"/>
    <w:rsid w:val="00CC4A44"/>
    <w:rsid w:val="00CC4A4D"/>
    <w:rsid w:val="00CC4A99"/>
    <w:rsid w:val="00CC4AD6"/>
    <w:rsid w:val="00CC4C42"/>
    <w:rsid w:val="00CC4CB6"/>
    <w:rsid w:val="00CC4D3E"/>
    <w:rsid w:val="00CC4DB1"/>
    <w:rsid w:val="00CC4EA7"/>
    <w:rsid w:val="00CC4FB9"/>
    <w:rsid w:val="00CC5037"/>
    <w:rsid w:val="00CC5208"/>
    <w:rsid w:val="00CC52B0"/>
    <w:rsid w:val="00CC531D"/>
    <w:rsid w:val="00CC53D9"/>
    <w:rsid w:val="00CC544B"/>
    <w:rsid w:val="00CC56A7"/>
    <w:rsid w:val="00CC5795"/>
    <w:rsid w:val="00CC5841"/>
    <w:rsid w:val="00CC5984"/>
    <w:rsid w:val="00CC5A4C"/>
    <w:rsid w:val="00CC5B2C"/>
    <w:rsid w:val="00CC6003"/>
    <w:rsid w:val="00CC613E"/>
    <w:rsid w:val="00CC617C"/>
    <w:rsid w:val="00CC6264"/>
    <w:rsid w:val="00CC636D"/>
    <w:rsid w:val="00CC6376"/>
    <w:rsid w:val="00CC6455"/>
    <w:rsid w:val="00CC66EC"/>
    <w:rsid w:val="00CC6739"/>
    <w:rsid w:val="00CC6841"/>
    <w:rsid w:val="00CC6944"/>
    <w:rsid w:val="00CC6A5A"/>
    <w:rsid w:val="00CC6ADD"/>
    <w:rsid w:val="00CC6C30"/>
    <w:rsid w:val="00CC6CB2"/>
    <w:rsid w:val="00CC6DCB"/>
    <w:rsid w:val="00CC6F25"/>
    <w:rsid w:val="00CC720D"/>
    <w:rsid w:val="00CC74A1"/>
    <w:rsid w:val="00CC7679"/>
    <w:rsid w:val="00CC76C1"/>
    <w:rsid w:val="00CC777D"/>
    <w:rsid w:val="00CC78E1"/>
    <w:rsid w:val="00CC7995"/>
    <w:rsid w:val="00CC7AC0"/>
    <w:rsid w:val="00CC7D0B"/>
    <w:rsid w:val="00CC7DA2"/>
    <w:rsid w:val="00CC7DEC"/>
    <w:rsid w:val="00CC7FE3"/>
    <w:rsid w:val="00CD0119"/>
    <w:rsid w:val="00CD0196"/>
    <w:rsid w:val="00CD0365"/>
    <w:rsid w:val="00CD0513"/>
    <w:rsid w:val="00CD05D6"/>
    <w:rsid w:val="00CD073A"/>
    <w:rsid w:val="00CD075A"/>
    <w:rsid w:val="00CD07C0"/>
    <w:rsid w:val="00CD082C"/>
    <w:rsid w:val="00CD0A82"/>
    <w:rsid w:val="00CD0D44"/>
    <w:rsid w:val="00CD0E2D"/>
    <w:rsid w:val="00CD0F19"/>
    <w:rsid w:val="00CD0F28"/>
    <w:rsid w:val="00CD1032"/>
    <w:rsid w:val="00CD111D"/>
    <w:rsid w:val="00CD1373"/>
    <w:rsid w:val="00CD149E"/>
    <w:rsid w:val="00CD14CB"/>
    <w:rsid w:val="00CD14EA"/>
    <w:rsid w:val="00CD14FD"/>
    <w:rsid w:val="00CD16A7"/>
    <w:rsid w:val="00CD189A"/>
    <w:rsid w:val="00CD195C"/>
    <w:rsid w:val="00CD1966"/>
    <w:rsid w:val="00CD1A6E"/>
    <w:rsid w:val="00CD1B19"/>
    <w:rsid w:val="00CD1B46"/>
    <w:rsid w:val="00CD1E82"/>
    <w:rsid w:val="00CD21D3"/>
    <w:rsid w:val="00CD21F2"/>
    <w:rsid w:val="00CD2429"/>
    <w:rsid w:val="00CD2566"/>
    <w:rsid w:val="00CD26D2"/>
    <w:rsid w:val="00CD2731"/>
    <w:rsid w:val="00CD27E8"/>
    <w:rsid w:val="00CD2887"/>
    <w:rsid w:val="00CD292A"/>
    <w:rsid w:val="00CD2CD8"/>
    <w:rsid w:val="00CD2CFB"/>
    <w:rsid w:val="00CD2E9E"/>
    <w:rsid w:val="00CD3087"/>
    <w:rsid w:val="00CD31C9"/>
    <w:rsid w:val="00CD3527"/>
    <w:rsid w:val="00CD352E"/>
    <w:rsid w:val="00CD38DA"/>
    <w:rsid w:val="00CD3B6C"/>
    <w:rsid w:val="00CD3C01"/>
    <w:rsid w:val="00CD3E9D"/>
    <w:rsid w:val="00CD3F99"/>
    <w:rsid w:val="00CD3FA1"/>
    <w:rsid w:val="00CD401A"/>
    <w:rsid w:val="00CD43FD"/>
    <w:rsid w:val="00CD456A"/>
    <w:rsid w:val="00CD45B9"/>
    <w:rsid w:val="00CD45D3"/>
    <w:rsid w:val="00CD4730"/>
    <w:rsid w:val="00CD4C9C"/>
    <w:rsid w:val="00CD4DAB"/>
    <w:rsid w:val="00CD4E1A"/>
    <w:rsid w:val="00CD4E47"/>
    <w:rsid w:val="00CD4EAA"/>
    <w:rsid w:val="00CD51D4"/>
    <w:rsid w:val="00CD54BD"/>
    <w:rsid w:val="00CD54F3"/>
    <w:rsid w:val="00CD5658"/>
    <w:rsid w:val="00CD58F9"/>
    <w:rsid w:val="00CD5BF2"/>
    <w:rsid w:val="00CD5C0E"/>
    <w:rsid w:val="00CD5CD2"/>
    <w:rsid w:val="00CD5D5B"/>
    <w:rsid w:val="00CD5E49"/>
    <w:rsid w:val="00CD60EA"/>
    <w:rsid w:val="00CD6113"/>
    <w:rsid w:val="00CD61E2"/>
    <w:rsid w:val="00CD65B7"/>
    <w:rsid w:val="00CD6668"/>
    <w:rsid w:val="00CD682D"/>
    <w:rsid w:val="00CD68C6"/>
    <w:rsid w:val="00CD692C"/>
    <w:rsid w:val="00CD69CF"/>
    <w:rsid w:val="00CD6A26"/>
    <w:rsid w:val="00CD6A6A"/>
    <w:rsid w:val="00CD6AF1"/>
    <w:rsid w:val="00CD6CE9"/>
    <w:rsid w:val="00CD6E74"/>
    <w:rsid w:val="00CD6F99"/>
    <w:rsid w:val="00CD6FB0"/>
    <w:rsid w:val="00CD6FF7"/>
    <w:rsid w:val="00CD70B5"/>
    <w:rsid w:val="00CD7459"/>
    <w:rsid w:val="00CD7542"/>
    <w:rsid w:val="00CD77B8"/>
    <w:rsid w:val="00CD7BBD"/>
    <w:rsid w:val="00CD7CFB"/>
    <w:rsid w:val="00CD7DBD"/>
    <w:rsid w:val="00CD7E29"/>
    <w:rsid w:val="00CD7FB7"/>
    <w:rsid w:val="00CD7FB8"/>
    <w:rsid w:val="00CE0167"/>
    <w:rsid w:val="00CE01E9"/>
    <w:rsid w:val="00CE023C"/>
    <w:rsid w:val="00CE02F0"/>
    <w:rsid w:val="00CE051A"/>
    <w:rsid w:val="00CE05C0"/>
    <w:rsid w:val="00CE0C6D"/>
    <w:rsid w:val="00CE0E05"/>
    <w:rsid w:val="00CE13B3"/>
    <w:rsid w:val="00CE1684"/>
    <w:rsid w:val="00CE1817"/>
    <w:rsid w:val="00CE1A4D"/>
    <w:rsid w:val="00CE1AB0"/>
    <w:rsid w:val="00CE1BF5"/>
    <w:rsid w:val="00CE1E5F"/>
    <w:rsid w:val="00CE2133"/>
    <w:rsid w:val="00CE21C4"/>
    <w:rsid w:val="00CE24BF"/>
    <w:rsid w:val="00CE2583"/>
    <w:rsid w:val="00CE2624"/>
    <w:rsid w:val="00CE2880"/>
    <w:rsid w:val="00CE2925"/>
    <w:rsid w:val="00CE2CF2"/>
    <w:rsid w:val="00CE30A4"/>
    <w:rsid w:val="00CE30BC"/>
    <w:rsid w:val="00CE3191"/>
    <w:rsid w:val="00CE3367"/>
    <w:rsid w:val="00CE345E"/>
    <w:rsid w:val="00CE382E"/>
    <w:rsid w:val="00CE3997"/>
    <w:rsid w:val="00CE3A8D"/>
    <w:rsid w:val="00CE3C94"/>
    <w:rsid w:val="00CE3CD1"/>
    <w:rsid w:val="00CE3FC3"/>
    <w:rsid w:val="00CE412D"/>
    <w:rsid w:val="00CE4248"/>
    <w:rsid w:val="00CE44DB"/>
    <w:rsid w:val="00CE4572"/>
    <w:rsid w:val="00CE4588"/>
    <w:rsid w:val="00CE4931"/>
    <w:rsid w:val="00CE4A98"/>
    <w:rsid w:val="00CE4D0B"/>
    <w:rsid w:val="00CE4E21"/>
    <w:rsid w:val="00CE508C"/>
    <w:rsid w:val="00CE53F1"/>
    <w:rsid w:val="00CE55B8"/>
    <w:rsid w:val="00CE570A"/>
    <w:rsid w:val="00CE5872"/>
    <w:rsid w:val="00CE59EC"/>
    <w:rsid w:val="00CE5B35"/>
    <w:rsid w:val="00CE5B93"/>
    <w:rsid w:val="00CE5C00"/>
    <w:rsid w:val="00CE5CD8"/>
    <w:rsid w:val="00CE5ED6"/>
    <w:rsid w:val="00CE5FAE"/>
    <w:rsid w:val="00CE63DC"/>
    <w:rsid w:val="00CE6565"/>
    <w:rsid w:val="00CE693B"/>
    <w:rsid w:val="00CE69BB"/>
    <w:rsid w:val="00CE6B25"/>
    <w:rsid w:val="00CE6BA5"/>
    <w:rsid w:val="00CE6C30"/>
    <w:rsid w:val="00CE6C8A"/>
    <w:rsid w:val="00CE6CE7"/>
    <w:rsid w:val="00CE703C"/>
    <w:rsid w:val="00CE70A8"/>
    <w:rsid w:val="00CE7107"/>
    <w:rsid w:val="00CE72A1"/>
    <w:rsid w:val="00CE743D"/>
    <w:rsid w:val="00CE74E7"/>
    <w:rsid w:val="00CE750B"/>
    <w:rsid w:val="00CE75A2"/>
    <w:rsid w:val="00CE77C8"/>
    <w:rsid w:val="00CE7A45"/>
    <w:rsid w:val="00CE7A87"/>
    <w:rsid w:val="00CE7B32"/>
    <w:rsid w:val="00CE7CD1"/>
    <w:rsid w:val="00CE7D24"/>
    <w:rsid w:val="00CE7EEF"/>
    <w:rsid w:val="00CE7FDD"/>
    <w:rsid w:val="00CF01F2"/>
    <w:rsid w:val="00CF023B"/>
    <w:rsid w:val="00CF0325"/>
    <w:rsid w:val="00CF0524"/>
    <w:rsid w:val="00CF0562"/>
    <w:rsid w:val="00CF0657"/>
    <w:rsid w:val="00CF0685"/>
    <w:rsid w:val="00CF06A2"/>
    <w:rsid w:val="00CF0A63"/>
    <w:rsid w:val="00CF0D22"/>
    <w:rsid w:val="00CF1185"/>
    <w:rsid w:val="00CF123E"/>
    <w:rsid w:val="00CF12A8"/>
    <w:rsid w:val="00CF12A9"/>
    <w:rsid w:val="00CF13B5"/>
    <w:rsid w:val="00CF13C1"/>
    <w:rsid w:val="00CF15A8"/>
    <w:rsid w:val="00CF16DE"/>
    <w:rsid w:val="00CF179E"/>
    <w:rsid w:val="00CF1B51"/>
    <w:rsid w:val="00CF1BC3"/>
    <w:rsid w:val="00CF1D9B"/>
    <w:rsid w:val="00CF2013"/>
    <w:rsid w:val="00CF22AB"/>
    <w:rsid w:val="00CF23AB"/>
    <w:rsid w:val="00CF2755"/>
    <w:rsid w:val="00CF2A3E"/>
    <w:rsid w:val="00CF2FCD"/>
    <w:rsid w:val="00CF33A4"/>
    <w:rsid w:val="00CF3744"/>
    <w:rsid w:val="00CF3ACD"/>
    <w:rsid w:val="00CF3B01"/>
    <w:rsid w:val="00CF3B15"/>
    <w:rsid w:val="00CF3D53"/>
    <w:rsid w:val="00CF3F81"/>
    <w:rsid w:val="00CF42FC"/>
    <w:rsid w:val="00CF4385"/>
    <w:rsid w:val="00CF446F"/>
    <w:rsid w:val="00CF44A4"/>
    <w:rsid w:val="00CF452E"/>
    <w:rsid w:val="00CF457D"/>
    <w:rsid w:val="00CF45F2"/>
    <w:rsid w:val="00CF479D"/>
    <w:rsid w:val="00CF47A7"/>
    <w:rsid w:val="00CF4826"/>
    <w:rsid w:val="00CF4AB5"/>
    <w:rsid w:val="00CF4D54"/>
    <w:rsid w:val="00CF5122"/>
    <w:rsid w:val="00CF51B0"/>
    <w:rsid w:val="00CF550B"/>
    <w:rsid w:val="00CF55B3"/>
    <w:rsid w:val="00CF560C"/>
    <w:rsid w:val="00CF5F31"/>
    <w:rsid w:val="00CF5FE2"/>
    <w:rsid w:val="00CF6043"/>
    <w:rsid w:val="00CF60EB"/>
    <w:rsid w:val="00CF61F3"/>
    <w:rsid w:val="00CF61F4"/>
    <w:rsid w:val="00CF63CB"/>
    <w:rsid w:val="00CF6457"/>
    <w:rsid w:val="00CF64A2"/>
    <w:rsid w:val="00CF66A6"/>
    <w:rsid w:val="00CF66D7"/>
    <w:rsid w:val="00CF69CB"/>
    <w:rsid w:val="00CF6B72"/>
    <w:rsid w:val="00CF6C75"/>
    <w:rsid w:val="00CF6CC5"/>
    <w:rsid w:val="00CF6CD3"/>
    <w:rsid w:val="00CF6DBB"/>
    <w:rsid w:val="00CF6F80"/>
    <w:rsid w:val="00CF6FD6"/>
    <w:rsid w:val="00CF7116"/>
    <w:rsid w:val="00CF72DA"/>
    <w:rsid w:val="00CF72DE"/>
    <w:rsid w:val="00CF7303"/>
    <w:rsid w:val="00CF733C"/>
    <w:rsid w:val="00CF7350"/>
    <w:rsid w:val="00CF7462"/>
    <w:rsid w:val="00CF74AA"/>
    <w:rsid w:val="00CF74B3"/>
    <w:rsid w:val="00CF75B6"/>
    <w:rsid w:val="00CF76EB"/>
    <w:rsid w:val="00CF7707"/>
    <w:rsid w:val="00CF794A"/>
    <w:rsid w:val="00CF7AEC"/>
    <w:rsid w:val="00CF7B13"/>
    <w:rsid w:val="00CF7B7A"/>
    <w:rsid w:val="00CF7F85"/>
    <w:rsid w:val="00D002E8"/>
    <w:rsid w:val="00D0031A"/>
    <w:rsid w:val="00D003F5"/>
    <w:rsid w:val="00D005B0"/>
    <w:rsid w:val="00D00798"/>
    <w:rsid w:val="00D009DD"/>
    <w:rsid w:val="00D00AE9"/>
    <w:rsid w:val="00D00CEA"/>
    <w:rsid w:val="00D00F00"/>
    <w:rsid w:val="00D012A6"/>
    <w:rsid w:val="00D012FD"/>
    <w:rsid w:val="00D015D3"/>
    <w:rsid w:val="00D0164F"/>
    <w:rsid w:val="00D0175B"/>
    <w:rsid w:val="00D01773"/>
    <w:rsid w:val="00D018B7"/>
    <w:rsid w:val="00D01B59"/>
    <w:rsid w:val="00D02001"/>
    <w:rsid w:val="00D0225C"/>
    <w:rsid w:val="00D02657"/>
    <w:rsid w:val="00D02919"/>
    <w:rsid w:val="00D02BC2"/>
    <w:rsid w:val="00D02DB2"/>
    <w:rsid w:val="00D02F4A"/>
    <w:rsid w:val="00D0309B"/>
    <w:rsid w:val="00D03221"/>
    <w:rsid w:val="00D0342D"/>
    <w:rsid w:val="00D034C2"/>
    <w:rsid w:val="00D0363D"/>
    <w:rsid w:val="00D036E6"/>
    <w:rsid w:val="00D037A0"/>
    <w:rsid w:val="00D038D7"/>
    <w:rsid w:val="00D03A48"/>
    <w:rsid w:val="00D03AAD"/>
    <w:rsid w:val="00D03AC8"/>
    <w:rsid w:val="00D03B35"/>
    <w:rsid w:val="00D03B80"/>
    <w:rsid w:val="00D03CD7"/>
    <w:rsid w:val="00D03DE2"/>
    <w:rsid w:val="00D03E7C"/>
    <w:rsid w:val="00D04236"/>
    <w:rsid w:val="00D044AF"/>
    <w:rsid w:val="00D046B9"/>
    <w:rsid w:val="00D0477A"/>
    <w:rsid w:val="00D047D6"/>
    <w:rsid w:val="00D04883"/>
    <w:rsid w:val="00D049C2"/>
    <w:rsid w:val="00D049F6"/>
    <w:rsid w:val="00D04ACC"/>
    <w:rsid w:val="00D04C7D"/>
    <w:rsid w:val="00D04CDF"/>
    <w:rsid w:val="00D04D31"/>
    <w:rsid w:val="00D04D44"/>
    <w:rsid w:val="00D04F31"/>
    <w:rsid w:val="00D0501F"/>
    <w:rsid w:val="00D0532C"/>
    <w:rsid w:val="00D0541A"/>
    <w:rsid w:val="00D05460"/>
    <w:rsid w:val="00D0550F"/>
    <w:rsid w:val="00D05649"/>
    <w:rsid w:val="00D058A1"/>
    <w:rsid w:val="00D05AAF"/>
    <w:rsid w:val="00D05BAC"/>
    <w:rsid w:val="00D05C44"/>
    <w:rsid w:val="00D05D7D"/>
    <w:rsid w:val="00D05DE1"/>
    <w:rsid w:val="00D05E0D"/>
    <w:rsid w:val="00D05F16"/>
    <w:rsid w:val="00D05F84"/>
    <w:rsid w:val="00D06032"/>
    <w:rsid w:val="00D061AD"/>
    <w:rsid w:val="00D06681"/>
    <w:rsid w:val="00D0672D"/>
    <w:rsid w:val="00D06820"/>
    <w:rsid w:val="00D06A78"/>
    <w:rsid w:val="00D06A88"/>
    <w:rsid w:val="00D06C66"/>
    <w:rsid w:val="00D06EFB"/>
    <w:rsid w:val="00D06F22"/>
    <w:rsid w:val="00D06FCB"/>
    <w:rsid w:val="00D07338"/>
    <w:rsid w:val="00D07540"/>
    <w:rsid w:val="00D07550"/>
    <w:rsid w:val="00D0775B"/>
    <w:rsid w:val="00D07856"/>
    <w:rsid w:val="00D07858"/>
    <w:rsid w:val="00D07899"/>
    <w:rsid w:val="00D07A18"/>
    <w:rsid w:val="00D07D6C"/>
    <w:rsid w:val="00D07D9A"/>
    <w:rsid w:val="00D07E48"/>
    <w:rsid w:val="00D1006A"/>
    <w:rsid w:val="00D100D7"/>
    <w:rsid w:val="00D1013C"/>
    <w:rsid w:val="00D101DF"/>
    <w:rsid w:val="00D103CD"/>
    <w:rsid w:val="00D10588"/>
    <w:rsid w:val="00D10723"/>
    <w:rsid w:val="00D107B4"/>
    <w:rsid w:val="00D10A0A"/>
    <w:rsid w:val="00D10E45"/>
    <w:rsid w:val="00D10EA2"/>
    <w:rsid w:val="00D10ED7"/>
    <w:rsid w:val="00D11193"/>
    <w:rsid w:val="00D1134E"/>
    <w:rsid w:val="00D114F2"/>
    <w:rsid w:val="00D11701"/>
    <w:rsid w:val="00D117D5"/>
    <w:rsid w:val="00D11896"/>
    <w:rsid w:val="00D118D6"/>
    <w:rsid w:val="00D11A2C"/>
    <w:rsid w:val="00D11C0D"/>
    <w:rsid w:val="00D11DAE"/>
    <w:rsid w:val="00D11DB6"/>
    <w:rsid w:val="00D1216B"/>
    <w:rsid w:val="00D121AB"/>
    <w:rsid w:val="00D12226"/>
    <w:rsid w:val="00D1234C"/>
    <w:rsid w:val="00D12538"/>
    <w:rsid w:val="00D12663"/>
    <w:rsid w:val="00D12708"/>
    <w:rsid w:val="00D12783"/>
    <w:rsid w:val="00D12A5E"/>
    <w:rsid w:val="00D12B1D"/>
    <w:rsid w:val="00D12D52"/>
    <w:rsid w:val="00D12D5F"/>
    <w:rsid w:val="00D12E64"/>
    <w:rsid w:val="00D12E71"/>
    <w:rsid w:val="00D13289"/>
    <w:rsid w:val="00D138FB"/>
    <w:rsid w:val="00D139EF"/>
    <w:rsid w:val="00D13A78"/>
    <w:rsid w:val="00D13AF1"/>
    <w:rsid w:val="00D13B6E"/>
    <w:rsid w:val="00D13DC8"/>
    <w:rsid w:val="00D141CD"/>
    <w:rsid w:val="00D14673"/>
    <w:rsid w:val="00D1486E"/>
    <w:rsid w:val="00D14C2F"/>
    <w:rsid w:val="00D14D1B"/>
    <w:rsid w:val="00D15076"/>
    <w:rsid w:val="00D15100"/>
    <w:rsid w:val="00D151A1"/>
    <w:rsid w:val="00D151F1"/>
    <w:rsid w:val="00D15371"/>
    <w:rsid w:val="00D15412"/>
    <w:rsid w:val="00D15431"/>
    <w:rsid w:val="00D15976"/>
    <w:rsid w:val="00D15C88"/>
    <w:rsid w:val="00D16003"/>
    <w:rsid w:val="00D161E3"/>
    <w:rsid w:val="00D1627F"/>
    <w:rsid w:val="00D16314"/>
    <w:rsid w:val="00D16351"/>
    <w:rsid w:val="00D163F4"/>
    <w:rsid w:val="00D164EC"/>
    <w:rsid w:val="00D16753"/>
    <w:rsid w:val="00D1680F"/>
    <w:rsid w:val="00D169F4"/>
    <w:rsid w:val="00D16A98"/>
    <w:rsid w:val="00D16B0B"/>
    <w:rsid w:val="00D16B12"/>
    <w:rsid w:val="00D16B88"/>
    <w:rsid w:val="00D16BDE"/>
    <w:rsid w:val="00D16C1D"/>
    <w:rsid w:val="00D16F9B"/>
    <w:rsid w:val="00D172EF"/>
    <w:rsid w:val="00D173EE"/>
    <w:rsid w:val="00D17826"/>
    <w:rsid w:val="00D178E9"/>
    <w:rsid w:val="00D17991"/>
    <w:rsid w:val="00D17A8C"/>
    <w:rsid w:val="00D17CD7"/>
    <w:rsid w:val="00D17EDA"/>
    <w:rsid w:val="00D20104"/>
    <w:rsid w:val="00D20112"/>
    <w:rsid w:val="00D2028D"/>
    <w:rsid w:val="00D2041C"/>
    <w:rsid w:val="00D20577"/>
    <w:rsid w:val="00D205E0"/>
    <w:rsid w:val="00D205F6"/>
    <w:rsid w:val="00D207D9"/>
    <w:rsid w:val="00D209C2"/>
    <w:rsid w:val="00D20AAA"/>
    <w:rsid w:val="00D20B22"/>
    <w:rsid w:val="00D20B51"/>
    <w:rsid w:val="00D20DCF"/>
    <w:rsid w:val="00D20F08"/>
    <w:rsid w:val="00D20F31"/>
    <w:rsid w:val="00D20FE5"/>
    <w:rsid w:val="00D21038"/>
    <w:rsid w:val="00D210DE"/>
    <w:rsid w:val="00D21416"/>
    <w:rsid w:val="00D2143D"/>
    <w:rsid w:val="00D2151B"/>
    <w:rsid w:val="00D21546"/>
    <w:rsid w:val="00D21568"/>
    <w:rsid w:val="00D216C3"/>
    <w:rsid w:val="00D21716"/>
    <w:rsid w:val="00D2176D"/>
    <w:rsid w:val="00D218BD"/>
    <w:rsid w:val="00D2196B"/>
    <w:rsid w:val="00D21A7E"/>
    <w:rsid w:val="00D21AA4"/>
    <w:rsid w:val="00D21B0D"/>
    <w:rsid w:val="00D21BD9"/>
    <w:rsid w:val="00D21CAA"/>
    <w:rsid w:val="00D21CDF"/>
    <w:rsid w:val="00D21D58"/>
    <w:rsid w:val="00D21DA9"/>
    <w:rsid w:val="00D21DBA"/>
    <w:rsid w:val="00D21ED9"/>
    <w:rsid w:val="00D21FD3"/>
    <w:rsid w:val="00D2222E"/>
    <w:rsid w:val="00D22260"/>
    <w:rsid w:val="00D22266"/>
    <w:rsid w:val="00D2276C"/>
    <w:rsid w:val="00D2278F"/>
    <w:rsid w:val="00D2282F"/>
    <w:rsid w:val="00D22886"/>
    <w:rsid w:val="00D2299C"/>
    <w:rsid w:val="00D2299F"/>
    <w:rsid w:val="00D22A0D"/>
    <w:rsid w:val="00D22BA1"/>
    <w:rsid w:val="00D22E86"/>
    <w:rsid w:val="00D22F44"/>
    <w:rsid w:val="00D23253"/>
    <w:rsid w:val="00D2355C"/>
    <w:rsid w:val="00D2363E"/>
    <w:rsid w:val="00D23A5A"/>
    <w:rsid w:val="00D23A9B"/>
    <w:rsid w:val="00D23B38"/>
    <w:rsid w:val="00D23CAC"/>
    <w:rsid w:val="00D23EB6"/>
    <w:rsid w:val="00D23F71"/>
    <w:rsid w:val="00D241CE"/>
    <w:rsid w:val="00D243D1"/>
    <w:rsid w:val="00D244B7"/>
    <w:rsid w:val="00D2472E"/>
    <w:rsid w:val="00D249CA"/>
    <w:rsid w:val="00D24A61"/>
    <w:rsid w:val="00D24A7C"/>
    <w:rsid w:val="00D24AF2"/>
    <w:rsid w:val="00D24CF3"/>
    <w:rsid w:val="00D24DF4"/>
    <w:rsid w:val="00D24E6B"/>
    <w:rsid w:val="00D24EBF"/>
    <w:rsid w:val="00D24FF5"/>
    <w:rsid w:val="00D25299"/>
    <w:rsid w:val="00D255F8"/>
    <w:rsid w:val="00D25882"/>
    <w:rsid w:val="00D258A3"/>
    <w:rsid w:val="00D258E1"/>
    <w:rsid w:val="00D2598E"/>
    <w:rsid w:val="00D25B24"/>
    <w:rsid w:val="00D25C69"/>
    <w:rsid w:val="00D25CDE"/>
    <w:rsid w:val="00D25E7A"/>
    <w:rsid w:val="00D261B4"/>
    <w:rsid w:val="00D261DA"/>
    <w:rsid w:val="00D262C1"/>
    <w:rsid w:val="00D2667A"/>
    <w:rsid w:val="00D26744"/>
    <w:rsid w:val="00D26784"/>
    <w:rsid w:val="00D267FB"/>
    <w:rsid w:val="00D268B4"/>
    <w:rsid w:val="00D26953"/>
    <w:rsid w:val="00D26C10"/>
    <w:rsid w:val="00D26C3D"/>
    <w:rsid w:val="00D2705A"/>
    <w:rsid w:val="00D270FA"/>
    <w:rsid w:val="00D273C6"/>
    <w:rsid w:val="00D27405"/>
    <w:rsid w:val="00D27578"/>
    <w:rsid w:val="00D27629"/>
    <w:rsid w:val="00D276BC"/>
    <w:rsid w:val="00D2785A"/>
    <w:rsid w:val="00D27B02"/>
    <w:rsid w:val="00D27B28"/>
    <w:rsid w:val="00D27FC9"/>
    <w:rsid w:val="00D300C8"/>
    <w:rsid w:val="00D301FB"/>
    <w:rsid w:val="00D30221"/>
    <w:rsid w:val="00D304F6"/>
    <w:rsid w:val="00D3075A"/>
    <w:rsid w:val="00D308CD"/>
    <w:rsid w:val="00D30952"/>
    <w:rsid w:val="00D3097F"/>
    <w:rsid w:val="00D30B0C"/>
    <w:rsid w:val="00D30CB3"/>
    <w:rsid w:val="00D30D10"/>
    <w:rsid w:val="00D30F77"/>
    <w:rsid w:val="00D30FDA"/>
    <w:rsid w:val="00D3103D"/>
    <w:rsid w:val="00D311A2"/>
    <w:rsid w:val="00D3130C"/>
    <w:rsid w:val="00D3135F"/>
    <w:rsid w:val="00D31429"/>
    <w:rsid w:val="00D317FD"/>
    <w:rsid w:val="00D318CE"/>
    <w:rsid w:val="00D318DB"/>
    <w:rsid w:val="00D318E6"/>
    <w:rsid w:val="00D31918"/>
    <w:rsid w:val="00D31C20"/>
    <w:rsid w:val="00D31DBA"/>
    <w:rsid w:val="00D31DF6"/>
    <w:rsid w:val="00D31F7A"/>
    <w:rsid w:val="00D31FA1"/>
    <w:rsid w:val="00D3209D"/>
    <w:rsid w:val="00D3212A"/>
    <w:rsid w:val="00D3245D"/>
    <w:rsid w:val="00D32961"/>
    <w:rsid w:val="00D32BD7"/>
    <w:rsid w:val="00D32BFD"/>
    <w:rsid w:val="00D32E55"/>
    <w:rsid w:val="00D32F71"/>
    <w:rsid w:val="00D32F83"/>
    <w:rsid w:val="00D3303F"/>
    <w:rsid w:val="00D330DB"/>
    <w:rsid w:val="00D333A8"/>
    <w:rsid w:val="00D334BD"/>
    <w:rsid w:val="00D33525"/>
    <w:rsid w:val="00D33657"/>
    <w:rsid w:val="00D339A6"/>
    <w:rsid w:val="00D33DFC"/>
    <w:rsid w:val="00D33E94"/>
    <w:rsid w:val="00D3419F"/>
    <w:rsid w:val="00D341BB"/>
    <w:rsid w:val="00D341BF"/>
    <w:rsid w:val="00D34323"/>
    <w:rsid w:val="00D34367"/>
    <w:rsid w:val="00D343DD"/>
    <w:rsid w:val="00D34541"/>
    <w:rsid w:val="00D34665"/>
    <w:rsid w:val="00D34C9F"/>
    <w:rsid w:val="00D34E02"/>
    <w:rsid w:val="00D34E7C"/>
    <w:rsid w:val="00D35082"/>
    <w:rsid w:val="00D3509B"/>
    <w:rsid w:val="00D35313"/>
    <w:rsid w:val="00D358DA"/>
    <w:rsid w:val="00D35A01"/>
    <w:rsid w:val="00D35B3A"/>
    <w:rsid w:val="00D35B7E"/>
    <w:rsid w:val="00D35F6F"/>
    <w:rsid w:val="00D360CA"/>
    <w:rsid w:val="00D3611D"/>
    <w:rsid w:val="00D36573"/>
    <w:rsid w:val="00D36584"/>
    <w:rsid w:val="00D36713"/>
    <w:rsid w:val="00D36735"/>
    <w:rsid w:val="00D369E6"/>
    <w:rsid w:val="00D36B32"/>
    <w:rsid w:val="00D37059"/>
    <w:rsid w:val="00D3707B"/>
    <w:rsid w:val="00D37119"/>
    <w:rsid w:val="00D37139"/>
    <w:rsid w:val="00D37296"/>
    <w:rsid w:val="00D374CD"/>
    <w:rsid w:val="00D37569"/>
    <w:rsid w:val="00D37748"/>
    <w:rsid w:val="00D3776D"/>
    <w:rsid w:val="00D37AB0"/>
    <w:rsid w:val="00D37B26"/>
    <w:rsid w:val="00D37EC0"/>
    <w:rsid w:val="00D40015"/>
    <w:rsid w:val="00D4014F"/>
    <w:rsid w:val="00D40431"/>
    <w:rsid w:val="00D4089A"/>
    <w:rsid w:val="00D408FD"/>
    <w:rsid w:val="00D40901"/>
    <w:rsid w:val="00D40C60"/>
    <w:rsid w:val="00D40CFD"/>
    <w:rsid w:val="00D40EFA"/>
    <w:rsid w:val="00D40FDB"/>
    <w:rsid w:val="00D41184"/>
    <w:rsid w:val="00D4141D"/>
    <w:rsid w:val="00D41450"/>
    <w:rsid w:val="00D4178D"/>
    <w:rsid w:val="00D417C3"/>
    <w:rsid w:val="00D418DF"/>
    <w:rsid w:val="00D41ECB"/>
    <w:rsid w:val="00D41FC5"/>
    <w:rsid w:val="00D420A9"/>
    <w:rsid w:val="00D420BD"/>
    <w:rsid w:val="00D4217A"/>
    <w:rsid w:val="00D427BC"/>
    <w:rsid w:val="00D42954"/>
    <w:rsid w:val="00D42AE6"/>
    <w:rsid w:val="00D42AF0"/>
    <w:rsid w:val="00D43094"/>
    <w:rsid w:val="00D4309E"/>
    <w:rsid w:val="00D4337C"/>
    <w:rsid w:val="00D4345F"/>
    <w:rsid w:val="00D435DA"/>
    <w:rsid w:val="00D4397F"/>
    <w:rsid w:val="00D43A4D"/>
    <w:rsid w:val="00D43A8A"/>
    <w:rsid w:val="00D43AAD"/>
    <w:rsid w:val="00D43B78"/>
    <w:rsid w:val="00D43C62"/>
    <w:rsid w:val="00D43D55"/>
    <w:rsid w:val="00D43ECB"/>
    <w:rsid w:val="00D440E6"/>
    <w:rsid w:val="00D44498"/>
    <w:rsid w:val="00D444FE"/>
    <w:rsid w:val="00D4456A"/>
    <w:rsid w:val="00D44574"/>
    <w:rsid w:val="00D44591"/>
    <w:rsid w:val="00D445A8"/>
    <w:rsid w:val="00D44712"/>
    <w:rsid w:val="00D447E1"/>
    <w:rsid w:val="00D44895"/>
    <w:rsid w:val="00D44A4C"/>
    <w:rsid w:val="00D44AFA"/>
    <w:rsid w:val="00D44B20"/>
    <w:rsid w:val="00D44B2D"/>
    <w:rsid w:val="00D44C79"/>
    <w:rsid w:val="00D44DCD"/>
    <w:rsid w:val="00D44E4D"/>
    <w:rsid w:val="00D44EB4"/>
    <w:rsid w:val="00D45145"/>
    <w:rsid w:val="00D45268"/>
    <w:rsid w:val="00D4546F"/>
    <w:rsid w:val="00D454FB"/>
    <w:rsid w:val="00D4568B"/>
    <w:rsid w:val="00D456AF"/>
    <w:rsid w:val="00D4578A"/>
    <w:rsid w:val="00D457B8"/>
    <w:rsid w:val="00D45856"/>
    <w:rsid w:val="00D458D7"/>
    <w:rsid w:val="00D45A3B"/>
    <w:rsid w:val="00D45A4B"/>
    <w:rsid w:val="00D45D82"/>
    <w:rsid w:val="00D45DF5"/>
    <w:rsid w:val="00D45FBB"/>
    <w:rsid w:val="00D460DA"/>
    <w:rsid w:val="00D461C0"/>
    <w:rsid w:val="00D46237"/>
    <w:rsid w:val="00D462D5"/>
    <w:rsid w:val="00D464E5"/>
    <w:rsid w:val="00D466A6"/>
    <w:rsid w:val="00D467A2"/>
    <w:rsid w:val="00D467B2"/>
    <w:rsid w:val="00D4697E"/>
    <w:rsid w:val="00D46C42"/>
    <w:rsid w:val="00D46C8B"/>
    <w:rsid w:val="00D46CA1"/>
    <w:rsid w:val="00D46CBD"/>
    <w:rsid w:val="00D46CEC"/>
    <w:rsid w:val="00D46E03"/>
    <w:rsid w:val="00D46E5F"/>
    <w:rsid w:val="00D46F13"/>
    <w:rsid w:val="00D46FA8"/>
    <w:rsid w:val="00D46FD4"/>
    <w:rsid w:val="00D47010"/>
    <w:rsid w:val="00D470AD"/>
    <w:rsid w:val="00D4711C"/>
    <w:rsid w:val="00D47159"/>
    <w:rsid w:val="00D471F4"/>
    <w:rsid w:val="00D478FB"/>
    <w:rsid w:val="00D479D9"/>
    <w:rsid w:val="00D47B0A"/>
    <w:rsid w:val="00D47BC9"/>
    <w:rsid w:val="00D47CAD"/>
    <w:rsid w:val="00D47D1B"/>
    <w:rsid w:val="00D47E25"/>
    <w:rsid w:val="00D5004A"/>
    <w:rsid w:val="00D5016F"/>
    <w:rsid w:val="00D501BB"/>
    <w:rsid w:val="00D5023F"/>
    <w:rsid w:val="00D503C7"/>
    <w:rsid w:val="00D50572"/>
    <w:rsid w:val="00D50904"/>
    <w:rsid w:val="00D50C82"/>
    <w:rsid w:val="00D50CDA"/>
    <w:rsid w:val="00D50E96"/>
    <w:rsid w:val="00D50EFC"/>
    <w:rsid w:val="00D50F4B"/>
    <w:rsid w:val="00D50F9E"/>
    <w:rsid w:val="00D51005"/>
    <w:rsid w:val="00D5104A"/>
    <w:rsid w:val="00D5106C"/>
    <w:rsid w:val="00D511E5"/>
    <w:rsid w:val="00D5167D"/>
    <w:rsid w:val="00D51927"/>
    <w:rsid w:val="00D51ADB"/>
    <w:rsid w:val="00D51B57"/>
    <w:rsid w:val="00D51C7F"/>
    <w:rsid w:val="00D51C81"/>
    <w:rsid w:val="00D520F8"/>
    <w:rsid w:val="00D5217D"/>
    <w:rsid w:val="00D5234F"/>
    <w:rsid w:val="00D523A0"/>
    <w:rsid w:val="00D5257E"/>
    <w:rsid w:val="00D5287B"/>
    <w:rsid w:val="00D52909"/>
    <w:rsid w:val="00D529DB"/>
    <w:rsid w:val="00D52B1C"/>
    <w:rsid w:val="00D52B78"/>
    <w:rsid w:val="00D52F75"/>
    <w:rsid w:val="00D531F4"/>
    <w:rsid w:val="00D53312"/>
    <w:rsid w:val="00D533FB"/>
    <w:rsid w:val="00D534DA"/>
    <w:rsid w:val="00D53555"/>
    <w:rsid w:val="00D5356F"/>
    <w:rsid w:val="00D535FD"/>
    <w:rsid w:val="00D537F5"/>
    <w:rsid w:val="00D538A0"/>
    <w:rsid w:val="00D538A3"/>
    <w:rsid w:val="00D53952"/>
    <w:rsid w:val="00D53A54"/>
    <w:rsid w:val="00D53D96"/>
    <w:rsid w:val="00D53DF3"/>
    <w:rsid w:val="00D5441A"/>
    <w:rsid w:val="00D54608"/>
    <w:rsid w:val="00D546B5"/>
    <w:rsid w:val="00D547DA"/>
    <w:rsid w:val="00D54C3F"/>
    <w:rsid w:val="00D54DD3"/>
    <w:rsid w:val="00D54E42"/>
    <w:rsid w:val="00D54E5E"/>
    <w:rsid w:val="00D5501D"/>
    <w:rsid w:val="00D55049"/>
    <w:rsid w:val="00D551CF"/>
    <w:rsid w:val="00D551E4"/>
    <w:rsid w:val="00D55231"/>
    <w:rsid w:val="00D555D7"/>
    <w:rsid w:val="00D555E7"/>
    <w:rsid w:val="00D5565B"/>
    <w:rsid w:val="00D557A3"/>
    <w:rsid w:val="00D55915"/>
    <w:rsid w:val="00D55A1D"/>
    <w:rsid w:val="00D55C9D"/>
    <w:rsid w:val="00D55D20"/>
    <w:rsid w:val="00D55DFB"/>
    <w:rsid w:val="00D55E86"/>
    <w:rsid w:val="00D55EB3"/>
    <w:rsid w:val="00D5618F"/>
    <w:rsid w:val="00D562A9"/>
    <w:rsid w:val="00D564FE"/>
    <w:rsid w:val="00D56603"/>
    <w:rsid w:val="00D566F0"/>
    <w:rsid w:val="00D56705"/>
    <w:rsid w:val="00D56B95"/>
    <w:rsid w:val="00D56C96"/>
    <w:rsid w:val="00D56DB0"/>
    <w:rsid w:val="00D56E3C"/>
    <w:rsid w:val="00D57100"/>
    <w:rsid w:val="00D571E7"/>
    <w:rsid w:val="00D5720B"/>
    <w:rsid w:val="00D572A0"/>
    <w:rsid w:val="00D572D4"/>
    <w:rsid w:val="00D572E9"/>
    <w:rsid w:val="00D574FA"/>
    <w:rsid w:val="00D57759"/>
    <w:rsid w:val="00D5775B"/>
    <w:rsid w:val="00D57A2F"/>
    <w:rsid w:val="00D57C85"/>
    <w:rsid w:val="00D601DD"/>
    <w:rsid w:val="00D602F2"/>
    <w:rsid w:val="00D6038E"/>
    <w:rsid w:val="00D60553"/>
    <w:rsid w:val="00D605A9"/>
    <w:rsid w:val="00D605B2"/>
    <w:rsid w:val="00D605BB"/>
    <w:rsid w:val="00D60905"/>
    <w:rsid w:val="00D60A58"/>
    <w:rsid w:val="00D60C22"/>
    <w:rsid w:val="00D610A7"/>
    <w:rsid w:val="00D610C0"/>
    <w:rsid w:val="00D610DE"/>
    <w:rsid w:val="00D6110D"/>
    <w:rsid w:val="00D611D5"/>
    <w:rsid w:val="00D614B0"/>
    <w:rsid w:val="00D61800"/>
    <w:rsid w:val="00D61B0F"/>
    <w:rsid w:val="00D61E5F"/>
    <w:rsid w:val="00D61E65"/>
    <w:rsid w:val="00D620F6"/>
    <w:rsid w:val="00D6221C"/>
    <w:rsid w:val="00D6230B"/>
    <w:rsid w:val="00D6236F"/>
    <w:rsid w:val="00D62540"/>
    <w:rsid w:val="00D62925"/>
    <w:rsid w:val="00D62B78"/>
    <w:rsid w:val="00D62B8C"/>
    <w:rsid w:val="00D62BD1"/>
    <w:rsid w:val="00D62C0D"/>
    <w:rsid w:val="00D62C42"/>
    <w:rsid w:val="00D62E0C"/>
    <w:rsid w:val="00D62E98"/>
    <w:rsid w:val="00D62F8E"/>
    <w:rsid w:val="00D630BF"/>
    <w:rsid w:val="00D63116"/>
    <w:rsid w:val="00D632CB"/>
    <w:rsid w:val="00D6340C"/>
    <w:rsid w:val="00D6343A"/>
    <w:rsid w:val="00D6350C"/>
    <w:rsid w:val="00D63519"/>
    <w:rsid w:val="00D63714"/>
    <w:rsid w:val="00D637F8"/>
    <w:rsid w:val="00D638F2"/>
    <w:rsid w:val="00D639F8"/>
    <w:rsid w:val="00D63A76"/>
    <w:rsid w:val="00D63AA1"/>
    <w:rsid w:val="00D63AFD"/>
    <w:rsid w:val="00D63C55"/>
    <w:rsid w:val="00D63D7C"/>
    <w:rsid w:val="00D63E9F"/>
    <w:rsid w:val="00D63F25"/>
    <w:rsid w:val="00D642D7"/>
    <w:rsid w:val="00D64341"/>
    <w:rsid w:val="00D64353"/>
    <w:rsid w:val="00D64511"/>
    <w:rsid w:val="00D64723"/>
    <w:rsid w:val="00D6477E"/>
    <w:rsid w:val="00D647BF"/>
    <w:rsid w:val="00D64A18"/>
    <w:rsid w:val="00D64A45"/>
    <w:rsid w:val="00D64C08"/>
    <w:rsid w:val="00D65022"/>
    <w:rsid w:val="00D65093"/>
    <w:rsid w:val="00D65331"/>
    <w:rsid w:val="00D65338"/>
    <w:rsid w:val="00D65457"/>
    <w:rsid w:val="00D65690"/>
    <w:rsid w:val="00D6582C"/>
    <w:rsid w:val="00D65C0F"/>
    <w:rsid w:val="00D65C12"/>
    <w:rsid w:val="00D65EA5"/>
    <w:rsid w:val="00D663BA"/>
    <w:rsid w:val="00D66536"/>
    <w:rsid w:val="00D66562"/>
    <w:rsid w:val="00D66897"/>
    <w:rsid w:val="00D6697E"/>
    <w:rsid w:val="00D6698A"/>
    <w:rsid w:val="00D66C52"/>
    <w:rsid w:val="00D66D4A"/>
    <w:rsid w:val="00D66D54"/>
    <w:rsid w:val="00D66EB5"/>
    <w:rsid w:val="00D66F4B"/>
    <w:rsid w:val="00D66F4C"/>
    <w:rsid w:val="00D66F89"/>
    <w:rsid w:val="00D67103"/>
    <w:rsid w:val="00D6710E"/>
    <w:rsid w:val="00D6715B"/>
    <w:rsid w:val="00D67185"/>
    <w:rsid w:val="00D671FD"/>
    <w:rsid w:val="00D67355"/>
    <w:rsid w:val="00D6754C"/>
    <w:rsid w:val="00D67641"/>
    <w:rsid w:val="00D676F7"/>
    <w:rsid w:val="00D677DE"/>
    <w:rsid w:val="00D67830"/>
    <w:rsid w:val="00D6790D"/>
    <w:rsid w:val="00D67BD0"/>
    <w:rsid w:val="00D67BFB"/>
    <w:rsid w:val="00D67FD8"/>
    <w:rsid w:val="00D70038"/>
    <w:rsid w:val="00D70471"/>
    <w:rsid w:val="00D7060E"/>
    <w:rsid w:val="00D70AEA"/>
    <w:rsid w:val="00D70DD5"/>
    <w:rsid w:val="00D70E60"/>
    <w:rsid w:val="00D70EC4"/>
    <w:rsid w:val="00D70FC0"/>
    <w:rsid w:val="00D71260"/>
    <w:rsid w:val="00D714DE"/>
    <w:rsid w:val="00D71608"/>
    <w:rsid w:val="00D71668"/>
    <w:rsid w:val="00D71BA3"/>
    <w:rsid w:val="00D71C9B"/>
    <w:rsid w:val="00D71E18"/>
    <w:rsid w:val="00D71F84"/>
    <w:rsid w:val="00D7206E"/>
    <w:rsid w:val="00D72218"/>
    <w:rsid w:val="00D72253"/>
    <w:rsid w:val="00D724AE"/>
    <w:rsid w:val="00D72623"/>
    <w:rsid w:val="00D72A0F"/>
    <w:rsid w:val="00D72A61"/>
    <w:rsid w:val="00D72A67"/>
    <w:rsid w:val="00D72D4A"/>
    <w:rsid w:val="00D72DA6"/>
    <w:rsid w:val="00D72DAD"/>
    <w:rsid w:val="00D72FEC"/>
    <w:rsid w:val="00D7307A"/>
    <w:rsid w:val="00D73097"/>
    <w:rsid w:val="00D73153"/>
    <w:rsid w:val="00D731EB"/>
    <w:rsid w:val="00D73233"/>
    <w:rsid w:val="00D73939"/>
    <w:rsid w:val="00D739FC"/>
    <w:rsid w:val="00D73BBA"/>
    <w:rsid w:val="00D73BD1"/>
    <w:rsid w:val="00D73CC0"/>
    <w:rsid w:val="00D73D68"/>
    <w:rsid w:val="00D73E4D"/>
    <w:rsid w:val="00D73E7D"/>
    <w:rsid w:val="00D73FD9"/>
    <w:rsid w:val="00D73FF5"/>
    <w:rsid w:val="00D74075"/>
    <w:rsid w:val="00D74109"/>
    <w:rsid w:val="00D747F1"/>
    <w:rsid w:val="00D749A7"/>
    <w:rsid w:val="00D74ADA"/>
    <w:rsid w:val="00D74BBA"/>
    <w:rsid w:val="00D75414"/>
    <w:rsid w:val="00D7554F"/>
    <w:rsid w:val="00D75611"/>
    <w:rsid w:val="00D758D8"/>
    <w:rsid w:val="00D75CA4"/>
    <w:rsid w:val="00D75D51"/>
    <w:rsid w:val="00D76075"/>
    <w:rsid w:val="00D76143"/>
    <w:rsid w:val="00D76161"/>
    <w:rsid w:val="00D7655A"/>
    <w:rsid w:val="00D766A1"/>
    <w:rsid w:val="00D766C1"/>
    <w:rsid w:val="00D768A4"/>
    <w:rsid w:val="00D7690C"/>
    <w:rsid w:val="00D769A5"/>
    <w:rsid w:val="00D76A2C"/>
    <w:rsid w:val="00D76CDC"/>
    <w:rsid w:val="00D770EF"/>
    <w:rsid w:val="00D77130"/>
    <w:rsid w:val="00D77136"/>
    <w:rsid w:val="00D772E4"/>
    <w:rsid w:val="00D77341"/>
    <w:rsid w:val="00D775DC"/>
    <w:rsid w:val="00D77903"/>
    <w:rsid w:val="00D77BCF"/>
    <w:rsid w:val="00D77C88"/>
    <w:rsid w:val="00D77DAF"/>
    <w:rsid w:val="00D77DB0"/>
    <w:rsid w:val="00D80186"/>
    <w:rsid w:val="00D803FC"/>
    <w:rsid w:val="00D804CF"/>
    <w:rsid w:val="00D804F4"/>
    <w:rsid w:val="00D80557"/>
    <w:rsid w:val="00D80880"/>
    <w:rsid w:val="00D809B1"/>
    <w:rsid w:val="00D809BB"/>
    <w:rsid w:val="00D809CD"/>
    <w:rsid w:val="00D80BC1"/>
    <w:rsid w:val="00D80CD4"/>
    <w:rsid w:val="00D80DD2"/>
    <w:rsid w:val="00D80E83"/>
    <w:rsid w:val="00D80EA7"/>
    <w:rsid w:val="00D80EF7"/>
    <w:rsid w:val="00D80FC8"/>
    <w:rsid w:val="00D812A6"/>
    <w:rsid w:val="00D81460"/>
    <w:rsid w:val="00D81938"/>
    <w:rsid w:val="00D8194A"/>
    <w:rsid w:val="00D8197B"/>
    <w:rsid w:val="00D819E3"/>
    <w:rsid w:val="00D81E39"/>
    <w:rsid w:val="00D821D1"/>
    <w:rsid w:val="00D822F0"/>
    <w:rsid w:val="00D82970"/>
    <w:rsid w:val="00D82A51"/>
    <w:rsid w:val="00D82AA9"/>
    <w:rsid w:val="00D82AC8"/>
    <w:rsid w:val="00D82B51"/>
    <w:rsid w:val="00D82D80"/>
    <w:rsid w:val="00D82DD3"/>
    <w:rsid w:val="00D82FA1"/>
    <w:rsid w:val="00D8314F"/>
    <w:rsid w:val="00D832DE"/>
    <w:rsid w:val="00D8351F"/>
    <w:rsid w:val="00D83529"/>
    <w:rsid w:val="00D836F3"/>
    <w:rsid w:val="00D83A4C"/>
    <w:rsid w:val="00D83B0B"/>
    <w:rsid w:val="00D83D0E"/>
    <w:rsid w:val="00D83D24"/>
    <w:rsid w:val="00D83D2A"/>
    <w:rsid w:val="00D83D33"/>
    <w:rsid w:val="00D83D65"/>
    <w:rsid w:val="00D83DB0"/>
    <w:rsid w:val="00D83EA7"/>
    <w:rsid w:val="00D83EAB"/>
    <w:rsid w:val="00D84018"/>
    <w:rsid w:val="00D8427C"/>
    <w:rsid w:val="00D84410"/>
    <w:rsid w:val="00D84411"/>
    <w:rsid w:val="00D84551"/>
    <w:rsid w:val="00D845E0"/>
    <w:rsid w:val="00D84661"/>
    <w:rsid w:val="00D846CF"/>
    <w:rsid w:val="00D8486F"/>
    <w:rsid w:val="00D84BA9"/>
    <w:rsid w:val="00D84BFB"/>
    <w:rsid w:val="00D84C93"/>
    <w:rsid w:val="00D84F67"/>
    <w:rsid w:val="00D85082"/>
    <w:rsid w:val="00D85123"/>
    <w:rsid w:val="00D8529B"/>
    <w:rsid w:val="00D8539F"/>
    <w:rsid w:val="00D853B4"/>
    <w:rsid w:val="00D85461"/>
    <w:rsid w:val="00D8552E"/>
    <w:rsid w:val="00D855BD"/>
    <w:rsid w:val="00D855C2"/>
    <w:rsid w:val="00D856FC"/>
    <w:rsid w:val="00D85738"/>
    <w:rsid w:val="00D85877"/>
    <w:rsid w:val="00D85937"/>
    <w:rsid w:val="00D85977"/>
    <w:rsid w:val="00D85AFD"/>
    <w:rsid w:val="00D85E35"/>
    <w:rsid w:val="00D85EB5"/>
    <w:rsid w:val="00D85EEF"/>
    <w:rsid w:val="00D85F94"/>
    <w:rsid w:val="00D85FEB"/>
    <w:rsid w:val="00D86165"/>
    <w:rsid w:val="00D861F3"/>
    <w:rsid w:val="00D8650D"/>
    <w:rsid w:val="00D8659D"/>
    <w:rsid w:val="00D865DA"/>
    <w:rsid w:val="00D869DE"/>
    <w:rsid w:val="00D86B9B"/>
    <w:rsid w:val="00D86BEF"/>
    <w:rsid w:val="00D86C93"/>
    <w:rsid w:val="00D86EBC"/>
    <w:rsid w:val="00D86FD8"/>
    <w:rsid w:val="00D870CB"/>
    <w:rsid w:val="00D875CA"/>
    <w:rsid w:val="00D8762C"/>
    <w:rsid w:val="00D876C6"/>
    <w:rsid w:val="00D876C9"/>
    <w:rsid w:val="00D876FE"/>
    <w:rsid w:val="00D87A74"/>
    <w:rsid w:val="00D87BD8"/>
    <w:rsid w:val="00D87CE2"/>
    <w:rsid w:val="00D87DA7"/>
    <w:rsid w:val="00D87FC6"/>
    <w:rsid w:val="00D90283"/>
    <w:rsid w:val="00D902E8"/>
    <w:rsid w:val="00D9044A"/>
    <w:rsid w:val="00D9044E"/>
    <w:rsid w:val="00D90489"/>
    <w:rsid w:val="00D906EE"/>
    <w:rsid w:val="00D90744"/>
    <w:rsid w:val="00D9079F"/>
    <w:rsid w:val="00D90851"/>
    <w:rsid w:val="00D90930"/>
    <w:rsid w:val="00D909E3"/>
    <w:rsid w:val="00D90A43"/>
    <w:rsid w:val="00D90AF7"/>
    <w:rsid w:val="00D90BC4"/>
    <w:rsid w:val="00D90DAF"/>
    <w:rsid w:val="00D90F17"/>
    <w:rsid w:val="00D910FA"/>
    <w:rsid w:val="00D9119A"/>
    <w:rsid w:val="00D91234"/>
    <w:rsid w:val="00D9125C"/>
    <w:rsid w:val="00D914DF"/>
    <w:rsid w:val="00D9150A"/>
    <w:rsid w:val="00D91571"/>
    <w:rsid w:val="00D91586"/>
    <w:rsid w:val="00D9180A"/>
    <w:rsid w:val="00D918FF"/>
    <w:rsid w:val="00D9192A"/>
    <w:rsid w:val="00D91C85"/>
    <w:rsid w:val="00D91F16"/>
    <w:rsid w:val="00D9230E"/>
    <w:rsid w:val="00D92367"/>
    <w:rsid w:val="00D9240A"/>
    <w:rsid w:val="00D92718"/>
    <w:rsid w:val="00D9285D"/>
    <w:rsid w:val="00D928A7"/>
    <w:rsid w:val="00D92A24"/>
    <w:rsid w:val="00D92D03"/>
    <w:rsid w:val="00D92D75"/>
    <w:rsid w:val="00D92E72"/>
    <w:rsid w:val="00D92EE7"/>
    <w:rsid w:val="00D9333E"/>
    <w:rsid w:val="00D934CA"/>
    <w:rsid w:val="00D934F4"/>
    <w:rsid w:val="00D9355E"/>
    <w:rsid w:val="00D93729"/>
    <w:rsid w:val="00D9385F"/>
    <w:rsid w:val="00D93973"/>
    <w:rsid w:val="00D939BF"/>
    <w:rsid w:val="00D93A63"/>
    <w:rsid w:val="00D93D65"/>
    <w:rsid w:val="00D93E83"/>
    <w:rsid w:val="00D93F28"/>
    <w:rsid w:val="00D93F92"/>
    <w:rsid w:val="00D93FD6"/>
    <w:rsid w:val="00D94003"/>
    <w:rsid w:val="00D940CD"/>
    <w:rsid w:val="00D94146"/>
    <w:rsid w:val="00D941EB"/>
    <w:rsid w:val="00D94371"/>
    <w:rsid w:val="00D944AF"/>
    <w:rsid w:val="00D94885"/>
    <w:rsid w:val="00D94894"/>
    <w:rsid w:val="00D94903"/>
    <w:rsid w:val="00D94B6F"/>
    <w:rsid w:val="00D94B81"/>
    <w:rsid w:val="00D94CBE"/>
    <w:rsid w:val="00D94E16"/>
    <w:rsid w:val="00D94EC3"/>
    <w:rsid w:val="00D94FD2"/>
    <w:rsid w:val="00D95133"/>
    <w:rsid w:val="00D95260"/>
    <w:rsid w:val="00D9531A"/>
    <w:rsid w:val="00D95518"/>
    <w:rsid w:val="00D955E0"/>
    <w:rsid w:val="00D956D7"/>
    <w:rsid w:val="00D95AD0"/>
    <w:rsid w:val="00D95CD6"/>
    <w:rsid w:val="00D95E8C"/>
    <w:rsid w:val="00D96071"/>
    <w:rsid w:val="00D961F5"/>
    <w:rsid w:val="00D96222"/>
    <w:rsid w:val="00D962E0"/>
    <w:rsid w:val="00D96518"/>
    <w:rsid w:val="00D96595"/>
    <w:rsid w:val="00D96626"/>
    <w:rsid w:val="00D96749"/>
    <w:rsid w:val="00D967DC"/>
    <w:rsid w:val="00D96AE2"/>
    <w:rsid w:val="00D96CFA"/>
    <w:rsid w:val="00D96DB1"/>
    <w:rsid w:val="00D96DDC"/>
    <w:rsid w:val="00D96DFF"/>
    <w:rsid w:val="00D97025"/>
    <w:rsid w:val="00D9725A"/>
    <w:rsid w:val="00D9736C"/>
    <w:rsid w:val="00D97571"/>
    <w:rsid w:val="00D9764D"/>
    <w:rsid w:val="00D979A5"/>
    <w:rsid w:val="00D97DB1"/>
    <w:rsid w:val="00D97ECA"/>
    <w:rsid w:val="00DA02F6"/>
    <w:rsid w:val="00DA032C"/>
    <w:rsid w:val="00DA0465"/>
    <w:rsid w:val="00DA0532"/>
    <w:rsid w:val="00DA0797"/>
    <w:rsid w:val="00DA0A1B"/>
    <w:rsid w:val="00DA0A38"/>
    <w:rsid w:val="00DA0A3F"/>
    <w:rsid w:val="00DA0BBE"/>
    <w:rsid w:val="00DA0C43"/>
    <w:rsid w:val="00DA0C47"/>
    <w:rsid w:val="00DA0E2B"/>
    <w:rsid w:val="00DA0EEA"/>
    <w:rsid w:val="00DA0F21"/>
    <w:rsid w:val="00DA0FFA"/>
    <w:rsid w:val="00DA1286"/>
    <w:rsid w:val="00DA143B"/>
    <w:rsid w:val="00DA15D8"/>
    <w:rsid w:val="00DA17BB"/>
    <w:rsid w:val="00DA189A"/>
    <w:rsid w:val="00DA18A5"/>
    <w:rsid w:val="00DA18E4"/>
    <w:rsid w:val="00DA1C25"/>
    <w:rsid w:val="00DA1CB3"/>
    <w:rsid w:val="00DA1E91"/>
    <w:rsid w:val="00DA1F33"/>
    <w:rsid w:val="00DA1FDB"/>
    <w:rsid w:val="00DA23DD"/>
    <w:rsid w:val="00DA259C"/>
    <w:rsid w:val="00DA2746"/>
    <w:rsid w:val="00DA2886"/>
    <w:rsid w:val="00DA2A8F"/>
    <w:rsid w:val="00DA2AA5"/>
    <w:rsid w:val="00DA3115"/>
    <w:rsid w:val="00DA340A"/>
    <w:rsid w:val="00DA372C"/>
    <w:rsid w:val="00DA3830"/>
    <w:rsid w:val="00DA3991"/>
    <w:rsid w:val="00DA39B8"/>
    <w:rsid w:val="00DA3C2E"/>
    <w:rsid w:val="00DA3CCC"/>
    <w:rsid w:val="00DA3D00"/>
    <w:rsid w:val="00DA3D36"/>
    <w:rsid w:val="00DA3E78"/>
    <w:rsid w:val="00DA3F63"/>
    <w:rsid w:val="00DA41F9"/>
    <w:rsid w:val="00DA4337"/>
    <w:rsid w:val="00DA4450"/>
    <w:rsid w:val="00DA47E8"/>
    <w:rsid w:val="00DA48CF"/>
    <w:rsid w:val="00DA4911"/>
    <w:rsid w:val="00DA4B51"/>
    <w:rsid w:val="00DA4BE6"/>
    <w:rsid w:val="00DA4BF5"/>
    <w:rsid w:val="00DA531E"/>
    <w:rsid w:val="00DA54CA"/>
    <w:rsid w:val="00DA554D"/>
    <w:rsid w:val="00DA5832"/>
    <w:rsid w:val="00DA585F"/>
    <w:rsid w:val="00DA5A9C"/>
    <w:rsid w:val="00DA5AA6"/>
    <w:rsid w:val="00DA5CBB"/>
    <w:rsid w:val="00DA5CC1"/>
    <w:rsid w:val="00DA5E3B"/>
    <w:rsid w:val="00DA5F54"/>
    <w:rsid w:val="00DA5F88"/>
    <w:rsid w:val="00DA5FE9"/>
    <w:rsid w:val="00DA602E"/>
    <w:rsid w:val="00DA60DB"/>
    <w:rsid w:val="00DA6180"/>
    <w:rsid w:val="00DA622D"/>
    <w:rsid w:val="00DA636F"/>
    <w:rsid w:val="00DA65E2"/>
    <w:rsid w:val="00DA6628"/>
    <w:rsid w:val="00DA6644"/>
    <w:rsid w:val="00DA6C9E"/>
    <w:rsid w:val="00DA6E28"/>
    <w:rsid w:val="00DA7371"/>
    <w:rsid w:val="00DA740B"/>
    <w:rsid w:val="00DA7481"/>
    <w:rsid w:val="00DA7BA5"/>
    <w:rsid w:val="00DA7CC1"/>
    <w:rsid w:val="00DB0206"/>
    <w:rsid w:val="00DB0217"/>
    <w:rsid w:val="00DB029A"/>
    <w:rsid w:val="00DB053C"/>
    <w:rsid w:val="00DB0660"/>
    <w:rsid w:val="00DB07BC"/>
    <w:rsid w:val="00DB0883"/>
    <w:rsid w:val="00DB08A2"/>
    <w:rsid w:val="00DB0EEC"/>
    <w:rsid w:val="00DB0F2D"/>
    <w:rsid w:val="00DB0F32"/>
    <w:rsid w:val="00DB1437"/>
    <w:rsid w:val="00DB14DD"/>
    <w:rsid w:val="00DB1685"/>
    <w:rsid w:val="00DB1939"/>
    <w:rsid w:val="00DB1959"/>
    <w:rsid w:val="00DB1A31"/>
    <w:rsid w:val="00DB1AC6"/>
    <w:rsid w:val="00DB1C5B"/>
    <w:rsid w:val="00DB1F61"/>
    <w:rsid w:val="00DB1FEB"/>
    <w:rsid w:val="00DB24EF"/>
    <w:rsid w:val="00DB26F3"/>
    <w:rsid w:val="00DB2809"/>
    <w:rsid w:val="00DB2859"/>
    <w:rsid w:val="00DB2946"/>
    <w:rsid w:val="00DB2AF3"/>
    <w:rsid w:val="00DB2FCA"/>
    <w:rsid w:val="00DB33DC"/>
    <w:rsid w:val="00DB35E4"/>
    <w:rsid w:val="00DB3602"/>
    <w:rsid w:val="00DB36ED"/>
    <w:rsid w:val="00DB37BE"/>
    <w:rsid w:val="00DB3883"/>
    <w:rsid w:val="00DB3A14"/>
    <w:rsid w:val="00DB3B07"/>
    <w:rsid w:val="00DB3B94"/>
    <w:rsid w:val="00DB3BF3"/>
    <w:rsid w:val="00DB3C23"/>
    <w:rsid w:val="00DB3F89"/>
    <w:rsid w:val="00DB3FE8"/>
    <w:rsid w:val="00DB4109"/>
    <w:rsid w:val="00DB418A"/>
    <w:rsid w:val="00DB4660"/>
    <w:rsid w:val="00DB4684"/>
    <w:rsid w:val="00DB47C7"/>
    <w:rsid w:val="00DB4828"/>
    <w:rsid w:val="00DB48AD"/>
    <w:rsid w:val="00DB4A98"/>
    <w:rsid w:val="00DB4C56"/>
    <w:rsid w:val="00DB4CAD"/>
    <w:rsid w:val="00DB4F21"/>
    <w:rsid w:val="00DB4F8D"/>
    <w:rsid w:val="00DB5006"/>
    <w:rsid w:val="00DB503C"/>
    <w:rsid w:val="00DB507F"/>
    <w:rsid w:val="00DB50AB"/>
    <w:rsid w:val="00DB556F"/>
    <w:rsid w:val="00DB55C5"/>
    <w:rsid w:val="00DB5996"/>
    <w:rsid w:val="00DB5BEE"/>
    <w:rsid w:val="00DB5D1E"/>
    <w:rsid w:val="00DB5D56"/>
    <w:rsid w:val="00DB5F86"/>
    <w:rsid w:val="00DB6051"/>
    <w:rsid w:val="00DB61BE"/>
    <w:rsid w:val="00DB61C8"/>
    <w:rsid w:val="00DB6563"/>
    <w:rsid w:val="00DB6629"/>
    <w:rsid w:val="00DB66BE"/>
    <w:rsid w:val="00DB6728"/>
    <w:rsid w:val="00DB682E"/>
    <w:rsid w:val="00DB686B"/>
    <w:rsid w:val="00DB68FF"/>
    <w:rsid w:val="00DB691D"/>
    <w:rsid w:val="00DB6A88"/>
    <w:rsid w:val="00DB6E4B"/>
    <w:rsid w:val="00DB6E6F"/>
    <w:rsid w:val="00DB6FCF"/>
    <w:rsid w:val="00DB705A"/>
    <w:rsid w:val="00DB7220"/>
    <w:rsid w:val="00DB75F0"/>
    <w:rsid w:val="00DB7649"/>
    <w:rsid w:val="00DB7673"/>
    <w:rsid w:val="00DB77F3"/>
    <w:rsid w:val="00DB7A5F"/>
    <w:rsid w:val="00DB7ED1"/>
    <w:rsid w:val="00DB7FC4"/>
    <w:rsid w:val="00DC022B"/>
    <w:rsid w:val="00DC0355"/>
    <w:rsid w:val="00DC04D0"/>
    <w:rsid w:val="00DC06BC"/>
    <w:rsid w:val="00DC06DD"/>
    <w:rsid w:val="00DC0952"/>
    <w:rsid w:val="00DC0C2E"/>
    <w:rsid w:val="00DC0CF6"/>
    <w:rsid w:val="00DC0F5F"/>
    <w:rsid w:val="00DC0FA1"/>
    <w:rsid w:val="00DC12C6"/>
    <w:rsid w:val="00DC152E"/>
    <w:rsid w:val="00DC154B"/>
    <w:rsid w:val="00DC15B9"/>
    <w:rsid w:val="00DC1761"/>
    <w:rsid w:val="00DC184A"/>
    <w:rsid w:val="00DC1C0B"/>
    <w:rsid w:val="00DC1C56"/>
    <w:rsid w:val="00DC2135"/>
    <w:rsid w:val="00DC2179"/>
    <w:rsid w:val="00DC2615"/>
    <w:rsid w:val="00DC274F"/>
    <w:rsid w:val="00DC292A"/>
    <w:rsid w:val="00DC2993"/>
    <w:rsid w:val="00DC2A5F"/>
    <w:rsid w:val="00DC2A69"/>
    <w:rsid w:val="00DC2A6B"/>
    <w:rsid w:val="00DC2C65"/>
    <w:rsid w:val="00DC2D51"/>
    <w:rsid w:val="00DC2D8E"/>
    <w:rsid w:val="00DC2F44"/>
    <w:rsid w:val="00DC3045"/>
    <w:rsid w:val="00DC32FE"/>
    <w:rsid w:val="00DC33E9"/>
    <w:rsid w:val="00DC33FA"/>
    <w:rsid w:val="00DC3508"/>
    <w:rsid w:val="00DC3574"/>
    <w:rsid w:val="00DC3668"/>
    <w:rsid w:val="00DC37ED"/>
    <w:rsid w:val="00DC387C"/>
    <w:rsid w:val="00DC39E2"/>
    <w:rsid w:val="00DC3A41"/>
    <w:rsid w:val="00DC3B54"/>
    <w:rsid w:val="00DC3CEE"/>
    <w:rsid w:val="00DC3D42"/>
    <w:rsid w:val="00DC3DEF"/>
    <w:rsid w:val="00DC3E01"/>
    <w:rsid w:val="00DC4029"/>
    <w:rsid w:val="00DC42F3"/>
    <w:rsid w:val="00DC4412"/>
    <w:rsid w:val="00DC4464"/>
    <w:rsid w:val="00DC44C5"/>
    <w:rsid w:val="00DC4645"/>
    <w:rsid w:val="00DC4682"/>
    <w:rsid w:val="00DC474C"/>
    <w:rsid w:val="00DC47AE"/>
    <w:rsid w:val="00DC4993"/>
    <w:rsid w:val="00DC49B3"/>
    <w:rsid w:val="00DC4ABA"/>
    <w:rsid w:val="00DC4D29"/>
    <w:rsid w:val="00DC4D5F"/>
    <w:rsid w:val="00DC4DC2"/>
    <w:rsid w:val="00DC4ECE"/>
    <w:rsid w:val="00DC50FA"/>
    <w:rsid w:val="00DC5152"/>
    <w:rsid w:val="00DC532F"/>
    <w:rsid w:val="00DC53A7"/>
    <w:rsid w:val="00DC53AD"/>
    <w:rsid w:val="00DC5430"/>
    <w:rsid w:val="00DC543B"/>
    <w:rsid w:val="00DC543C"/>
    <w:rsid w:val="00DC545E"/>
    <w:rsid w:val="00DC55F9"/>
    <w:rsid w:val="00DC562A"/>
    <w:rsid w:val="00DC5663"/>
    <w:rsid w:val="00DC5667"/>
    <w:rsid w:val="00DC5880"/>
    <w:rsid w:val="00DC5A7D"/>
    <w:rsid w:val="00DC5BC7"/>
    <w:rsid w:val="00DC5D3D"/>
    <w:rsid w:val="00DC5E44"/>
    <w:rsid w:val="00DC5E4E"/>
    <w:rsid w:val="00DC5EF1"/>
    <w:rsid w:val="00DC641C"/>
    <w:rsid w:val="00DC64FF"/>
    <w:rsid w:val="00DC660E"/>
    <w:rsid w:val="00DC66B7"/>
    <w:rsid w:val="00DC68BB"/>
    <w:rsid w:val="00DC6A33"/>
    <w:rsid w:val="00DC6B7A"/>
    <w:rsid w:val="00DC6C18"/>
    <w:rsid w:val="00DC6C7D"/>
    <w:rsid w:val="00DC6DA6"/>
    <w:rsid w:val="00DC6F68"/>
    <w:rsid w:val="00DC7128"/>
    <w:rsid w:val="00DC71A4"/>
    <w:rsid w:val="00DC71D1"/>
    <w:rsid w:val="00DC73DB"/>
    <w:rsid w:val="00DC73DC"/>
    <w:rsid w:val="00DC747C"/>
    <w:rsid w:val="00DC7643"/>
    <w:rsid w:val="00DC7873"/>
    <w:rsid w:val="00DC7983"/>
    <w:rsid w:val="00DC7A4A"/>
    <w:rsid w:val="00DC7B25"/>
    <w:rsid w:val="00DC7B57"/>
    <w:rsid w:val="00DC7BAC"/>
    <w:rsid w:val="00DC7DB8"/>
    <w:rsid w:val="00DC7E56"/>
    <w:rsid w:val="00DC7EF4"/>
    <w:rsid w:val="00DC7F8F"/>
    <w:rsid w:val="00DC7FC9"/>
    <w:rsid w:val="00DD0312"/>
    <w:rsid w:val="00DD031D"/>
    <w:rsid w:val="00DD06C7"/>
    <w:rsid w:val="00DD06D4"/>
    <w:rsid w:val="00DD06EC"/>
    <w:rsid w:val="00DD081C"/>
    <w:rsid w:val="00DD090A"/>
    <w:rsid w:val="00DD09F5"/>
    <w:rsid w:val="00DD0A1A"/>
    <w:rsid w:val="00DD0AB3"/>
    <w:rsid w:val="00DD0D34"/>
    <w:rsid w:val="00DD0E8B"/>
    <w:rsid w:val="00DD0F5D"/>
    <w:rsid w:val="00DD12A5"/>
    <w:rsid w:val="00DD13A9"/>
    <w:rsid w:val="00DD155E"/>
    <w:rsid w:val="00DD1641"/>
    <w:rsid w:val="00DD193C"/>
    <w:rsid w:val="00DD1BE5"/>
    <w:rsid w:val="00DD1D15"/>
    <w:rsid w:val="00DD1E4E"/>
    <w:rsid w:val="00DD2077"/>
    <w:rsid w:val="00DD2342"/>
    <w:rsid w:val="00DD23A1"/>
    <w:rsid w:val="00DD23DA"/>
    <w:rsid w:val="00DD2436"/>
    <w:rsid w:val="00DD249E"/>
    <w:rsid w:val="00DD24E6"/>
    <w:rsid w:val="00DD2531"/>
    <w:rsid w:val="00DD262B"/>
    <w:rsid w:val="00DD268D"/>
    <w:rsid w:val="00DD270F"/>
    <w:rsid w:val="00DD2758"/>
    <w:rsid w:val="00DD2A16"/>
    <w:rsid w:val="00DD2A3B"/>
    <w:rsid w:val="00DD2BBB"/>
    <w:rsid w:val="00DD2BEE"/>
    <w:rsid w:val="00DD2D19"/>
    <w:rsid w:val="00DD2D59"/>
    <w:rsid w:val="00DD2FD7"/>
    <w:rsid w:val="00DD314D"/>
    <w:rsid w:val="00DD33C4"/>
    <w:rsid w:val="00DD3697"/>
    <w:rsid w:val="00DD3875"/>
    <w:rsid w:val="00DD38A2"/>
    <w:rsid w:val="00DD38E1"/>
    <w:rsid w:val="00DD3E3C"/>
    <w:rsid w:val="00DD3EB4"/>
    <w:rsid w:val="00DD3EE4"/>
    <w:rsid w:val="00DD3EE9"/>
    <w:rsid w:val="00DD404C"/>
    <w:rsid w:val="00DD406F"/>
    <w:rsid w:val="00DD4140"/>
    <w:rsid w:val="00DD432D"/>
    <w:rsid w:val="00DD43D2"/>
    <w:rsid w:val="00DD482B"/>
    <w:rsid w:val="00DD494A"/>
    <w:rsid w:val="00DD4AEA"/>
    <w:rsid w:val="00DD4BF0"/>
    <w:rsid w:val="00DD4C48"/>
    <w:rsid w:val="00DD4CE8"/>
    <w:rsid w:val="00DD4D24"/>
    <w:rsid w:val="00DD4E35"/>
    <w:rsid w:val="00DD51B9"/>
    <w:rsid w:val="00DD5378"/>
    <w:rsid w:val="00DD53F6"/>
    <w:rsid w:val="00DD54DD"/>
    <w:rsid w:val="00DD55A2"/>
    <w:rsid w:val="00DD593E"/>
    <w:rsid w:val="00DD59E5"/>
    <w:rsid w:val="00DD59F8"/>
    <w:rsid w:val="00DD5A7C"/>
    <w:rsid w:val="00DD5AC9"/>
    <w:rsid w:val="00DD5E2B"/>
    <w:rsid w:val="00DD5F54"/>
    <w:rsid w:val="00DD607C"/>
    <w:rsid w:val="00DD6195"/>
    <w:rsid w:val="00DD63D4"/>
    <w:rsid w:val="00DD6501"/>
    <w:rsid w:val="00DD65D3"/>
    <w:rsid w:val="00DD668C"/>
    <w:rsid w:val="00DD6755"/>
    <w:rsid w:val="00DD6916"/>
    <w:rsid w:val="00DD6A1A"/>
    <w:rsid w:val="00DD6A9C"/>
    <w:rsid w:val="00DD6E48"/>
    <w:rsid w:val="00DD7040"/>
    <w:rsid w:val="00DD709D"/>
    <w:rsid w:val="00DD7171"/>
    <w:rsid w:val="00DD77A7"/>
    <w:rsid w:val="00DD78DC"/>
    <w:rsid w:val="00DD79FD"/>
    <w:rsid w:val="00DD7AE4"/>
    <w:rsid w:val="00DD7D3E"/>
    <w:rsid w:val="00DD7E55"/>
    <w:rsid w:val="00DE030B"/>
    <w:rsid w:val="00DE03C6"/>
    <w:rsid w:val="00DE03F2"/>
    <w:rsid w:val="00DE048D"/>
    <w:rsid w:val="00DE05F1"/>
    <w:rsid w:val="00DE0693"/>
    <w:rsid w:val="00DE0A4D"/>
    <w:rsid w:val="00DE0B0A"/>
    <w:rsid w:val="00DE0CBB"/>
    <w:rsid w:val="00DE0CF7"/>
    <w:rsid w:val="00DE0D23"/>
    <w:rsid w:val="00DE0D51"/>
    <w:rsid w:val="00DE0D58"/>
    <w:rsid w:val="00DE0DC1"/>
    <w:rsid w:val="00DE0E08"/>
    <w:rsid w:val="00DE0E0B"/>
    <w:rsid w:val="00DE1054"/>
    <w:rsid w:val="00DE128D"/>
    <w:rsid w:val="00DE12BF"/>
    <w:rsid w:val="00DE1308"/>
    <w:rsid w:val="00DE17BB"/>
    <w:rsid w:val="00DE18AA"/>
    <w:rsid w:val="00DE1993"/>
    <w:rsid w:val="00DE19D7"/>
    <w:rsid w:val="00DE1D4F"/>
    <w:rsid w:val="00DE1D9C"/>
    <w:rsid w:val="00DE1DB5"/>
    <w:rsid w:val="00DE2099"/>
    <w:rsid w:val="00DE238A"/>
    <w:rsid w:val="00DE23B2"/>
    <w:rsid w:val="00DE253E"/>
    <w:rsid w:val="00DE2575"/>
    <w:rsid w:val="00DE2837"/>
    <w:rsid w:val="00DE2B8F"/>
    <w:rsid w:val="00DE2BE3"/>
    <w:rsid w:val="00DE2E0F"/>
    <w:rsid w:val="00DE2E35"/>
    <w:rsid w:val="00DE3082"/>
    <w:rsid w:val="00DE335C"/>
    <w:rsid w:val="00DE35FC"/>
    <w:rsid w:val="00DE399D"/>
    <w:rsid w:val="00DE3BF7"/>
    <w:rsid w:val="00DE3E33"/>
    <w:rsid w:val="00DE3F4F"/>
    <w:rsid w:val="00DE42EA"/>
    <w:rsid w:val="00DE4388"/>
    <w:rsid w:val="00DE4406"/>
    <w:rsid w:val="00DE441D"/>
    <w:rsid w:val="00DE4518"/>
    <w:rsid w:val="00DE459B"/>
    <w:rsid w:val="00DE46B8"/>
    <w:rsid w:val="00DE470E"/>
    <w:rsid w:val="00DE4A1D"/>
    <w:rsid w:val="00DE4B51"/>
    <w:rsid w:val="00DE4DFE"/>
    <w:rsid w:val="00DE4F96"/>
    <w:rsid w:val="00DE4FE0"/>
    <w:rsid w:val="00DE5271"/>
    <w:rsid w:val="00DE54E4"/>
    <w:rsid w:val="00DE55B8"/>
    <w:rsid w:val="00DE55CF"/>
    <w:rsid w:val="00DE55E7"/>
    <w:rsid w:val="00DE5702"/>
    <w:rsid w:val="00DE586A"/>
    <w:rsid w:val="00DE58CF"/>
    <w:rsid w:val="00DE58EB"/>
    <w:rsid w:val="00DE5990"/>
    <w:rsid w:val="00DE5A59"/>
    <w:rsid w:val="00DE5A78"/>
    <w:rsid w:val="00DE5ADF"/>
    <w:rsid w:val="00DE5B41"/>
    <w:rsid w:val="00DE5CD3"/>
    <w:rsid w:val="00DE5D5E"/>
    <w:rsid w:val="00DE5DE5"/>
    <w:rsid w:val="00DE5E8A"/>
    <w:rsid w:val="00DE5F44"/>
    <w:rsid w:val="00DE62BC"/>
    <w:rsid w:val="00DE6376"/>
    <w:rsid w:val="00DE6388"/>
    <w:rsid w:val="00DE6389"/>
    <w:rsid w:val="00DE64F0"/>
    <w:rsid w:val="00DE6563"/>
    <w:rsid w:val="00DE657E"/>
    <w:rsid w:val="00DE67A5"/>
    <w:rsid w:val="00DE6901"/>
    <w:rsid w:val="00DE6940"/>
    <w:rsid w:val="00DE6AF9"/>
    <w:rsid w:val="00DE6E22"/>
    <w:rsid w:val="00DE6E62"/>
    <w:rsid w:val="00DE6EBC"/>
    <w:rsid w:val="00DE71A9"/>
    <w:rsid w:val="00DE71E2"/>
    <w:rsid w:val="00DE738D"/>
    <w:rsid w:val="00DE753F"/>
    <w:rsid w:val="00DE75A5"/>
    <w:rsid w:val="00DE764B"/>
    <w:rsid w:val="00DE774D"/>
    <w:rsid w:val="00DE7759"/>
    <w:rsid w:val="00DE7912"/>
    <w:rsid w:val="00DE791C"/>
    <w:rsid w:val="00DE7BD2"/>
    <w:rsid w:val="00DE7BD8"/>
    <w:rsid w:val="00DE7E82"/>
    <w:rsid w:val="00DE7EA1"/>
    <w:rsid w:val="00DF002D"/>
    <w:rsid w:val="00DF00E2"/>
    <w:rsid w:val="00DF012F"/>
    <w:rsid w:val="00DF0173"/>
    <w:rsid w:val="00DF01DC"/>
    <w:rsid w:val="00DF034A"/>
    <w:rsid w:val="00DF081E"/>
    <w:rsid w:val="00DF0B1C"/>
    <w:rsid w:val="00DF0BB1"/>
    <w:rsid w:val="00DF0C40"/>
    <w:rsid w:val="00DF0E66"/>
    <w:rsid w:val="00DF0F99"/>
    <w:rsid w:val="00DF0FE6"/>
    <w:rsid w:val="00DF1135"/>
    <w:rsid w:val="00DF11EF"/>
    <w:rsid w:val="00DF12B8"/>
    <w:rsid w:val="00DF1320"/>
    <w:rsid w:val="00DF1618"/>
    <w:rsid w:val="00DF16A2"/>
    <w:rsid w:val="00DF16C7"/>
    <w:rsid w:val="00DF1A5C"/>
    <w:rsid w:val="00DF1C31"/>
    <w:rsid w:val="00DF1D1D"/>
    <w:rsid w:val="00DF1E06"/>
    <w:rsid w:val="00DF1ECD"/>
    <w:rsid w:val="00DF223A"/>
    <w:rsid w:val="00DF227A"/>
    <w:rsid w:val="00DF2336"/>
    <w:rsid w:val="00DF243A"/>
    <w:rsid w:val="00DF2566"/>
    <w:rsid w:val="00DF2953"/>
    <w:rsid w:val="00DF2AD2"/>
    <w:rsid w:val="00DF2D4A"/>
    <w:rsid w:val="00DF2E65"/>
    <w:rsid w:val="00DF315E"/>
    <w:rsid w:val="00DF31C3"/>
    <w:rsid w:val="00DF3245"/>
    <w:rsid w:val="00DF32A4"/>
    <w:rsid w:val="00DF36C9"/>
    <w:rsid w:val="00DF3854"/>
    <w:rsid w:val="00DF38A7"/>
    <w:rsid w:val="00DF3B3C"/>
    <w:rsid w:val="00DF3B91"/>
    <w:rsid w:val="00DF3C6C"/>
    <w:rsid w:val="00DF3E62"/>
    <w:rsid w:val="00DF41A5"/>
    <w:rsid w:val="00DF428D"/>
    <w:rsid w:val="00DF42D7"/>
    <w:rsid w:val="00DF45FA"/>
    <w:rsid w:val="00DF45FD"/>
    <w:rsid w:val="00DF46C2"/>
    <w:rsid w:val="00DF47BC"/>
    <w:rsid w:val="00DF4A53"/>
    <w:rsid w:val="00DF4C5B"/>
    <w:rsid w:val="00DF50A2"/>
    <w:rsid w:val="00DF5177"/>
    <w:rsid w:val="00DF546A"/>
    <w:rsid w:val="00DF5600"/>
    <w:rsid w:val="00DF56C2"/>
    <w:rsid w:val="00DF578B"/>
    <w:rsid w:val="00DF59EF"/>
    <w:rsid w:val="00DF5BC7"/>
    <w:rsid w:val="00DF5BF8"/>
    <w:rsid w:val="00DF5DB0"/>
    <w:rsid w:val="00DF5E0E"/>
    <w:rsid w:val="00DF5EBD"/>
    <w:rsid w:val="00DF5FF1"/>
    <w:rsid w:val="00DF650C"/>
    <w:rsid w:val="00DF6613"/>
    <w:rsid w:val="00DF66DF"/>
    <w:rsid w:val="00DF6975"/>
    <w:rsid w:val="00DF6A26"/>
    <w:rsid w:val="00DF6AF5"/>
    <w:rsid w:val="00DF6CFD"/>
    <w:rsid w:val="00DF6DB1"/>
    <w:rsid w:val="00DF6E94"/>
    <w:rsid w:val="00DF70A4"/>
    <w:rsid w:val="00DF70CE"/>
    <w:rsid w:val="00DF74A8"/>
    <w:rsid w:val="00DF759D"/>
    <w:rsid w:val="00DF75B4"/>
    <w:rsid w:val="00DF75BF"/>
    <w:rsid w:val="00DF760C"/>
    <w:rsid w:val="00DF772D"/>
    <w:rsid w:val="00DF78E5"/>
    <w:rsid w:val="00DF79ED"/>
    <w:rsid w:val="00DF79F6"/>
    <w:rsid w:val="00DF7B98"/>
    <w:rsid w:val="00DF7BED"/>
    <w:rsid w:val="00DF7D0F"/>
    <w:rsid w:val="00DF7E89"/>
    <w:rsid w:val="00DF7ED4"/>
    <w:rsid w:val="00DF7F80"/>
    <w:rsid w:val="00E00013"/>
    <w:rsid w:val="00E00055"/>
    <w:rsid w:val="00E000F3"/>
    <w:rsid w:val="00E00224"/>
    <w:rsid w:val="00E00246"/>
    <w:rsid w:val="00E00643"/>
    <w:rsid w:val="00E0068A"/>
    <w:rsid w:val="00E0076C"/>
    <w:rsid w:val="00E0093E"/>
    <w:rsid w:val="00E009CD"/>
    <w:rsid w:val="00E00B48"/>
    <w:rsid w:val="00E00BBB"/>
    <w:rsid w:val="00E00D32"/>
    <w:rsid w:val="00E00D49"/>
    <w:rsid w:val="00E00DD6"/>
    <w:rsid w:val="00E00F2D"/>
    <w:rsid w:val="00E00FF0"/>
    <w:rsid w:val="00E01058"/>
    <w:rsid w:val="00E01121"/>
    <w:rsid w:val="00E01439"/>
    <w:rsid w:val="00E0145D"/>
    <w:rsid w:val="00E014CA"/>
    <w:rsid w:val="00E01874"/>
    <w:rsid w:val="00E01999"/>
    <w:rsid w:val="00E01AA9"/>
    <w:rsid w:val="00E01B05"/>
    <w:rsid w:val="00E01CFE"/>
    <w:rsid w:val="00E01D83"/>
    <w:rsid w:val="00E01E1B"/>
    <w:rsid w:val="00E01EAD"/>
    <w:rsid w:val="00E01EDF"/>
    <w:rsid w:val="00E02123"/>
    <w:rsid w:val="00E023CE"/>
    <w:rsid w:val="00E026B1"/>
    <w:rsid w:val="00E02823"/>
    <w:rsid w:val="00E02854"/>
    <w:rsid w:val="00E02870"/>
    <w:rsid w:val="00E0287A"/>
    <w:rsid w:val="00E029D2"/>
    <w:rsid w:val="00E02C95"/>
    <w:rsid w:val="00E02E7A"/>
    <w:rsid w:val="00E0307B"/>
    <w:rsid w:val="00E0312B"/>
    <w:rsid w:val="00E03243"/>
    <w:rsid w:val="00E03280"/>
    <w:rsid w:val="00E036BF"/>
    <w:rsid w:val="00E0388D"/>
    <w:rsid w:val="00E03922"/>
    <w:rsid w:val="00E03C44"/>
    <w:rsid w:val="00E03C71"/>
    <w:rsid w:val="00E03CBF"/>
    <w:rsid w:val="00E03D08"/>
    <w:rsid w:val="00E03EC2"/>
    <w:rsid w:val="00E0403A"/>
    <w:rsid w:val="00E041D7"/>
    <w:rsid w:val="00E041DB"/>
    <w:rsid w:val="00E0432D"/>
    <w:rsid w:val="00E04382"/>
    <w:rsid w:val="00E0439E"/>
    <w:rsid w:val="00E04401"/>
    <w:rsid w:val="00E04523"/>
    <w:rsid w:val="00E04591"/>
    <w:rsid w:val="00E045FA"/>
    <w:rsid w:val="00E046B5"/>
    <w:rsid w:val="00E04E1A"/>
    <w:rsid w:val="00E04F99"/>
    <w:rsid w:val="00E04F9F"/>
    <w:rsid w:val="00E050E4"/>
    <w:rsid w:val="00E05160"/>
    <w:rsid w:val="00E051E6"/>
    <w:rsid w:val="00E052B1"/>
    <w:rsid w:val="00E053F4"/>
    <w:rsid w:val="00E054CA"/>
    <w:rsid w:val="00E054D4"/>
    <w:rsid w:val="00E05732"/>
    <w:rsid w:val="00E05795"/>
    <w:rsid w:val="00E057BE"/>
    <w:rsid w:val="00E05867"/>
    <w:rsid w:val="00E05912"/>
    <w:rsid w:val="00E05BCB"/>
    <w:rsid w:val="00E05C36"/>
    <w:rsid w:val="00E060C4"/>
    <w:rsid w:val="00E06220"/>
    <w:rsid w:val="00E062FB"/>
    <w:rsid w:val="00E0630E"/>
    <w:rsid w:val="00E06441"/>
    <w:rsid w:val="00E064AF"/>
    <w:rsid w:val="00E0651C"/>
    <w:rsid w:val="00E06520"/>
    <w:rsid w:val="00E0670F"/>
    <w:rsid w:val="00E06867"/>
    <w:rsid w:val="00E06981"/>
    <w:rsid w:val="00E06B3D"/>
    <w:rsid w:val="00E06D0B"/>
    <w:rsid w:val="00E06D21"/>
    <w:rsid w:val="00E06D53"/>
    <w:rsid w:val="00E06E2A"/>
    <w:rsid w:val="00E06F67"/>
    <w:rsid w:val="00E0708A"/>
    <w:rsid w:val="00E070D7"/>
    <w:rsid w:val="00E073C6"/>
    <w:rsid w:val="00E07579"/>
    <w:rsid w:val="00E0793E"/>
    <w:rsid w:val="00E07C5D"/>
    <w:rsid w:val="00E07E70"/>
    <w:rsid w:val="00E07E9E"/>
    <w:rsid w:val="00E07F63"/>
    <w:rsid w:val="00E07FC2"/>
    <w:rsid w:val="00E07FF3"/>
    <w:rsid w:val="00E10006"/>
    <w:rsid w:val="00E10040"/>
    <w:rsid w:val="00E101BF"/>
    <w:rsid w:val="00E101DA"/>
    <w:rsid w:val="00E10311"/>
    <w:rsid w:val="00E10362"/>
    <w:rsid w:val="00E10481"/>
    <w:rsid w:val="00E10538"/>
    <w:rsid w:val="00E1079A"/>
    <w:rsid w:val="00E10A80"/>
    <w:rsid w:val="00E10BA6"/>
    <w:rsid w:val="00E10BAE"/>
    <w:rsid w:val="00E10D13"/>
    <w:rsid w:val="00E10EF0"/>
    <w:rsid w:val="00E1103E"/>
    <w:rsid w:val="00E1118D"/>
    <w:rsid w:val="00E112BF"/>
    <w:rsid w:val="00E114A9"/>
    <w:rsid w:val="00E114CD"/>
    <w:rsid w:val="00E1177F"/>
    <w:rsid w:val="00E119A6"/>
    <w:rsid w:val="00E11B7A"/>
    <w:rsid w:val="00E11CA9"/>
    <w:rsid w:val="00E11D35"/>
    <w:rsid w:val="00E11DB8"/>
    <w:rsid w:val="00E11EB8"/>
    <w:rsid w:val="00E12081"/>
    <w:rsid w:val="00E1222F"/>
    <w:rsid w:val="00E123BE"/>
    <w:rsid w:val="00E123EE"/>
    <w:rsid w:val="00E124A9"/>
    <w:rsid w:val="00E124F9"/>
    <w:rsid w:val="00E126F6"/>
    <w:rsid w:val="00E1270A"/>
    <w:rsid w:val="00E12809"/>
    <w:rsid w:val="00E128BE"/>
    <w:rsid w:val="00E129F4"/>
    <w:rsid w:val="00E12A5D"/>
    <w:rsid w:val="00E12AD1"/>
    <w:rsid w:val="00E12B00"/>
    <w:rsid w:val="00E12B41"/>
    <w:rsid w:val="00E12CE5"/>
    <w:rsid w:val="00E12DC4"/>
    <w:rsid w:val="00E13159"/>
    <w:rsid w:val="00E13243"/>
    <w:rsid w:val="00E1344E"/>
    <w:rsid w:val="00E134A4"/>
    <w:rsid w:val="00E1353F"/>
    <w:rsid w:val="00E13863"/>
    <w:rsid w:val="00E13BDC"/>
    <w:rsid w:val="00E13EE9"/>
    <w:rsid w:val="00E13FCC"/>
    <w:rsid w:val="00E14041"/>
    <w:rsid w:val="00E140A6"/>
    <w:rsid w:val="00E140E8"/>
    <w:rsid w:val="00E14283"/>
    <w:rsid w:val="00E146D6"/>
    <w:rsid w:val="00E1480B"/>
    <w:rsid w:val="00E148F7"/>
    <w:rsid w:val="00E14C29"/>
    <w:rsid w:val="00E14F77"/>
    <w:rsid w:val="00E150EF"/>
    <w:rsid w:val="00E1521C"/>
    <w:rsid w:val="00E15245"/>
    <w:rsid w:val="00E152A8"/>
    <w:rsid w:val="00E152D2"/>
    <w:rsid w:val="00E15381"/>
    <w:rsid w:val="00E15D91"/>
    <w:rsid w:val="00E15E1E"/>
    <w:rsid w:val="00E15F09"/>
    <w:rsid w:val="00E16179"/>
    <w:rsid w:val="00E16226"/>
    <w:rsid w:val="00E16316"/>
    <w:rsid w:val="00E16423"/>
    <w:rsid w:val="00E165D0"/>
    <w:rsid w:val="00E167A9"/>
    <w:rsid w:val="00E16847"/>
    <w:rsid w:val="00E168F7"/>
    <w:rsid w:val="00E16B2E"/>
    <w:rsid w:val="00E16B6F"/>
    <w:rsid w:val="00E16FA4"/>
    <w:rsid w:val="00E1709A"/>
    <w:rsid w:val="00E1709C"/>
    <w:rsid w:val="00E172E6"/>
    <w:rsid w:val="00E1734A"/>
    <w:rsid w:val="00E175BD"/>
    <w:rsid w:val="00E1770B"/>
    <w:rsid w:val="00E1786D"/>
    <w:rsid w:val="00E1789F"/>
    <w:rsid w:val="00E17931"/>
    <w:rsid w:val="00E17A47"/>
    <w:rsid w:val="00E17A8D"/>
    <w:rsid w:val="00E17F74"/>
    <w:rsid w:val="00E20050"/>
    <w:rsid w:val="00E20099"/>
    <w:rsid w:val="00E20134"/>
    <w:rsid w:val="00E20407"/>
    <w:rsid w:val="00E20523"/>
    <w:rsid w:val="00E2066A"/>
    <w:rsid w:val="00E206BA"/>
    <w:rsid w:val="00E20C76"/>
    <w:rsid w:val="00E20F5F"/>
    <w:rsid w:val="00E20F93"/>
    <w:rsid w:val="00E214D3"/>
    <w:rsid w:val="00E214E4"/>
    <w:rsid w:val="00E21517"/>
    <w:rsid w:val="00E21667"/>
    <w:rsid w:val="00E21689"/>
    <w:rsid w:val="00E2175D"/>
    <w:rsid w:val="00E21B27"/>
    <w:rsid w:val="00E21F2B"/>
    <w:rsid w:val="00E21F3A"/>
    <w:rsid w:val="00E22006"/>
    <w:rsid w:val="00E220AD"/>
    <w:rsid w:val="00E2217D"/>
    <w:rsid w:val="00E22293"/>
    <w:rsid w:val="00E22738"/>
    <w:rsid w:val="00E22799"/>
    <w:rsid w:val="00E227FF"/>
    <w:rsid w:val="00E2280C"/>
    <w:rsid w:val="00E22971"/>
    <w:rsid w:val="00E22A48"/>
    <w:rsid w:val="00E22B01"/>
    <w:rsid w:val="00E22B68"/>
    <w:rsid w:val="00E22B6D"/>
    <w:rsid w:val="00E22BB3"/>
    <w:rsid w:val="00E22BBD"/>
    <w:rsid w:val="00E22BCD"/>
    <w:rsid w:val="00E22BE8"/>
    <w:rsid w:val="00E22CB0"/>
    <w:rsid w:val="00E22D24"/>
    <w:rsid w:val="00E22D9E"/>
    <w:rsid w:val="00E2321F"/>
    <w:rsid w:val="00E234EC"/>
    <w:rsid w:val="00E2354F"/>
    <w:rsid w:val="00E238D0"/>
    <w:rsid w:val="00E23F29"/>
    <w:rsid w:val="00E23F86"/>
    <w:rsid w:val="00E24048"/>
    <w:rsid w:val="00E24085"/>
    <w:rsid w:val="00E24127"/>
    <w:rsid w:val="00E24175"/>
    <w:rsid w:val="00E242E9"/>
    <w:rsid w:val="00E24431"/>
    <w:rsid w:val="00E244BA"/>
    <w:rsid w:val="00E2488E"/>
    <w:rsid w:val="00E24A12"/>
    <w:rsid w:val="00E24C3C"/>
    <w:rsid w:val="00E24D4C"/>
    <w:rsid w:val="00E24E10"/>
    <w:rsid w:val="00E24EC3"/>
    <w:rsid w:val="00E24ECE"/>
    <w:rsid w:val="00E24FE0"/>
    <w:rsid w:val="00E251E9"/>
    <w:rsid w:val="00E252D9"/>
    <w:rsid w:val="00E254FC"/>
    <w:rsid w:val="00E2561F"/>
    <w:rsid w:val="00E25948"/>
    <w:rsid w:val="00E25963"/>
    <w:rsid w:val="00E25AA8"/>
    <w:rsid w:val="00E25B6D"/>
    <w:rsid w:val="00E25C7A"/>
    <w:rsid w:val="00E25DA0"/>
    <w:rsid w:val="00E25E2D"/>
    <w:rsid w:val="00E26149"/>
    <w:rsid w:val="00E2641F"/>
    <w:rsid w:val="00E265FD"/>
    <w:rsid w:val="00E2670E"/>
    <w:rsid w:val="00E26713"/>
    <w:rsid w:val="00E268B9"/>
    <w:rsid w:val="00E2695C"/>
    <w:rsid w:val="00E26A06"/>
    <w:rsid w:val="00E26E5C"/>
    <w:rsid w:val="00E26EC9"/>
    <w:rsid w:val="00E26F17"/>
    <w:rsid w:val="00E27097"/>
    <w:rsid w:val="00E271AA"/>
    <w:rsid w:val="00E27373"/>
    <w:rsid w:val="00E277F3"/>
    <w:rsid w:val="00E27AA1"/>
    <w:rsid w:val="00E27B3D"/>
    <w:rsid w:val="00E27D59"/>
    <w:rsid w:val="00E27E4D"/>
    <w:rsid w:val="00E27EB4"/>
    <w:rsid w:val="00E30045"/>
    <w:rsid w:val="00E3023C"/>
    <w:rsid w:val="00E30396"/>
    <w:rsid w:val="00E303E4"/>
    <w:rsid w:val="00E3064C"/>
    <w:rsid w:val="00E30825"/>
    <w:rsid w:val="00E3084E"/>
    <w:rsid w:val="00E309FF"/>
    <w:rsid w:val="00E30BE0"/>
    <w:rsid w:val="00E30F29"/>
    <w:rsid w:val="00E30F2F"/>
    <w:rsid w:val="00E30F93"/>
    <w:rsid w:val="00E3106A"/>
    <w:rsid w:val="00E3135A"/>
    <w:rsid w:val="00E318E1"/>
    <w:rsid w:val="00E31963"/>
    <w:rsid w:val="00E319F3"/>
    <w:rsid w:val="00E31AAE"/>
    <w:rsid w:val="00E31B9A"/>
    <w:rsid w:val="00E31C00"/>
    <w:rsid w:val="00E31CE3"/>
    <w:rsid w:val="00E31E81"/>
    <w:rsid w:val="00E32119"/>
    <w:rsid w:val="00E32123"/>
    <w:rsid w:val="00E321EB"/>
    <w:rsid w:val="00E32302"/>
    <w:rsid w:val="00E32320"/>
    <w:rsid w:val="00E3245A"/>
    <w:rsid w:val="00E3258B"/>
    <w:rsid w:val="00E32656"/>
    <w:rsid w:val="00E3276E"/>
    <w:rsid w:val="00E3282E"/>
    <w:rsid w:val="00E328F1"/>
    <w:rsid w:val="00E32D2D"/>
    <w:rsid w:val="00E32EE6"/>
    <w:rsid w:val="00E32FBD"/>
    <w:rsid w:val="00E32FE8"/>
    <w:rsid w:val="00E33251"/>
    <w:rsid w:val="00E3328B"/>
    <w:rsid w:val="00E33435"/>
    <w:rsid w:val="00E33494"/>
    <w:rsid w:val="00E335ED"/>
    <w:rsid w:val="00E33693"/>
    <w:rsid w:val="00E33818"/>
    <w:rsid w:val="00E3392D"/>
    <w:rsid w:val="00E339AB"/>
    <w:rsid w:val="00E33C96"/>
    <w:rsid w:val="00E33E43"/>
    <w:rsid w:val="00E33F7B"/>
    <w:rsid w:val="00E3417D"/>
    <w:rsid w:val="00E341D3"/>
    <w:rsid w:val="00E34793"/>
    <w:rsid w:val="00E34818"/>
    <w:rsid w:val="00E34993"/>
    <w:rsid w:val="00E349A2"/>
    <w:rsid w:val="00E34C66"/>
    <w:rsid w:val="00E34E1B"/>
    <w:rsid w:val="00E34FF6"/>
    <w:rsid w:val="00E35127"/>
    <w:rsid w:val="00E35247"/>
    <w:rsid w:val="00E35522"/>
    <w:rsid w:val="00E355C3"/>
    <w:rsid w:val="00E3564D"/>
    <w:rsid w:val="00E359C6"/>
    <w:rsid w:val="00E35C19"/>
    <w:rsid w:val="00E35D79"/>
    <w:rsid w:val="00E35DA8"/>
    <w:rsid w:val="00E35E12"/>
    <w:rsid w:val="00E36006"/>
    <w:rsid w:val="00E360A2"/>
    <w:rsid w:val="00E36213"/>
    <w:rsid w:val="00E3649B"/>
    <w:rsid w:val="00E36704"/>
    <w:rsid w:val="00E3672F"/>
    <w:rsid w:val="00E36749"/>
    <w:rsid w:val="00E36BF7"/>
    <w:rsid w:val="00E36C35"/>
    <w:rsid w:val="00E36CF0"/>
    <w:rsid w:val="00E36EC8"/>
    <w:rsid w:val="00E36F6D"/>
    <w:rsid w:val="00E36FF1"/>
    <w:rsid w:val="00E3737C"/>
    <w:rsid w:val="00E3754A"/>
    <w:rsid w:val="00E376B4"/>
    <w:rsid w:val="00E377ED"/>
    <w:rsid w:val="00E37817"/>
    <w:rsid w:val="00E37BD6"/>
    <w:rsid w:val="00E37CA1"/>
    <w:rsid w:val="00E37D53"/>
    <w:rsid w:val="00E4002E"/>
    <w:rsid w:val="00E4020B"/>
    <w:rsid w:val="00E40334"/>
    <w:rsid w:val="00E40341"/>
    <w:rsid w:val="00E404F8"/>
    <w:rsid w:val="00E4057B"/>
    <w:rsid w:val="00E40828"/>
    <w:rsid w:val="00E40900"/>
    <w:rsid w:val="00E40A48"/>
    <w:rsid w:val="00E40C46"/>
    <w:rsid w:val="00E40D2D"/>
    <w:rsid w:val="00E414F2"/>
    <w:rsid w:val="00E416E9"/>
    <w:rsid w:val="00E41721"/>
    <w:rsid w:val="00E41B89"/>
    <w:rsid w:val="00E41CCC"/>
    <w:rsid w:val="00E41F80"/>
    <w:rsid w:val="00E4205E"/>
    <w:rsid w:val="00E426BF"/>
    <w:rsid w:val="00E42735"/>
    <w:rsid w:val="00E428C0"/>
    <w:rsid w:val="00E42BE0"/>
    <w:rsid w:val="00E42D0C"/>
    <w:rsid w:val="00E43012"/>
    <w:rsid w:val="00E43245"/>
    <w:rsid w:val="00E4368D"/>
    <w:rsid w:val="00E436C9"/>
    <w:rsid w:val="00E436E1"/>
    <w:rsid w:val="00E4374C"/>
    <w:rsid w:val="00E43790"/>
    <w:rsid w:val="00E439D0"/>
    <w:rsid w:val="00E43B1B"/>
    <w:rsid w:val="00E43C95"/>
    <w:rsid w:val="00E43D33"/>
    <w:rsid w:val="00E44454"/>
    <w:rsid w:val="00E445CB"/>
    <w:rsid w:val="00E445EE"/>
    <w:rsid w:val="00E4461E"/>
    <w:rsid w:val="00E4475F"/>
    <w:rsid w:val="00E449D9"/>
    <w:rsid w:val="00E44CE0"/>
    <w:rsid w:val="00E44E7B"/>
    <w:rsid w:val="00E44EA3"/>
    <w:rsid w:val="00E4509C"/>
    <w:rsid w:val="00E4522D"/>
    <w:rsid w:val="00E45487"/>
    <w:rsid w:val="00E454F3"/>
    <w:rsid w:val="00E45786"/>
    <w:rsid w:val="00E459E9"/>
    <w:rsid w:val="00E45CD9"/>
    <w:rsid w:val="00E45CE9"/>
    <w:rsid w:val="00E45EF5"/>
    <w:rsid w:val="00E45F8F"/>
    <w:rsid w:val="00E4628A"/>
    <w:rsid w:val="00E462D5"/>
    <w:rsid w:val="00E4633B"/>
    <w:rsid w:val="00E46341"/>
    <w:rsid w:val="00E46344"/>
    <w:rsid w:val="00E46414"/>
    <w:rsid w:val="00E464DA"/>
    <w:rsid w:val="00E464EB"/>
    <w:rsid w:val="00E467D6"/>
    <w:rsid w:val="00E469C3"/>
    <w:rsid w:val="00E46AB3"/>
    <w:rsid w:val="00E46AB8"/>
    <w:rsid w:val="00E46B36"/>
    <w:rsid w:val="00E46BDD"/>
    <w:rsid w:val="00E46C46"/>
    <w:rsid w:val="00E46C59"/>
    <w:rsid w:val="00E46D7E"/>
    <w:rsid w:val="00E46E22"/>
    <w:rsid w:val="00E4764E"/>
    <w:rsid w:val="00E4792F"/>
    <w:rsid w:val="00E47963"/>
    <w:rsid w:val="00E47C56"/>
    <w:rsid w:val="00E47D20"/>
    <w:rsid w:val="00E47D87"/>
    <w:rsid w:val="00E47F3F"/>
    <w:rsid w:val="00E5010B"/>
    <w:rsid w:val="00E5015A"/>
    <w:rsid w:val="00E50244"/>
    <w:rsid w:val="00E5028C"/>
    <w:rsid w:val="00E50499"/>
    <w:rsid w:val="00E504A4"/>
    <w:rsid w:val="00E50524"/>
    <w:rsid w:val="00E5061F"/>
    <w:rsid w:val="00E50740"/>
    <w:rsid w:val="00E50746"/>
    <w:rsid w:val="00E50A7B"/>
    <w:rsid w:val="00E50C98"/>
    <w:rsid w:val="00E50DA7"/>
    <w:rsid w:val="00E51042"/>
    <w:rsid w:val="00E51078"/>
    <w:rsid w:val="00E514DF"/>
    <w:rsid w:val="00E51531"/>
    <w:rsid w:val="00E51766"/>
    <w:rsid w:val="00E51925"/>
    <w:rsid w:val="00E51B5D"/>
    <w:rsid w:val="00E51B63"/>
    <w:rsid w:val="00E51DD7"/>
    <w:rsid w:val="00E51FBB"/>
    <w:rsid w:val="00E5203C"/>
    <w:rsid w:val="00E520D2"/>
    <w:rsid w:val="00E521A0"/>
    <w:rsid w:val="00E522FE"/>
    <w:rsid w:val="00E52352"/>
    <w:rsid w:val="00E525A0"/>
    <w:rsid w:val="00E526D0"/>
    <w:rsid w:val="00E52726"/>
    <w:rsid w:val="00E52850"/>
    <w:rsid w:val="00E52931"/>
    <w:rsid w:val="00E52964"/>
    <w:rsid w:val="00E52A00"/>
    <w:rsid w:val="00E52B59"/>
    <w:rsid w:val="00E52C6A"/>
    <w:rsid w:val="00E52D50"/>
    <w:rsid w:val="00E52D57"/>
    <w:rsid w:val="00E52E08"/>
    <w:rsid w:val="00E52EF3"/>
    <w:rsid w:val="00E52F74"/>
    <w:rsid w:val="00E53433"/>
    <w:rsid w:val="00E534F9"/>
    <w:rsid w:val="00E536B8"/>
    <w:rsid w:val="00E5377C"/>
    <w:rsid w:val="00E53BB4"/>
    <w:rsid w:val="00E53EE0"/>
    <w:rsid w:val="00E53FA1"/>
    <w:rsid w:val="00E53FD1"/>
    <w:rsid w:val="00E54067"/>
    <w:rsid w:val="00E5443B"/>
    <w:rsid w:val="00E5459C"/>
    <w:rsid w:val="00E54778"/>
    <w:rsid w:val="00E54899"/>
    <w:rsid w:val="00E54939"/>
    <w:rsid w:val="00E54AFC"/>
    <w:rsid w:val="00E54BCB"/>
    <w:rsid w:val="00E54E67"/>
    <w:rsid w:val="00E550E1"/>
    <w:rsid w:val="00E5525C"/>
    <w:rsid w:val="00E55279"/>
    <w:rsid w:val="00E55638"/>
    <w:rsid w:val="00E556A6"/>
    <w:rsid w:val="00E556B4"/>
    <w:rsid w:val="00E55889"/>
    <w:rsid w:val="00E559A1"/>
    <w:rsid w:val="00E55A1F"/>
    <w:rsid w:val="00E55A41"/>
    <w:rsid w:val="00E55CC4"/>
    <w:rsid w:val="00E55D32"/>
    <w:rsid w:val="00E55E99"/>
    <w:rsid w:val="00E56006"/>
    <w:rsid w:val="00E561AE"/>
    <w:rsid w:val="00E5639D"/>
    <w:rsid w:val="00E564B3"/>
    <w:rsid w:val="00E564C8"/>
    <w:rsid w:val="00E56575"/>
    <w:rsid w:val="00E56794"/>
    <w:rsid w:val="00E56BD8"/>
    <w:rsid w:val="00E56D0D"/>
    <w:rsid w:val="00E56D80"/>
    <w:rsid w:val="00E56DC1"/>
    <w:rsid w:val="00E56EDC"/>
    <w:rsid w:val="00E56FCF"/>
    <w:rsid w:val="00E5703D"/>
    <w:rsid w:val="00E5713F"/>
    <w:rsid w:val="00E57280"/>
    <w:rsid w:val="00E577E1"/>
    <w:rsid w:val="00E57A73"/>
    <w:rsid w:val="00E57B8F"/>
    <w:rsid w:val="00E57BA9"/>
    <w:rsid w:val="00E57C96"/>
    <w:rsid w:val="00E6025E"/>
    <w:rsid w:val="00E60488"/>
    <w:rsid w:val="00E605ED"/>
    <w:rsid w:val="00E606E7"/>
    <w:rsid w:val="00E60818"/>
    <w:rsid w:val="00E60EF3"/>
    <w:rsid w:val="00E61077"/>
    <w:rsid w:val="00E612E7"/>
    <w:rsid w:val="00E613D8"/>
    <w:rsid w:val="00E613EE"/>
    <w:rsid w:val="00E6154B"/>
    <w:rsid w:val="00E6167B"/>
    <w:rsid w:val="00E61736"/>
    <w:rsid w:val="00E617D3"/>
    <w:rsid w:val="00E6181A"/>
    <w:rsid w:val="00E6192B"/>
    <w:rsid w:val="00E619E1"/>
    <w:rsid w:val="00E61A6E"/>
    <w:rsid w:val="00E61AA0"/>
    <w:rsid w:val="00E61E5B"/>
    <w:rsid w:val="00E6214F"/>
    <w:rsid w:val="00E621BA"/>
    <w:rsid w:val="00E6225E"/>
    <w:rsid w:val="00E624DA"/>
    <w:rsid w:val="00E62767"/>
    <w:rsid w:val="00E627A8"/>
    <w:rsid w:val="00E62805"/>
    <w:rsid w:val="00E62B0E"/>
    <w:rsid w:val="00E62B7E"/>
    <w:rsid w:val="00E62D22"/>
    <w:rsid w:val="00E62D51"/>
    <w:rsid w:val="00E62D53"/>
    <w:rsid w:val="00E62F0A"/>
    <w:rsid w:val="00E63037"/>
    <w:rsid w:val="00E6321D"/>
    <w:rsid w:val="00E6321E"/>
    <w:rsid w:val="00E637F5"/>
    <w:rsid w:val="00E63A13"/>
    <w:rsid w:val="00E63B76"/>
    <w:rsid w:val="00E6426E"/>
    <w:rsid w:val="00E6432C"/>
    <w:rsid w:val="00E643E5"/>
    <w:rsid w:val="00E644B0"/>
    <w:rsid w:val="00E644B8"/>
    <w:rsid w:val="00E64599"/>
    <w:rsid w:val="00E645DE"/>
    <w:rsid w:val="00E646C7"/>
    <w:rsid w:val="00E647A1"/>
    <w:rsid w:val="00E649E4"/>
    <w:rsid w:val="00E64A43"/>
    <w:rsid w:val="00E64AC8"/>
    <w:rsid w:val="00E64D0A"/>
    <w:rsid w:val="00E64D69"/>
    <w:rsid w:val="00E64EA8"/>
    <w:rsid w:val="00E64EC9"/>
    <w:rsid w:val="00E64F8B"/>
    <w:rsid w:val="00E64FA2"/>
    <w:rsid w:val="00E64FBF"/>
    <w:rsid w:val="00E65014"/>
    <w:rsid w:val="00E6542E"/>
    <w:rsid w:val="00E657A4"/>
    <w:rsid w:val="00E65A4F"/>
    <w:rsid w:val="00E65B07"/>
    <w:rsid w:val="00E65B73"/>
    <w:rsid w:val="00E65FDE"/>
    <w:rsid w:val="00E66101"/>
    <w:rsid w:val="00E6610B"/>
    <w:rsid w:val="00E66152"/>
    <w:rsid w:val="00E66265"/>
    <w:rsid w:val="00E6638E"/>
    <w:rsid w:val="00E66655"/>
    <w:rsid w:val="00E66788"/>
    <w:rsid w:val="00E6678D"/>
    <w:rsid w:val="00E6678E"/>
    <w:rsid w:val="00E667E3"/>
    <w:rsid w:val="00E66972"/>
    <w:rsid w:val="00E6699D"/>
    <w:rsid w:val="00E66D88"/>
    <w:rsid w:val="00E67080"/>
    <w:rsid w:val="00E670AC"/>
    <w:rsid w:val="00E6710B"/>
    <w:rsid w:val="00E67110"/>
    <w:rsid w:val="00E6715D"/>
    <w:rsid w:val="00E6724A"/>
    <w:rsid w:val="00E672AE"/>
    <w:rsid w:val="00E673B2"/>
    <w:rsid w:val="00E67526"/>
    <w:rsid w:val="00E67573"/>
    <w:rsid w:val="00E676B0"/>
    <w:rsid w:val="00E67823"/>
    <w:rsid w:val="00E67957"/>
    <w:rsid w:val="00E67A4E"/>
    <w:rsid w:val="00E67AF1"/>
    <w:rsid w:val="00E67B5F"/>
    <w:rsid w:val="00E67D41"/>
    <w:rsid w:val="00E67FFB"/>
    <w:rsid w:val="00E700A8"/>
    <w:rsid w:val="00E700B6"/>
    <w:rsid w:val="00E7014F"/>
    <w:rsid w:val="00E70394"/>
    <w:rsid w:val="00E7044D"/>
    <w:rsid w:val="00E705A4"/>
    <w:rsid w:val="00E70628"/>
    <w:rsid w:val="00E708CF"/>
    <w:rsid w:val="00E70A76"/>
    <w:rsid w:val="00E70A82"/>
    <w:rsid w:val="00E70B12"/>
    <w:rsid w:val="00E70B59"/>
    <w:rsid w:val="00E70D22"/>
    <w:rsid w:val="00E70EC1"/>
    <w:rsid w:val="00E70F07"/>
    <w:rsid w:val="00E7102C"/>
    <w:rsid w:val="00E71033"/>
    <w:rsid w:val="00E710EB"/>
    <w:rsid w:val="00E711C5"/>
    <w:rsid w:val="00E71331"/>
    <w:rsid w:val="00E7162A"/>
    <w:rsid w:val="00E716CB"/>
    <w:rsid w:val="00E71759"/>
    <w:rsid w:val="00E71822"/>
    <w:rsid w:val="00E71916"/>
    <w:rsid w:val="00E71999"/>
    <w:rsid w:val="00E71BF1"/>
    <w:rsid w:val="00E71E47"/>
    <w:rsid w:val="00E71F75"/>
    <w:rsid w:val="00E720D0"/>
    <w:rsid w:val="00E72247"/>
    <w:rsid w:val="00E722E8"/>
    <w:rsid w:val="00E7230F"/>
    <w:rsid w:val="00E72370"/>
    <w:rsid w:val="00E72839"/>
    <w:rsid w:val="00E729EC"/>
    <w:rsid w:val="00E72A37"/>
    <w:rsid w:val="00E72AE7"/>
    <w:rsid w:val="00E72E74"/>
    <w:rsid w:val="00E7318D"/>
    <w:rsid w:val="00E731F5"/>
    <w:rsid w:val="00E735F7"/>
    <w:rsid w:val="00E73636"/>
    <w:rsid w:val="00E73686"/>
    <w:rsid w:val="00E7373D"/>
    <w:rsid w:val="00E73B39"/>
    <w:rsid w:val="00E73B3C"/>
    <w:rsid w:val="00E73DB9"/>
    <w:rsid w:val="00E73E25"/>
    <w:rsid w:val="00E73E94"/>
    <w:rsid w:val="00E73EC8"/>
    <w:rsid w:val="00E73F75"/>
    <w:rsid w:val="00E74196"/>
    <w:rsid w:val="00E741B4"/>
    <w:rsid w:val="00E74489"/>
    <w:rsid w:val="00E745F5"/>
    <w:rsid w:val="00E7483A"/>
    <w:rsid w:val="00E74A09"/>
    <w:rsid w:val="00E74AA6"/>
    <w:rsid w:val="00E74B4B"/>
    <w:rsid w:val="00E74BD9"/>
    <w:rsid w:val="00E74CD5"/>
    <w:rsid w:val="00E74DBF"/>
    <w:rsid w:val="00E74ECE"/>
    <w:rsid w:val="00E74EFA"/>
    <w:rsid w:val="00E74F32"/>
    <w:rsid w:val="00E750BE"/>
    <w:rsid w:val="00E75224"/>
    <w:rsid w:val="00E7522E"/>
    <w:rsid w:val="00E7537F"/>
    <w:rsid w:val="00E75408"/>
    <w:rsid w:val="00E756E7"/>
    <w:rsid w:val="00E75B51"/>
    <w:rsid w:val="00E75D7D"/>
    <w:rsid w:val="00E76418"/>
    <w:rsid w:val="00E7651F"/>
    <w:rsid w:val="00E765AF"/>
    <w:rsid w:val="00E7674F"/>
    <w:rsid w:val="00E7688E"/>
    <w:rsid w:val="00E7689F"/>
    <w:rsid w:val="00E76920"/>
    <w:rsid w:val="00E76955"/>
    <w:rsid w:val="00E76A2F"/>
    <w:rsid w:val="00E76A40"/>
    <w:rsid w:val="00E76C9C"/>
    <w:rsid w:val="00E76D0B"/>
    <w:rsid w:val="00E76DBA"/>
    <w:rsid w:val="00E76EEC"/>
    <w:rsid w:val="00E7704A"/>
    <w:rsid w:val="00E77290"/>
    <w:rsid w:val="00E773D2"/>
    <w:rsid w:val="00E774DA"/>
    <w:rsid w:val="00E776F5"/>
    <w:rsid w:val="00E77720"/>
    <w:rsid w:val="00E777DF"/>
    <w:rsid w:val="00E7781D"/>
    <w:rsid w:val="00E778B0"/>
    <w:rsid w:val="00E77BF6"/>
    <w:rsid w:val="00E77F26"/>
    <w:rsid w:val="00E800BF"/>
    <w:rsid w:val="00E8019B"/>
    <w:rsid w:val="00E8053F"/>
    <w:rsid w:val="00E80572"/>
    <w:rsid w:val="00E806F5"/>
    <w:rsid w:val="00E807D6"/>
    <w:rsid w:val="00E80B0D"/>
    <w:rsid w:val="00E80B7D"/>
    <w:rsid w:val="00E80CC3"/>
    <w:rsid w:val="00E80DBD"/>
    <w:rsid w:val="00E810C5"/>
    <w:rsid w:val="00E8116A"/>
    <w:rsid w:val="00E81234"/>
    <w:rsid w:val="00E81245"/>
    <w:rsid w:val="00E812B2"/>
    <w:rsid w:val="00E812B7"/>
    <w:rsid w:val="00E812DB"/>
    <w:rsid w:val="00E814BC"/>
    <w:rsid w:val="00E81A96"/>
    <w:rsid w:val="00E81BAA"/>
    <w:rsid w:val="00E81BCA"/>
    <w:rsid w:val="00E81E91"/>
    <w:rsid w:val="00E81ED9"/>
    <w:rsid w:val="00E81EFB"/>
    <w:rsid w:val="00E81FBF"/>
    <w:rsid w:val="00E82203"/>
    <w:rsid w:val="00E822A7"/>
    <w:rsid w:val="00E823FE"/>
    <w:rsid w:val="00E8249C"/>
    <w:rsid w:val="00E8258E"/>
    <w:rsid w:val="00E82656"/>
    <w:rsid w:val="00E826D4"/>
    <w:rsid w:val="00E8283F"/>
    <w:rsid w:val="00E8290B"/>
    <w:rsid w:val="00E82936"/>
    <w:rsid w:val="00E82A92"/>
    <w:rsid w:val="00E82AB1"/>
    <w:rsid w:val="00E82D6D"/>
    <w:rsid w:val="00E8306B"/>
    <w:rsid w:val="00E8331F"/>
    <w:rsid w:val="00E83835"/>
    <w:rsid w:val="00E83990"/>
    <w:rsid w:val="00E83AF0"/>
    <w:rsid w:val="00E83B2E"/>
    <w:rsid w:val="00E83F76"/>
    <w:rsid w:val="00E84141"/>
    <w:rsid w:val="00E84179"/>
    <w:rsid w:val="00E84364"/>
    <w:rsid w:val="00E8437C"/>
    <w:rsid w:val="00E843F0"/>
    <w:rsid w:val="00E84609"/>
    <w:rsid w:val="00E8463D"/>
    <w:rsid w:val="00E84CDA"/>
    <w:rsid w:val="00E84DE1"/>
    <w:rsid w:val="00E84EFA"/>
    <w:rsid w:val="00E84F66"/>
    <w:rsid w:val="00E85043"/>
    <w:rsid w:val="00E850BE"/>
    <w:rsid w:val="00E85115"/>
    <w:rsid w:val="00E85522"/>
    <w:rsid w:val="00E857C9"/>
    <w:rsid w:val="00E8582C"/>
    <w:rsid w:val="00E858A7"/>
    <w:rsid w:val="00E85B28"/>
    <w:rsid w:val="00E85BAB"/>
    <w:rsid w:val="00E85BCB"/>
    <w:rsid w:val="00E85D0A"/>
    <w:rsid w:val="00E85DB9"/>
    <w:rsid w:val="00E85EFF"/>
    <w:rsid w:val="00E85F78"/>
    <w:rsid w:val="00E85F7F"/>
    <w:rsid w:val="00E861CA"/>
    <w:rsid w:val="00E86339"/>
    <w:rsid w:val="00E86397"/>
    <w:rsid w:val="00E865F9"/>
    <w:rsid w:val="00E86797"/>
    <w:rsid w:val="00E867CA"/>
    <w:rsid w:val="00E8698B"/>
    <w:rsid w:val="00E869A8"/>
    <w:rsid w:val="00E86BEE"/>
    <w:rsid w:val="00E86D7B"/>
    <w:rsid w:val="00E87090"/>
    <w:rsid w:val="00E87105"/>
    <w:rsid w:val="00E872DD"/>
    <w:rsid w:val="00E87314"/>
    <w:rsid w:val="00E8774C"/>
    <w:rsid w:val="00E87907"/>
    <w:rsid w:val="00E87AC9"/>
    <w:rsid w:val="00E87B2D"/>
    <w:rsid w:val="00E87B82"/>
    <w:rsid w:val="00E87B87"/>
    <w:rsid w:val="00E87E85"/>
    <w:rsid w:val="00E90031"/>
    <w:rsid w:val="00E901CA"/>
    <w:rsid w:val="00E9049E"/>
    <w:rsid w:val="00E904C6"/>
    <w:rsid w:val="00E9053F"/>
    <w:rsid w:val="00E905BB"/>
    <w:rsid w:val="00E9079A"/>
    <w:rsid w:val="00E90895"/>
    <w:rsid w:val="00E90A8A"/>
    <w:rsid w:val="00E90B8E"/>
    <w:rsid w:val="00E90B99"/>
    <w:rsid w:val="00E90BCF"/>
    <w:rsid w:val="00E90DA5"/>
    <w:rsid w:val="00E90FA8"/>
    <w:rsid w:val="00E9128B"/>
    <w:rsid w:val="00E91330"/>
    <w:rsid w:val="00E913EB"/>
    <w:rsid w:val="00E9150A"/>
    <w:rsid w:val="00E915E6"/>
    <w:rsid w:val="00E915E7"/>
    <w:rsid w:val="00E9166D"/>
    <w:rsid w:val="00E916D1"/>
    <w:rsid w:val="00E91807"/>
    <w:rsid w:val="00E91A2A"/>
    <w:rsid w:val="00E91AE0"/>
    <w:rsid w:val="00E91BD3"/>
    <w:rsid w:val="00E91BD6"/>
    <w:rsid w:val="00E91C02"/>
    <w:rsid w:val="00E91C5A"/>
    <w:rsid w:val="00E91D29"/>
    <w:rsid w:val="00E921A7"/>
    <w:rsid w:val="00E92207"/>
    <w:rsid w:val="00E923E1"/>
    <w:rsid w:val="00E924D8"/>
    <w:rsid w:val="00E925E8"/>
    <w:rsid w:val="00E927C9"/>
    <w:rsid w:val="00E927D1"/>
    <w:rsid w:val="00E92869"/>
    <w:rsid w:val="00E928BE"/>
    <w:rsid w:val="00E92A06"/>
    <w:rsid w:val="00E92FED"/>
    <w:rsid w:val="00E93090"/>
    <w:rsid w:val="00E93093"/>
    <w:rsid w:val="00E93177"/>
    <w:rsid w:val="00E9321A"/>
    <w:rsid w:val="00E93738"/>
    <w:rsid w:val="00E9395B"/>
    <w:rsid w:val="00E939B1"/>
    <w:rsid w:val="00E93A47"/>
    <w:rsid w:val="00E93B8B"/>
    <w:rsid w:val="00E93C85"/>
    <w:rsid w:val="00E93CF1"/>
    <w:rsid w:val="00E93ED9"/>
    <w:rsid w:val="00E94046"/>
    <w:rsid w:val="00E940CC"/>
    <w:rsid w:val="00E94267"/>
    <w:rsid w:val="00E942B9"/>
    <w:rsid w:val="00E944CD"/>
    <w:rsid w:val="00E945AA"/>
    <w:rsid w:val="00E946FC"/>
    <w:rsid w:val="00E94BCF"/>
    <w:rsid w:val="00E94CD0"/>
    <w:rsid w:val="00E94D01"/>
    <w:rsid w:val="00E94E43"/>
    <w:rsid w:val="00E94EED"/>
    <w:rsid w:val="00E95213"/>
    <w:rsid w:val="00E95658"/>
    <w:rsid w:val="00E956CA"/>
    <w:rsid w:val="00E957C1"/>
    <w:rsid w:val="00E95F42"/>
    <w:rsid w:val="00E962DA"/>
    <w:rsid w:val="00E96379"/>
    <w:rsid w:val="00E9644D"/>
    <w:rsid w:val="00E9667E"/>
    <w:rsid w:val="00E96AC2"/>
    <w:rsid w:val="00E96B58"/>
    <w:rsid w:val="00E96F84"/>
    <w:rsid w:val="00E96FB2"/>
    <w:rsid w:val="00E973DD"/>
    <w:rsid w:val="00E974BB"/>
    <w:rsid w:val="00E977CC"/>
    <w:rsid w:val="00E978CE"/>
    <w:rsid w:val="00E978E1"/>
    <w:rsid w:val="00E97981"/>
    <w:rsid w:val="00E979A5"/>
    <w:rsid w:val="00E97B1B"/>
    <w:rsid w:val="00E97BA4"/>
    <w:rsid w:val="00E97BA7"/>
    <w:rsid w:val="00EA015A"/>
    <w:rsid w:val="00EA02E1"/>
    <w:rsid w:val="00EA04A1"/>
    <w:rsid w:val="00EA04B4"/>
    <w:rsid w:val="00EA057C"/>
    <w:rsid w:val="00EA07E2"/>
    <w:rsid w:val="00EA083F"/>
    <w:rsid w:val="00EA09A6"/>
    <w:rsid w:val="00EA0C15"/>
    <w:rsid w:val="00EA0C3F"/>
    <w:rsid w:val="00EA0CF2"/>
    <w:rsid w:val="00EA0D97"/>
    <w:rsid w:val="00EA0DBA"/>
    <w:rsid w:val="00EA0E2E"/>
    <w:rsid w:val="00EA0F73"/>
    <w:rsid w:val="00EA10BA"/>
    <w:rsid w:val="00EA112B"/>
    <w:rsid w:val="00EA1246"/>
    <w:rsid w:val="00EA12C5"/>
    <w:rsid w:val="00EA12FD"/>
    <w:rsid w:val="00EA135A"/>
    <w:rsid w:val="00EA141F"/>
    <w:rsid w:val="00EA1460"/>
    <w:rsid w:val="00EA187A"/>
    <w:rsid w:val="00EA1918"/>
    <w:rsid w:val="00EA1AF9"/>
    <w:rsid w:val="00EA1C66"/>
    <w:rsid w:val="00EA1CAC"/>
    <w:rsid w:val="00EA1DEE"/>
    <w:rsid w:val="00EA1E5A"/>
    <w:rsid w:val="00EA1F93"/>
    <w:rsid w:val="00EA2116"/>
    <w:rsid w:val="00EA2195"/>
    <w:rsid w:val="00EA2218"/>
    <w:rsid w:val="00EA2288"/>
    <w:rsid w:val="00EA229A"/>
    <w:rsid w:val="00EA22C5"/>
    <w:rsid w:val="00EA22E9"/>
    <w:rsid w:val="00EA24DB"/>
    <w:rsid w:val="00EA24FB"/>
    <w:rsid w:val="00EA251F"/>
    <w:rsid w:val="00EA2744"/>
    <w:rsid w:val="00EA2A27"/>
    <w:rsid w:val="00EA2B0F"/>
    <w:rsid w:val="00EA2B15"/>
    <w:rsid w:val="00EA2B6E"/>
    <w:rsid w:val="00EA2BE6"/>
    <w:rsid w:val="00EA2C39"/>
    <w:rsid w:val="00EA3201"/>
    <w:rsid w:val="00EA32CC"/>
    <w:rsid w:val="00EA33B2"/>
    <w:rsid w:val="00EA354B"/>
    <w:rsid w:val="00EA36AE"/>
    <w:rsid w:val="00EA37C5"/>
    <w:rsid w:val="00EA3B2B"/>
    <w:rsid w:val="00EA3B33"/>
    <w:rsid w:val="00EA3BAC"/>
    <w:rsid w:val="00EA3C8A"/>
    <w:rsid w:val="00EA3E15"/>
    <w:rsid w:val="00EA3E1B"/>
    <w:rsid w:val="00EA3F21"/>
    <w:rsid w:val="00EA4079"/>
    <w:rsid w:val="00EA4127"/>
    <w:rsid w:val="00EA4150"/>
    <w:rsid w:val="00EA419B"/>
    <w:rsid w:val="00EA41AA"/>
    <w:rsid w:val="00EA4288"/>
    <w:rsid w:val="00EA4679"/>
    <w:rsid w:val="00EA4961"/>
    <w:rsid w:val="00EA49F7"/>
    <w:rsid w:val="00EA4B94"/>
    <w:rsid w:val="00EA4C64"/>
    <w:rsid w:val="00EA4D2B"/>
    <w:rsid w:val="00EA4E0F"/>
    <w:rsid w:val="00EA4F68"/>
    <w:rsid w:val="00EA4F90"/>
    <w:rsid w:val="00EA5047"/>
    <w:rsid w:val="00EA5063"/>
    <w:rsid w:val="00EA517F"/>
    <w:rsid w:val="00EA5325"/>
    <w:rsid w:val="00EA5348"/>
    <w:rsid w:val="00EA54BF"/>
    <w:rsid w:val="00EA54E0"/>
    <w:rsid w:val="00EA572E"/>
    <w:rsid w:val="00EA5752"/>
    <w:rsid w:val="00EA57B2"/>
    <w:rsid w:val="00EA5903"/>
    <w:rsid w:val="00EA59D3"/>
    <w:rsid w:val="00EA5B12"/>
    <w:rsid w:val="00EA5B59"/>
    <w:rsid w:val="00EA5B94"/>
    <w:rsid w:val="00EA5BB8"/>
    <w:rsid w:val="00EA5BD2"/>
    <w:rsid w:val="00EA5CD6"/>
    <w:rsid w:val="00EA5E14"/>
    <w:rsid w:val="00EA5F86"/>
    <w:rsid w:val="00EA60E0"/>
    <w:rsid w:val="00EA6647"/>
    <w:rsid w:val="00EA677F"/>
    <w:rsid w:val="00EA67A7"/>
    <w:rsid w:val="00EA6852"/>
    <w:rsid w:val="00EA689F"/>
    <w:rsid w:val="00EA69F1"/>
    <w:rsid w:val="00EA6ADF"/>
    <w:rsid w:val="00EA6C42"/>
    <w:rsid w:val="00EA6DD6"/>
    <w:rsid w:val="00EA6E4C"/>
    <w:rsid w:val="00EA6EC5"/>
    <w:rsid w:val="00EA714B"/>
    <w:rsid w:val="00EA72A6"/>
    <w:rsid w:val="00EA72B7"/>
    <w:rsid w:val="00EA73B6"/>
    <w:rsid w:val="00EA76EE"/>
    <w:rsid w:val="00EA77A5"/>
    <w:rsid w:val="00EA7A15"/>
    <w:rsid w:val="00EA7B9A"/>
    <w:rsid w:val="00EB0131"/>
    <w:rsid w:val="00EB0173"/>
    <w:rsid w:val="00EB045C"/>
    <w:rsid w:val="00EB06C9"/>
    <w:rsid w:val="00EB06FB"/>
    <w:rsid w:val="00EB0923"/>
    <w:rsid w:val="00EB0BCC"/>
    <w:rsid w:val="00EB1332"/>
    <w:rsid w:val="00EB150E"/>
    <w:rsid w:val="00EB1544"/>
    <w:rsid w:val="00EB1592"/>
    <w:rsid w:val="00EB19F1"/>
    <w:rsid w:val="00EB1B6C"/>
    <w:rsid w:val="00EB1D39"/>
    <w:rsid w:val="00EB1DDC"/>
    <w:rsid w:val="00EB1E38"/>
    <w:rsid w:val="00EB1E5A"/>
    <w:rsid w:val="00EB1E85"/>
    <w:rsid w:val="00EB1EB1"/>
    <w:rsid w:val="00EB1F2A"/>
    <w:rsid w:val="00EB207B"/>
    <w:rsid w:val="00EB2303"/>
    <w:rsid w:val="00EB23CC"/>
    <w:rsid w:val="00EB23F4"/>
    <w:rsid w:val="00EB2492"/>
    <w:rsid w:val="00EB2578"/>
    <w:rsid w:val="00EB26C1"/>
    <w:rsid w:val="00EB28BD"/>
    <w:rsid w:val="00EB2969"/>
    <w:rsid w:val="00EB2C56"/>
    <w:rsid w:val="00EB2DD1"/>
    <w:rsid w:val="00EB2F5E"/>
    <w:rsid w:val="00EB31A3"/>
    <w:rsid w:val="00EB32C4"/>
    <w:rsid w:val="00EB334F"/>
    <w:rsid w:val="00EB364B"/>
    <w:rsid w:val="00EB37A7"/>
    <w:rsid w:val="00EB37B2"/>
    <w:rsid w:val="00EB388F"/>
    <w:rsid w:val="00EB3A78"/>
    <w:rsid w:val="00EB3D54"/>
    <w:rsid w:val="00EB405B"/>
    <w:rsid w:val="00EB427D"/>
    <w:rsid w:val="00EB437D"/>
    <w:rsid w:val="00EB462C"/>
    <w:rsid w:val="00EB4836"/>
    <w:rsid w:val="00EB48AC"/>
    <w:rsid w:val="00EB4A22"/>
    <w:rsid w:val="00EB4A41"/>
    <w:rsid w:val="00EB4AA2"/>
    <w:rsid w:val="00EB4C2A"/>
    <w:rsid w:val="00EB51B8"/>
    <w:rsid w:val="00EB5353"/>
    <w:rsid w:val="00EB5529"/>
    <w:rsid w:val="00EB55F3"/>
    <w:rsid w:val="00EB5630"/>
    <w:rsid w:val="00EB5716"/>
    <w:rsid w:val="00EB59FE"/>
    <w:rsid w:val="00EB5A42"/>
    <w:rsid w:val="00EB5A83"/>
    <w:rsid w:val="00EB5B41"/>
    <w:rsid w:val="00EB5BE3"/>
    <w:rsid w:val="00EB5CD4"/>
    <w:rsid w:val="00EB5D8E"/>
    <w:rsid w:val="00EB6199"/>
    <w:rsid w:val="00EB61B0"/>
    <w:rsid w:val="00EB628B"/>
    <w:rsid w:val="00EB62F7"/>
    <w:rsid w:val="00EB6301"/>
    <w:rsid w:val="00EB63CD"/>
    <w:rsid w:val="00EB64F8"/>
    <w:rsid w:val="00EB659C"/>
    <w:rsid w:val="00EB663A"/>
    <w:rsid w:val="00EB66BA"/>
    <w:rsid w:val="00EB67AA"/>
    <w:rsid w:val="00EB6816"/>
    <w:rsid w:val="00EB68E0"/>
    <w:rsid w:val="00EB696E"/>
    <w:rsid w:val="00EB6AFF"/>
    <w:rsid w:val="00EB6B65"/>
    <w:rsid w:val="00EB6D94"/>
    <w:rsid w:val="00EB6FBE"/>
    <w:rsid w:val="00EB6FD0"/>
    <w:rsid w:val="00EB7252"/>
    <w:rsid w:val="00EB73EA"/>
    <w:rsid w:val="00EB7436"/>
    <w:rsid w:val="00EB758E"/>
    <w:rsid w:val="00EB786C"/>
    <w:rsid w:val="00EB7928"/>
    <w:rsid w:val="00EB7937"/>
    <w:rsid w:val="00EB7990"/>
    <w:rsid w:val="00EB7ABC"/>
    <w:rsid w:val="00EB7AEB"/>
    <w:rsid w:val="00EB7FBA"/>
    <w:rsid w:val="00EC0309"/>
    <w:rsid w:val="00EC0346"/>
    <w:rsid w:val="00EC06F8"/>
    <w:rsid w:val="00EC0715"/>
    <w:rsid w:val="00EC0750"/>
    <w:rsid w:val="00EC07EA"/>
    <w:rsid w:val="00EC084D"/>
    <w:rsid w:val="00EC092B"/>
    <w:rsid w:val="00EC0938"/>
    <w:rsid w:val="00EC09F3"/>
    <w:rsid w:val="00EC0ADF"/>
    <w:rsid w:val="00EC0B50"/>
    <w:rsid w:val="00EC0BB6"/>
    <w:rsid w:val="00EC0EF1"/>
    <w:rsid w:val="00EC0F4F"/>
    <w:rsid w:val="00EC10F7"/>
    <w:rsid w:val="00EC1475"/>
    <w:rsid w:val="00EC174B"/>
    <w:rsid w:val="00EC1B3A"/>
    <w:rsid w:val="00EC1CC4"/>
    <w:rsid w:val="00EC1F59"/>
    <w:rsid w:val="00EC267C"/>
    <w:rsid w:val="00EC286F"/>
    <w:rsid w:val="00EC288B"/>
    <w:rsid w:val="00EC28DC"/>
    <w:rsid w:val="00EC2A53"/>
    <w:rsid w:val="00EC2C0F"/>
    <w:rsid w:val="00EC2F3B"/>
    <w:rsid w:val="00EC2F41"/>
    <w:rsid w:val="00EC2F9D"/>
    <w:rsid w:val="00EC320A"/>
    <w:rsid w:val="00EC3261"/>
    <w:rsid w:val="00EC3527"/>
    <w:rsid w:val="00EC3627"/>
    <w:rsid w:val="00EC365D"/>
    <w:rsid w:val="00EC371B"/>
    <w:rsid w:val="00EC38AC"/>
    <w:rsid w:val="00EC38AE"/>
    <w:rsid w:val="00EC39DC"/>
    <w:rsid w:val="00EC3B57"/>
    <w:rsid w:val="00EC3B5E"/>
    <w:rsid w:val="00EC3CB6"/>
    <w:rsid w:val="00EC3E00"/>
    <w:rsid w:val="00EC3E5C"/>
    <w:rsid w:val="00EC3E7C"/>
    <w:rsid w:val="00EC3F20"/>
    <w:rsid w:val="00EC3FFD"/>
    <w:rsid w:val="00EC41F5"/>
    <w:rsid w:val="00EC44BF"/>
    <w:rsid w:val="00EC477C"/>
    <w:rsid w:val="00EC49E0"/>
    <w:rsid w:val="00EC4AC9"/>
    <w:rsid w:val="00EC4AD2"/>
    <w:rsid w:val="00EC4B04"/>
    <w:rsid w:val="00EC4C98"/>
    <w:rsid w:val="00EC5063"/>
    <w:rsid w:val="00EC507B"/>
    <w:rsid w:val="00EC52F6"/>
    <w:rsid w:val="00EC53D5"/>
    <w:rsid w:val="00EC567F"/>
    <w:rsid w:val="00EC5AB2"/>
    <w:rsid w:val="00EC5C6F"/>
    <w:rsid w:val="00EC5D57"/>
    <w:rsid w:val="00EC5EF2"/>
    <w:rsid w:val="00EC5FA3"/>
    <w:rsid w:val="00EC5FE0"/>
    <w:rsid w:val="00EC60D7"/>
    <w:rsid w:val="00EC6278"/>
    <w:rsid w:val="00EC634B"/>
    <w:rsid w:val="00EC63E1"/>
    <w:rsid w:val="00EC646C"/>
    <w:rsid w:val="00EC652A"/>
    <w:rsid w:val="00EC6736"/>
    <w:rsid w:val="00EC6A99"/>
    <w:rsid w:val="00EC6CC8"/>
    <w:rsid w:val="00EC6F48"/>
    <w:rsid w:val="00EC6FD6"/>
    <w:rsid w:val="00EC72A7"/>
    <w:rsid w:val="00EC73A9"/>
    <w:rsid w:val="00EC75EC"/>
    <w:rsid w:val="00EC76A5"/>
    <w:rsid w:val="00EC79C9"/>
    <w:rsid w:val="00EC7BCB"/>
    <w:rsid w:val="00EC7E62"/>
    <w:rsid w:val="00EC7F36"/>
    <w:rsid w:val="00ED00F6"/>
    <w:rsid w:val="00ED00F8"/>
    <w:rsid w:val="00ED01F4"/>
    <w:rsid w:val="00ED020C"/>
    <w:rsid w:val="00ED03EF"/>
    <w:rsid w:val="00ED065D"/>
    <w:rsid w:val="00ED07BD"/>
    <w:rsid w:val="00ED08A6"/>
    <w:rsid w:val="00ED0969"/>
    <w:rsid w:val="00ED0A46"/>
    <w:rsid w:val="00ED0E35"/>
    <w:rsid w:val="00ED1156"/>
    <w:rsid w:val="00ED1335"/>
    <w:rsid w:val="00ED1347"/>
    <w:rsid w:val="00ED151E"/>
    <w:rsid w:val="00ED1552"/>
    <w:rsid w:val="00ED1785"/>
    <w:rsid w:val="00ED19D9"/>
    <w:rsid w:val="00ED1AE7"/>
    <w:rsid w:val="00ED1C2C"/>
    <w:rsid w:val="00ED1F2E"/>
    <w:rsid w:val="00ED1F5E"/>
    <w:rsid w:val="00ED1FA6"/>
    <w:rsid w:val="00ED200A"/>
    <w:rsid w:val="00ED22EB"/>
    <w:rsid w:val="00ED2413"/>
    <w:rsid w:val="00ED2685"/>
    <w:rsid w:val="00ED272E"/>
    <w:rsid w:val="00ED277A"/>
    <w:rsid w:val="00ED27DA"/>
    <w:rsid w:val="00ED27E0"/>
    <w:rsid w:val="00ED287E"/>
    <w:rsid w:val="00ED28A9"/>
    <w:rsid w:val="00ED28D0"/>
    <w:rsid w:val="00ED28FA"/>
    <w:rsid w:val="00ED2C9C"/>
    <w:rsid w:val="00ED2CE9"/>
    <w:rsid w:val="00ED2FD8"/>
    <w:rsid w:val="00ED3000"/>
    <w:rsid w:val="00ED301D"/>
    <w:rsid w:val="00ED308C"/>
    <w:rsid w:val="00ED30A2"/>
    <w:rsid w:val="00ED35CE"/>
    <w:rsid w:val="00ED3682"/>
    <w:rsid w:val="00ED36EF"/>
    <w:rsid w:val="00ED377C"/>
    <w:rsid w:val="00ED38EE"/>
    <w:rsid w:val="00ED3B33"/>
    <w:rsid w:val="00ED3BA9"/>
    <w:rsid w:val="00ED3C7A"/>
    <w:rsid w:val="00ED3F31"/>
    <w:rsid w:val="00ED3F9A"/>
    <w:rsid w:val="00ED3FCE"/>
    <w:rsid w:val="00ED3FDC"/>
    <w:rsid w:val="00ED4078"/>
    <w:rsid w:val="00ED4100"/>
    <w:rsid w:val="00ED41A3"/>
    <w:rsid w:val="00ED4260"/>
    <w:rsid w:val="00ED43DB"/>
    <w:rsid w:val="00ED44ED"/>
    <w:rsid w:val="00ED46AF"/>
    <w:rsid w:val="00ED4999"/>
    <w:rsid w:val="00ED4AC6"/>
    <w:rsid w:val="00ED4E1F"/>
    <w:rsid w:val="00ED4E7A"/>
    <w:rsid w:val="00ED4F05"/>
    <w:rsid w:val="00ED4F59"/>
    <w:rsid w:val="00ED5083"/>
    <w:rsid w:val="00ED53C5"/>
    <w:rsid w:val="00ED5444"/>
    <w:rsid w:val="00ED548D"/>
    <w:rsid w:val="00ED54C0"/>
    <w:rsid w:val="00ED565E"/>
    <w:rsid w:val="00ED568C"/>
    <w:rsid w:val="00ED573B"/>
    <w:rsid w:val="00ED57DE"/>
    <w:rsid w:val="00ED5852"/>
    <w:rsid w:val="00ED58AD"/>
    <w:rsid w:val="00ED59E8"/>
    <w:rsid w:val="00ED5FD4"/>
    <w:rsid w:val="00ED5FEB"/>
    <w:rsid w:val="00ED62F0"/>
    <w:rsid w:val="00ED631F"/>
    <w:rsid w:val="00ED6605"/>
    <w:rsid w:val="00ED6A58"/>
    <w:rsid w:val="00ED6D83"/>
    <w:rsid w:val="00ED6DCA"/>
    <w:rsid w:val="00ED6FA1"/>
    <w:rsid w:val="00ED7024"/>
    <w:rsid w:val="00ED70C5"/>
    <w:rsid w:val="00ED70E5"/>
    <w:rsid w:val="00ED71B4"/>
    <w:rsid w:val="00ED7201"/>
    <w:rsid w:val="00ED729A"/>
    <w:rsid w:val="00ED72C7"/>
    <w:rsid w:val="00ED7322"/>
    <w:rsid w:val="00ED7480"/>
    <w:rsid w:val="00ED77F6"/>
    <w:rsid w:val="00ED7B2C"/>
    <w:rsid w:val="00ED7B9D"/>
    <w:rsid w:val="00ED7D25"/>
    <w:rsid w:val="00ED7D7E"/>
    <w:rsid w:val="00ED7DC8"/>
    <w:rsid w:val="00ED7F1C"/>
    <w:rsid w:val="00EE00EE"/>
    <w:rsid w:val="00EE030A"/>
    <w:rsid w:val="00EE05C9"/>
    <w:rsid w:val="00EE07A3"/>
    <w:rsid w:val="00EE0842"/>
    <w:rsid w:val="00EE0A32"/>
    <w:rsid w:val="00EE0BB2"/>
    <w:rsid w:val="00EE0C2A"/>
    <w:rsid w:val="00EE0D10"/>
    <w:rsid w:val="00EE0E5B"/>
    <w:rsid w:val="00EE0E7D"/>
    <w:rsid w:val="00EE0F21"/>
    <w:rsid w:val="00EE123E"/>
    <w:rsid w:val="00EE12F0"/>
    <w:rsid w:val="00EE1458"/>
    <w:rsid w:val="00EE1608"/>
    <w:rsid w:val="00EE173A"/>
    <w:rsid w:val="00EE182F"/>
    <w:rsid w:val="00EE192B"/>
    <w:rsid w:val="00EE1CA9"/>
    <w:rsid w:val="00EE1D43"/>
    <w:rsid w:val="00EE1EAE"/>
    <w:rsid w:val="00EE1F3F"/>
    <w:rsid w:val="00EE1FB7"/>
    <w:rsid w:val="00EE1FF2"/>
    <w:rsid w:val="00EE2240"/>
    <w:rsid w:val="00EE2280"/>
    <w:rsid w:val="00EE23C3"/>
    <w:rsid w:val="00EE23DC"/>
    <w:rsid w:val="00EE2440"/>
    <w:rsid w:val="00EE2474"/>
    <w:rsid w:val="00EE2597"/>
    <w:rsid w:val="00EE2724"/>
    <w:rsid w:val="00EE2778"/>
    <w:rsid w:val="00EE27CA"/>
    <w:rsid w:val="00EE2884"/>
    <w:rsid w:val="00EE2A8C"/>
    <w:rsid w:val="00EE2B32"/>
    <w:rsid w:val="00EE2D55"/>
    <w:rsid w:val="00EE2FB8"/>
    <w:rsid w:val="00EE313F"/>
    <w:rsid w:val="00EE350D"/>
    <w:rsid w:val="00EE3515"/>
    <w:rsid w:val="00EE3739"/>
    <w:rsid w:val="00EE3A3D"/>
    <w:rsid w:val="00EE3C79"/>
    <w:rsid w:val="00EE3C80"/>
    <w:rsid w:val="00EE3CF7"/>
    <w:rsid w:val="00EE3DD5"/>
    <w:rsid w:val="00EE3E7C"/>
    <w:rsid w:val="00EE40B8"/>
    <w:rsid w:val="00EE42A9"/>
    <w:rsid w:val="00EE44D5"/>
    <w:rsid w:val="00EE46B9"/>
    <w:rsid w:val="00EE473F"/>
    <w:rsid w:val="00EE4ECA"/>
    <w:rsid w:val="00EE4EE8"/>
    <w:rsid w:val="00EE5311"/>
    <w:rsid w:val="00EE5362"/>
    <w:rsid w:val="00EE53C8"/>
    <w:rsid w:val="00EE5482"/>
    <w:rsid w:val="00EE5569"/>
    <w:rsid w:val="00EE58BF"/>
    <w:rsid w:val="00EE5A19"/>
    <w:rsid w:val="00EE5DF8"/>
    <w:rsid w:val="00EE5FE4"/>
    <w:rsid w:val="00EE6116"/>
    <w:rsid w:val="00EE63DA"/>
    <w:rsid w:val="00EE6664"/>
    <w:rsid w:val="00EE673D"/>
    <w:rsid w:val="00EE6788"/>
    <w:rsid w:val="00EE68C4"/>
    <w:rsid w:val="00EE6978"/>
    <w:rsid w:val="00EE69C1"/>
    <w:rsid w:val="00EE6A02"/>
    <w:rsid w:val="00EE6A4B"/>
    <w:rsid w:val="00EE6B2A"/>
    <w:rsid w:val="00EE6BAC"/>
    <w:rsid w:val="00EE6C75"/>
    <w:rsid w:val="00EE6D0C"/>
    <w:rsid w:val="00EE6F7E"/>
    <w:rsid w:val="00EE705E"/>
    <w:rsid w:val="00EE70EB"/>
    <w:rsid w:val="00EE71BA"/>
    <w:rsid w:val="00EE73E6"/>
    <w:rsid w:val="00EE740D"/>
    <w:rsid w:val="00EE7479"/>
    <w:rsid w:val="00EE755C"/>
    <w:rsid w:val="00EE78B2"/>
    <w:rsid w:val="00EE7961"/>
    <w:rsid w:val="00EE7DD8"/>
    <w:rsid w:val="00EE7EA7"/>
    <w:rsid w:val="00EE7EE9"/>
    <w:rsid w:val="00EF0028"/>
    <w:rsid w:val="00EF0184"/>
    <w:rsid w:val="00EF01F1"/>
    <w:rsid w:val="00EF0372"/>
    <w:rsid w:val="00EF0795"/>
    <w:rsid w:val="00EF0980"/>
    <w:rsid w:val="00EF09D5"/>
    <w:rsid w:val="00EF0D88"/>
    <w:rsid w:val="00EF0E15"/>
    <w:rsid w:val="00EF1205"/>
    <w:rsid w:val="00EF1410"/>
    <w:rsid w:val="00EF1555"/>
    <w:rsid w:val="00EF19FA"/>
    <w:rsid w:val="00EF1B2B"/>
    <w:rsid w:val="00EF1B30"/>
    <w:rsid w:val="00EF1B87"/>
    <w:rsid w:val="00EF1C76"/>
    <w:rsid w:val="00EF1CC6"/>
    <w:rsid w:val="00EF1CC7"/>
    <w:rsid w:val="00EF1D71"/>
    <w:rsid w:val="00EF1E1D"/>
    <w:rsid w:val="00EF1F00"/>
    <w:rsid w:val="00EF2064"/>
    <w:rsid w:val="00EF211E"/>
    <w:rsid w:val="00EF212C"/>
    <w:rsid w:val="00EF2216"/>
    <w:rsid w:val="00EF2381"/>
    <w:rsid w:val="00EF2428"/>
    <w:rsid w:val="00EF246A"/>
    <w:rsid w:val="00EF24D8"/>
    <w:rsid w:val="00EF257E"/>
    <w:rsid w:val="00EF2712"/>
    <w:rsid w:val="00EF29AB"/>
    <w:rsid w:val="00EF29B2"/>
    <w:rsid w:val="00EF29F0"/>
    <w:rsid w:val="00EF2B16"/>
    <w:rsid w:val="00EF2BDA"/>
    <w:rsid w:val="00EF2C14"/>
    <w:rsid w:val="00EF3221"/>
    <w:rsid w:val="00EF3233"/>
    <w:rsid w:val="00EF3415"/>
    <w:rsid w:val="00EF3619"/>
    <w:rsid w:val="00EF385A"/>
    <w:rsid w:val="00EF38C8"/>
    <w:rsid w:val="00EF3A4B"/>
    <w:rsid w:val="00EF3AE9"/>
    <w:rsid w:val="00EF3BA2"/>
    <w:rsid w:val="00EF3E48"/>
    <w:rsid w:val="00EF3E85"/>
    <w:rsid w:val="00EF3EA4"/>
    <w:rsid w:val="00EF3F60"/>
    <w:rsid w:val="00EF3FA4"/>
    <w:rsid w:val="00EF4126"/>
    <w:rsid w:val="00EF412D"/>
    <w:rsid w:val="00EF41B1"/>
    <w:rsid w:val="00EF4251"/>
    <w:rsid w:val="00EF42A1"/>
    <w:rsid w:val="00EF43E3"/>
    <w:rsid w:val="00EF44B0"/>
    <w:rsid w:val="00EF4819"/>
    <w:rsid w:val="00EF48A0"/>
    <w:rsid w:val="00EF4AFF"/>
    <w:rsid w:val="00EF4B7E"/>
    <w:rsid w:val="00EF4DF1"/>
    <w:rsid w:val="00EF4ED9"/>
    <w:rsid w:val="00EF51A0"/>
    <w:rsid w:val="00EF5352"/>
    <w:rsid w:val="00EF5450"/>
    <w:rsid w:val="00EF550C"/>
    <w:rsid w:val="00EF5519"/>
    <w:rsid w:val="00EF58A7"/>
    <w:rsid w:val="00EF5BD6"/>
    <w:rsid w:val="00EF5DA5"/>
    <w:rsid w:val="00EF5DAE"/>
    <w:rsid w:val="00EF5E7F"/>
    <w:rsid w:val="00EF5F85"/>
    <w:rsid w:val="00EF615E"/>
    <w:rsid w:val="00EF623F"/>
    <w:rsid w:val="00EF6490"/>
    <w:rsid w:val="00EF64CC"/>
    <w:rsid w:val="00EF6682"/>
    <w:rsid w:val="00EF6741"/>
    <w:rsid w:val="00EF691C"/>
    <w:rsid w:val="00EF6952"/>
    <w:rsid w:val="00EF6A49"/>
    <w:rsid w:val="00EF6B23"/>
    <w:rsid w:val="00EF6B9D"/>
    <w:rsid w:val="00EF6C35"/>
    <w:rsid w:val="00EF6D4C"/>
    <w:rsid w:val="00EF6DF8"/>
    <w:rsid w:val="00EF6E3D"/>
    <w:rsid w:val="00EF70FF"/>
    <w:rsid w:val="00EF71F2"/>
    <w:rsid w:val="00EF7266"/>
    <w:rsid w:val="00EF7386"/>
    <w:rsid w:val="00EF78F5"/>
    <w:rsid w:val="00EF7A0D"/>
    <w:rsid w:val="00EF7BB8"/>
    <w:rsid w:val="00EF7DBD"/>
    <w:rsid w:val="00EF7EF1"/>
    <w:rsid w:val="00F0000C"/>
    <w:rsid w:val="00F001DF"/>
    <w:rsid w:val="00F003A6"/>
    <w:rsid w:val="00F004B4"/>
    <w:rsid w:val="00F004C2"/>
    <w:rsid w:val="00F00537"/>
    <w:rsid w:val="00F0068C"/>
    <w:rsid w:val="00F00742"/>
    <w:rsid w:val="00F009B5"/>
    <w:rsid w:val="00F00A66"/>
    <w:rsid w:val="00F00B23"/>
    <w:rsid w:val="00F00BC3"/>
    <w:rsid w:val="00F00BE3"/>
    <w:rsid w:val="00F00DA8"/>
    <w:rsid w:val="00F00DDF"/>
    <w:rsid w:val="00F00ED1"/>
    <w:rsid w:val="00F00F1F"/>
    <w:rsid w:val="00F00F5A"/>
    <w:rsid w:val="00F010E4"/>
    <w:rsid w:val="00F012AD"/>
    <w:rsid w:val="00F012BD"/>
    <w:rsid w:val="00F015CD"/>
    <w:rsid w:val="00F0172D"/>
    <w:rsid w:val="00F0190C"/>
    <w:rsid w:val="00F01915"/>
    <w:rsid w:val="00F01944"/>
    <w:rsid w:val="00F01B4E"/>
    <w:rsid w:val="00F01C8F"/>
    <w:rsid w:val="00F01CCB"/>
    <w:rsid w:val="00F01ED4"/>
    <w:rsid w:val="00F0200B"/>
    <w:rsid w:val="00F02016"/>
    <w:rsid w:val="00F020BE"/>
    <w:rsid w:val="00F02188"/>
    <w:rsid w:val="00F02288"/>
    <w:rsid w:val="00F022EE"/>
    <w:rsid w:val="00F026DE"/>
    <w:rsid w:val="00F0273A"/>
    <w:rsid w:val="00F028C0"/>
    <w:rsid w:val="00F02ABD"/>
    <w:rsid w:val="00F02CF1"/>
    <w:rsid w:val="00F02D49"/>
    <w:rsid w:val="00F02E59"/>
    <w:rsid w:val="00F02F6B"/>
    <w:rsid w:val="00F0300F"/>
    <w:rsid w:val="00F030E3"/>
    <w:rsid w:val="00F0315E"/>
    <w:rsid w:val="00F03426"/>
    <w:rsid w:val="00F03754"/>
    <w:rsid w:val="00F03793"/>
    <w:rsid w:val="00F037CC"/>
    <w:rsid w:val="00F03841"/>
    <w:rsid w:val="00F038EC"/>
    <w:rsid w:val="00F03ACE"/>
    <w:rsid w:val="00F03B5A"/>
    <w:rsid w:val="00F03DA3"/>
    <w:rsid w:val="00F03F7B"/>
    <w:rsid w:val="00F04085"/>
    <w:rsid w:val="00F04312"/>
    <w:rsid w:val="00F04402"/>
    <w:rsid w:val="00F04420"/>
    <w:rsid w:val="00F04430"/>
    <w:rsid w:val="00F04731"/>
    <w:rsid w:val="00F04759"/>
    <w:rsid w:val="00F047D2"/>
    <w:rsid w:val="00F047DC"/>
    <w:rsid w:val="00F04A40"/>
    <w:rsid w:val="00F04A67"/>
    <w:rsid w:val="00F04A71"/>
    <w:rsid w:val="00F04DEC"/>
    <w:rsid w:val="00F04E46"/>
    <w:rsid w:val="00F04F16"/>
    <w:rsid w:val="00F05280"/>
    <w:rsid w:val="00F055F8"/>
    <w:rsid w:val="00F05613"/>
    <w:rsid w:val="00F0569D"/>
    <w:rsid w:val="00F056C0"/>
    <w:rsid w:val="00F05E90"/>
    <w:rsid w:val="00F06111"/>
    <w:rsid w:val="00F0612B"/>
    <w:rsid w:val="00F0640B"/>
    <w:rsid w:val="00F0664E"/>
    <w:rsid w:val="00F067B1"/>
    <w:rsid w:val="00F06C5F"/>
    <w:rsid w:val="00F06FB8"/>
    <w:rsid w:val="00F07043"/>
    <w:rsid w:val="00F07304"/>
    <w:rsid w:val="00F0736A"/>
    <w:rsid w:val="00F0738B"/>
    <w:rsid w:val="00F073F5"/>
    <w:rsid w:val="00F077B0"/>
    <w:rsid w:val="00F07894"/>
    <w:rsid w:val="00F079CF"/>
    <w:rsid w:val="00F07AA7"/>
    <w:rsid w:val="00F07CCE"/>
    <w:rsid w:val="00F07D21"/>
    <w:rsid w:val="00F07F37"/>
    <w:rsid w:val="00F07F85"/>
    <w:rsid w:val="00F10184"/>
    <w:rsid w:val="00F1018D"/>
    <w:rsid w:val="00F101F8"/>
    <w:rsid w:val="00F10273"/>
    <w:rsid w:val="00F10DCE"/>
    <w:rsid w:val="00F11023"/>
    <w:rsid w:val="00F110D7"/>
    <w:rsid w:val="00F11156"/>
    <w:rsid w:val="00F112C4"/>
    <w:rsid w:val="00F112FE"/>
    <w:rsid w:val="00F1133B"/>
    <w:rsid w:val="00F1146E"/>
    <w:rsid w:val="00F1164E"/>
    <w:rsid w:val="00F1178C"/>
    <w:rsid w:val="00F117BD"/>
    <w:rsid w:val="00F11A18"/>
    <w:rsid w:val="00F11DA0"/>
    <w:rsid w:val="00F11EBC"/>
    <w:rsid w:val="00F12174"/>
    <w:rsid w:val="00F12178"/>
    <w:rsid w:val="00F12221"/>
    <w:rsid w:val="00F12495"/>
    <w:rsid w:val="00F124AA"/>
    <w:rsid w:val="00F124E1"/>
    <w:rsid w:val="00F1259F"/>
    <w:rsid w:val="00F1268E"/>
    <w:rsid w:val="00F127FF"/>
    <w:rsid w:val="00F12851"/>
    <w:rsid w:val="00F12A49"/>
    <w:rsid w:val="00F12E76"/>
    <w:rsid w:val="00F13054"/>
    <w:rsid w:val="00F131E2"/>
    <w:rsid w:val="00F13225"/>
    <w:rsid w:val="00F13227"/>
    <w:rsid w:val="00F13291"/>
    <w:rsid w:val="00F13419"/>
    <w:rsid w:val="00F13481"/>
    <w:rsid w:val="00F13780"/>
    <w:rsid w:val="00F13B1B"/>
    <w:rsid w:val="00F13B4F"/>
    <w:rsid w:val="00F13C63"/>
    <w:rsid w:val="00F13CC5"/>
    <w:rsid w:val="00F13D97"/>
    <w:rsid w:val="00F14002"/>
    <w:rsid w:val="00F14110"/>
    <w:rsid w:val="00F14422"/>
    <w:rsid w:val="00F14CB1"/>
    <w:rsid w:val="00F15257"/>
    <w:rsid w:val="00F154F3"/>
    <w:rsid w:val="00F157F6"/>
    <w:rsid w:val="00F15A3A"/>
    <w:rsid w:val="00F15AF7"/>
    <w:rsid w:val="00F15B0A"/>
    <w:rsid w:val="00F15DFB"/>
    <w:rsid w:val="00F15F79"/>
    <w:rsid w:val="00F15F99"/>
    <w:rsid w:val="00F15FD5"/>
    <w:rsid w:val="00F16081"/>
    <w:rsid w:val="00F161EE"/>
    <w:rsid w:val="00F163C1"/>
    <w:rsid w:val="00F163F1"/>
    <w:rsid w:val="00F16413"/>
    <w:rsid w:val="00F164E9"/>
    <w:rsid w:val="00F166AB"/>
    <w:rsid w:val="00F1675A"/>
    <w:rsid w:val="00F16766"/>
    <w:rsid w:val="00F167A3"/>
    <w:rsid w:val="00F16BB0"/>
    <w:rsid w:val="00F16BB4"/>
    <w:rsid w:val="00F16CD2"/>
    <w:rsid w:val="00F17047"/>
    <w:rsid w:val="00F17145"/>
    <w:rsid w:val="00F17453"/>
    <w:rsid w:val="00F17680"/>
    <w:rsid w:val="00F176F8"/>
    <w:rsid w:val="00F179C1"/>
    <w:rsid w:val="00F17EB0"/>
    <w:rsid w:val="00F2005B"/>
    <w:rsid w:val="00F20136"/>
    <w:rsid w:val="00F20156"/>
    <w:rsid w:val="00F20254"/>
    <w:rsid w:val="00F203AC"/>
    <w:rsid w:val="00F203E7"/>
    <w:rsid w:val="00F20524"/>
    <w:rsid w:val="00F205BE"/>
    <w:rsid w:val="00F20620"/>
    <w:rsid w:val="00F20740"/>
    <w:rsid w:val="00F20816"/>
    <w:rsid w:val="00F20868"/>
    <w:rsid w:val="00F2088E"/>
    <w:rsid w:val="00F20903"/>
    <w:rsid w:val="00F20A71"/>
    <w:rsid w:val="00F20B92"/>
    <w:rsid w:val="00F20D52"/>
    <w:rsid w:val="00F20D79"/>
    <w:rsid w:val="00F21028"/>
    <w:rsid w:val="00F21234"/>
    <w:rsid w:val="00F21324"/>
    <w:rsid w:val="00F21472"/>
    <w:rsid w:val="00F21670"/>
    <w:rsid w:val="00F21823"/>
    <w:rsid w:val="00F21960"/>
    <w:rsid w:val="00F21A57"/>
    <w:rsid w:val="00F21B22"/>
    <w:rsid w:val="00F21B4D"/>
    <w:rsid w:val="00F21B93"/>
    <w:rsid w:val="00F21C95"/>
    <w:rsid w:val="00F21CEC"/>
    <w:rsid w:val="00F21E1B"/>
    <w:rsid w:val="00F21E53"/>
    <w:rsid w:val="00F21F44"/>
    <w:rsid w:val="00F21F6E"/>
    <w:rsid w:val="00F22121"/>
    <w:rsid w:val="00F22398"/>
    <w:rsid w:val="00F223D0"/>
    <w:rsid w:val="00F22509"/>
    <w:rsid w:val="00F2258A"/>
    <w:rsid w:val="00F22CB3"/>
    <w:rsid w:val="00F22EBE"/>
    <w:rsid w:val="00F23131"/>
    <w:rsid w:val="00F232D2"/>
    <w:rsid w:val="00F23327"/>
    <w:rsid w:val="00F23447"/>
    <w:rsid w:val="00F236C4"/>
    <w:rsid w:val="00F237FF"/>
    <w:rsid w:val="00F23CF4"/>
    <w:rsid w:val="00F23D5F"/>
    <w:rsid w:val="00F23DD4"/>
    <w:rsid w:val="00F24050"/>
    <w:rsid w:val="00F24241"/>
    <w:rsid w:val="00F2437E"/>
    <w:rsid w:val="00F245A2"/>
    <w:rsid w:val="00F2466E"/>
    <w:rsid w:val="00F246C6"/>
    <w:rsid w:val="00F24710"/>
    <w:rsid w:val="00F24735"/>
    <w:rsid w:val="00F2481A"/>
    <w:rsid w:val="00F24ABA"/>
    <w:rsid w:val="00F24B8B"/>
    <w:rsid w:val="00F24C51"/>
    <w:rsid w:val="00F24C63"/>
    <w:rsid w:val="00F24D21"/>
    <w:rsid w:val="00F24EA2"/>
    <w:rsid w:val="00F24FD0"/>
    <w:rsid w:val="00F25050"/>
    <w:rsid w:val="00F2511F"/>
    <w:rsid w:val="00F25676"/>
    <w:rsid w:val="00F25677"/>
    <w:rsid w:val="00F256A2"/>
    <w:rsid w:val="00F257C6"/>
    <w:rsid w:val="00F25827"/>
    <w:rsid w:val="00F25935"/>
    <w:rsid w:val="00F25C1E"/>
    <w:rsid w:val="00F25C30"/>
    <w:rsid w:val="00F25F56"/>
    <w:rsid w:val="00F2636E"/>
    <w:rsid w:val="00F26393"/>
    <w:rsid w:val="00F26404"/>
    <w:rsid w:val="00F26455"/>
    <w:rsid w:val="00F264F3"/>
    <w:rsid w:val="00F2666E"/>
    <w:rsid w:val="00F26A12"/>
    <w:rsid w:val="00F26A8E"/>
    <w:rsid w:val="00F26A98"/>
    <w:rsid w:val="00F26BAD"/>
    <w:rsid w:val="00F26E68"/>
    <w:rsid w:val="00F26E9C"/>
    <w:rsid w:val="00F26F90"/>
    <w:rsid w:val="00F2746E"/>
    <w:rsid w:val="00F276CA"/>
    <w:rsid w:val="00F277E4"/>
    <w:rsid w:val="00F27B24"/>
    <w:rsid w:val="00F27BFA"/>
    <w:rsid w:val="00F27D79"/>
    <w:rsid w:val="00F30058"/>
    <w:rsid w:val="00F30076"/>
    <w:rsid w:val="00F301F5"/>
    <w:rsid w:val="00F302FF"/>
    <w:rsid w:val="00F303AD"/>
    <w:rsid w:val="00F30762"/>
    <w:rsid w:val="00F30827"/>
    <w:rsid w:val="00F308D0"/>
    <w:rsid w:val="00F308DB"/>
    <w:rsid w:val="00F30B30"/>
    <w:rsid w:val="00F30DD5"/>
    <w:rsid w:val="00F30E85"/>
    <w:rsid w:val="00F30ECC"/>
    <w:rsid w:val="00F30F4D"/>
    <w:rsid w:val="00F31055"/>
    <w:rsid w:val="00F310DB"/>
    <w:rsid w:val="00F3116D"/>
    <w:rsid w:val="00F311C2"/>
    <w:rsid w:val="00F316A1"/>
    <w:rsid w:val="00F3185F"/>
    <w:rsid w:val="00F318F3"/>
    <w:rsid w:val="00F319EF"/>
    <w:rsid w:val="00F31A85"/>
    <w:rsid w:val="00F31BAD"/>
    <w:rsid w:val="00F31CF2"/>
    <w:rsid w:val="00F31D22"/>
    <w:rsid w:val="00F31F39"/>
    <w:rsid w:val="00F3201C"/>
    <w:rsid w:val="00F32370"/>
    <w:rsid w:val="00F32482"/>
    <w:rsid w:val="00F325A4"/>
    <w:rsid w:val="00F326A2"/>
    <w:rsid w:val="00F326CC"/>
    <w:rsid w:val="00F328D5"/>
    <w:rsid w:val="00F328FA"/>
    <w:rsid w:val="00F329B7"/>
    <w:rsid w:val="00F32D1C"/>
    <w:rsid w:val="00F32D43"/>
    <w:rsid w:val="00F32DE0"/>
    <w:rsid w:val="00F32E56"/>
    <w:rsid w:val="00F32F6A"/>
    <w:rsid w:val="00F32FAC"/>
    <w:rsid w:val="00F33053"/>
    <w:rsid w:val="00F33060"/>
    <w:rsid w:val="00F3308C"/>
    <w:rsid w:val="00F330BA"/>
    <w:rsid w:val="00F33170"/>
    <w:rsid w:val="00F33185"/>
    <w:rsid w:val="00F33525"/>
    <w:rsid w:val="00F33CF6"/>
    <w:rsid w:val="00F33D77"/>
    <w:rsid w:val="00F33F26"/>
    <w:rsid w:val="00F3406B"/>
    <w:rsid w:val="00F3408C"/>
    <w:rsid w:val="00F3438C"/>
    <w:rsid w:val="00F346A4"/>
    <w:rsid w:val="00F348AC"/>
    <w:rsid w:val="00F34D32"/>
    <w:rsid w:val="00F34E7B"/>
    <w:rsid w:val="00F34EE1"/>
    <w:rsid w:val="00F34F83"/>
    <w:rsid w:val="00F35167"/>
    <w:rsid w:val="00F352BF"/>
    <w:rsid w:val="00F355D1"/>
    <w:rsid w:val="00F35864"/>
    <w:rsid w:val="00F35983"/>
    <w:rsid w:val="00F359DC"/>
    <w:rsid w:val="00F35A57"/>
    <w:rsid w:val="00F35C2D"/>
    <w:rsid w:val="00F35D5C"/>
    <w:rsid w:val="00F35D8F"/>
    <w:rsid w:val="00F3620D"/>
    <w:rsid w:val="00F36531"/>
    <w:rsid w:val="00F36652"/>
    <w:rsid w:val="00F36695"/>
    <w:rsid w:val="00F366B5"/>
    <w:rsid w:val="00F36797"/>
    <w:rsid w:val="00F367F8"/>
    <w:rsid w:val="00F36B14"/>
    <w:rsid w:val="00F36BAD"/>
    <w:rsid w:val="00F36EFA"/>
    <w:rsid w:val="00F36F48"/>
    <w:rsid w:val="00F36FDB"/>
    <w:rsid w:val="00F370FC"/>
    <w:rsid w:val="00F37168"/>
    <w:rsid w:val="00F372B8"/>
    <w:rsid w:val="00F374FA"/>
    <w:rsid w:val="00F37545"/>
    <w:rsid w:val="00F37791"/>
    <w:rsid w:val="00F37827"/>
    <w:rsid w:val="00F378DD"/>
    <w:rsid w:val="00F37926"/>
    <w:rsid w:val="00F379B3"/>
    <w:rsid w:val="00F379E8"/>
    <w:rsid w:val="00F37B24"/>
    <w:rsid w:val="00F37B97"/>
    <w:rsid w:val="00F37F08"/>
    <w:rsid w:val="00F40029"/>
    <w:rsid w:val="00F401BF"/>
    <w:rsid w:val="00F4032C"/>
    <w:rsid w:val="00F40343"/>
    <w:rsid w:val="00F4035C"/>
    <w:rsid w:val="00F4040A"/>
    <w:rsid w:val="00F40426"/>
    <w:rsid w:val="00F404F9"/>
    <w:rsid w:val="00F408DC"/>
    <w:rsid w:val="00F40CA3"/>
    <w:rsid w:val="00F40ECA"/>
    <w:rsid w:val="00F40FA8"/>
    <w:rsid w:val="00F41059"/>
    <w:rsid w:val="00F410CF"/>
    <w:rsid w:val="00F41148"/>
    <w:rsid w:val="00F412FF"/>
    <w:rsid w:val="00F413B0"/>
    <w:rsid w:val="00F415D7"/>
    <w:rsid w:val="00F415E4"/>
    <w:rsid w:val="00F415FD"/>
    <w:rsid w:val="00F41619"/>
    <w:rsid w:val="00F417BF"/>
    <w:rsid w:val="00F41825"/>
    <w:rsid w:val="00F41D27"/>
    <w:rsid w:val="00F41F81"/>
    <w:rsid w:val="00F4226A"/>
    <w:rsid w:val="00F422D7"/>
    <w:rsid w:val="00F424E1"/>
    <w:rsid w:val="00F4268C"/>
    <w:rsid w:val="00F4271A"/>
    <w:rsid w:val="00F42855"/>
    <w:rsid w:val="00F42927"/>
    <w:rsid w:val="00F4321E"/>
    <w:rsid w:val="00F434F4"/>
    <w:rsid w:val="00F4357A"/>
    <w:rsid w:val="00F43612"/>
    <w:rsid w:val="00F43627"/>
    <w:rsid w:val="00F43674"/>
    <w:rsid w:val="00F4395E"/>
    <w:rsid w:val="00F43982"/>
    <w:rsid w:val="00F43AAE"/>
    <w:rsid w:val="00F43B2C"/>
    <w:rsid w:val="00F43D6C"/>
    <w:rsid w:val="00F43E51"/>
    <w:rsid w:val="00F44468"/>
    <w:rsid w:val="00F4454E"/>
    <w:rsid w:val="00F44742"/>
    <w:rsid w:val="00F44913"/>
    <w:rsid w:val="00F449FC"/>
    <w:rsid w:val="00F44A4C"/>
    <w:rsid w:val="00F44BBA"/>
    <w:rsid w:val="00F44CDD"/>
    <w:rsid w:val="00F44FC4"/>
    <w:rsid w:val="00F4504C"/>
    <w:rsid w:val="00F45137"/>
    <w:rsid w:val="00F4515D"/>
    <w:rsid w:val="00F4519A"/>
    <w:rsid w:val="00F451BF"/>
    <w:rsid w:val="00F4523C"/>
    <w:rsid w:val="00F45338"/>
    <w:rsid w:val="00F45368"/>
    <w:rsid w:val="00F45483"/>
    <w:rsid w:val="00F45526"/>
    <w:rsid w:val="00F455C9"/>
    <w:rsid w:val="00F457F1"/>
    <w:rsid w:val="00F4581F"/>
    <w:rsid w:val="00F459EA"/>
    <w:rsid w:val="00F45B1A"/>
    <w:rsid w:val="00F45BCD"/>
    <w:rsid w:val="00F45C47"/>
    <w:rsid w:val="00F45D1C"/>
    <w:rsid w:val="00F45EE1"/>
    <w:rsid w:val="00F46000"/>
    <w:rsid w:val="00F464F4"/>
    <w:rsid w:val="00F4655F"/>
    <w:rsid w:val="00F4680B"/>
    <w:rsid w:val="00F46931"/>
    <w:rsid w:val="00F46998"/>
    <w:rsid w:val="00F46DD0"/>
    <w:rsid w:val="00F470AE"/>
    <w:rsid w:val="00F4713C"/>
    <w:rsid w:val="00F471A6"/>
    <w:rsid w:val="00F4744B"/>
    <w:rsid w:val="00F4751D"/>
    <w:rsid w:val="00F47567"/>
    <w:rsid w:val="00F47609"/>
    <w:rsid w:val="00F47814"/>
    <w:rsid w:val="00F47922"/>
    <w:rsid w:val="00F4796D"/>
    <w:rsid w:val="00F479BC"/>
    <w:rsid w:val="00F47CE8"/>
    <w:rsid w:val="00F47D95"/>
    <w:rsid w:val="00F47F53"/>
    <w:rsid w:val="00F50027"/>
    <w:rsid w:val="00F50328"/>
    <w:rsid w:val="00F50378"/>
    <w:rsid w:val="00F50453"/>
    <w:rsid w:val="00F50652"/>
    <w:rsid w:val="00F506E6"/>
    <w:rsid w:val="00F50791"/>
    <w:rsid w:val="00F50800"/>
    <w:rsid w:val="00F50B68"/>
    <w:rsid w:val="00F50BDE"/>
    <w:rsid w:val="00F50CBC"/>
    <w:rsid w:val="00F50F0F"/>
    <w:rsid w:val="00F5106A"/>
    <w:rsid w:val="00F510A1"/>
    <w:rsid w:val="00F513AF"/>
    <w:rsid w:val="00F514C4"/>
    <w:rsid w:val="00F5153D"/>
    <w:rsid w:val="00F51676"/>
    <w:rsid w:val="00F516A0"/>
    <w:rsid w:val="00F516EB"/>
    <w:rsid w:val="00F51942"/>
    <w:rsid w:val="00F519A0"/>
    <w:rsid w:val="00F51D11"/>
    <w:rsid w:val="00F51FA4"/>
    <w:rsid w:val="00F52149"/>
    <w:rsid w:val="00F525ED"/>
    <w:rsid w:val="00F526F0"/>
    <w:rsid w:val="00F52880"/>
    <w:rsid w:val="00F5288D"/>
    <w:rsid w:val="00F528F0"/>
    <w:rsid w:val="00F52CAA"/>
    <w:rsid w:val="00F52E51"/>
    <w:rsid w:val="00F52E52"/>
    <w:rsid w:val="00F5322C"/>
    <w:rsid w:val="00F53262"/>
    <w:rsid w:val="00F53307"/>
    <w:rsid w:val="00F533DE"/>
    <w:rsid w:val="00F536B9"/>
    <w:rsid w:val="00F53A04"/>
    <w:rsid w:val="00F53AC2"/>
    <w:rsid w:val="00F53B94"/>
    <w:rsid w:val="00F53BEE"/>
    <w:rsid w:val="00F53DE6"/>
    <w:rsid w:val="00F53ECC"/>
    <w:rsid w:val="00F54158"/>
    <w:rsid w:val="00F542BD"/>
    <w:rsid w:val="00F54589"/>
    <w:rsid w:val="00F545E1"/>
    <w:rsid w:val="00F5469E"/>
    <w:rsid w:val="00F547BB"/>
    <w:rsid w:val="00F54983"/>
    <w:rsid w:val="00F54996"/>
    <w:rsid w:val="00F549C4"/>
    <w:rsid w:val="00F54AAE"/>
    <w:rsid w:val="00F54B00"/>
    <w:rsid w:val="00F54C77"/>
    <w:rsid w:val="00F54CB9"/>
    <w:rsid w:val="00F54CC2"/>
    <w:rsid w:val="00F54D6A"/>
    <w:rsid w:val="00F54D72"/>
    <w:rsid w:val="00F54ED8"/>
    <w:rsid w:val="00F54EDC"/>
    <w:rsid w:val="00F55307"/>
    <w:rsid w:val="00F55354"/>
    <w:rsid w:val="00F55437"/>
    <w:rsid w:val="00F554FC"/>
    <w:rsid w:val="00F555EB"/>
    <w:rsid w:val="00F5577F"/>
    <w:rsid w:val="00F5586D"/>
    <w:rsid w:val="00F55971"/>
    <w:rsid w:val="00F55ED4"/>
    <w:rsid w:val="00F55F10"/>
    <w:rsid w:val="00F55F5D"/>
    <w:rsid w:val="00F55FEA"/>
    <w:rsid w:val="00F56011"/>
    <w:rsid w:val="00F56048"/>
    <w:rsid w:val="00F560FD"/>
    <w:rsid w:val="00F5617D"/>
    <w:rsid w:val="00F56610"/>
    <w:rsid w:val="00F56676"/>
    <w:rsid w:val="00F56710"/>
    <w:rsid w:val="00F5680A"/>
    <w:rsid w:val="00F56827"/>
    <w:rsid w:val="00F56CE4"/>
    <w:rsid w:val="00F56D18"/>
    <w:rsid w:val="00F56D91"/>
    <w:rsid w:val="00F57056"/>
    <w:rsid w:val="00F575E6"/>
    <w:rsid w:val="00F579B9"/>
    <w:rsid w:val="00F57B80"/>
    <w:rsid w:val="00F57C71"/>
    <w:rsid w:val="00F57E15"/>
    <w:rsid w:val="00F57F56"/>
    <w:rsid w:val="00F60208"/>
    <w:rsid w:val="00F6021B"/>
    <w:rsid w:val="00F6022E"/>
    <w:rsid w:val="00F6046B"/>
    <w:rsid w:val="00F6054D"/>
    <w:rsid w:val="00F60568"/>
    <w:rsid w:val="00F60603"/>
    <w:rsid w:val="00F60633"/>
    <w:rsid w:val="00F606E7"/>
    <w:rsid w:val="00F607F0"/>
    <w:rsid w:val="00F6083B"/>
    <w:rsid w:val="00F60902"/>
    <w:rsid w:val="00F60906"/>
    <w:rsid w:val="00F60AED"/>
    <w:rsid w:val="00F60B30"/>
    <w:rsid w:val="00F60C4E"/>
    <w:rsid w:val="00F60CD7"/>
    <w:rsid w:val="00F60E23"/>
    <w:rsid w:val="00F60E89"/>
    <w:rsid w:val="00F60F8C"/>
    <w:rsid w:val="00F612D9"/>
    <w:rsid w:val="00F61440"/>
    <w:rsid w:val="00F61496"/>
    <w:rsid w:val="00F61598"/>
    <w:rsid w:val="00F6159A"/>
    <w:rsid w:val="00F61B10"/>
    <w:rsid w:val="00F61C29"/>
    <w:rsid w:val="00F61D87"/>
    <w:rsid w:val="00F62065"/>
    <w:rsid w:val="00F6212A"/>
    <w:rsid w:val="00F6238C"/>
    <w:rsid w:val="00F623DD"/>
    <w:rsid w:val="00F6245F"/>
    <w:rsid w:val="00F62640"/>
    <w:rsid w:val="00F626AD"/>
    <w:rsid w:val="00F62A02"/>
    <w:rsid w:val="00F62BC0"/>
    <w:rsid w:val="00F62D76"/>
    <w:rsid w:val="00F62D7D"/>
    <w:rsid w:val="00F62E28"/>
    <w:rsid w:val="00F62E2E"/>
    <w:rsid w:val="00F63099"/>
    <w:rsid w:val="00F6312C"/>
    <w:rsid w:val="00F63138"/>
    <w:rsid w:val="00F6339F"/>
    <w:rsid w:val="00F633F7"/>
    <w:rsid w:val="00F6343E"/>
    <w:rsid w:val="00F6344F"/>
    <w:rsid w:val="00F639A9"/>
    <w:rsid w:val="00F63DBA"/>
    <w:rsid w:val="00F63E39"/>
    <w:rsid w:val="00F63E5B"/>
    <w:rsid w:val="00F64126"/>
    <w:rsid w:val="00F64179"/>
    <w:rsid w:val="00F643F4"/>
    <w:rsid w:val="00F64841"/>
    <w:rsid w:val="00F648DB"/>
    <w:rsid w:val="00F649F3"/>
    <w:rsid w:val="00F64A2C"/>
    <w:rsid w:val="00F64B7E"/>
    <w:rsid w:val="00F64B89"/>
    <w:rsid w:val="00F64CD3"/>
    <w:rsid w:val="00F64DD2"/>
    <w:rsid w:val="00F64E94"/>
    <w:rsid w:val="00F64FA1"/>
    <w:rsid w:val="00F65173"/>
    <w:rsid w:val="00F6556D"/>
    <w:rsid w:val="00F657C9"/>
    <w:rsid w:val="00F65993"/>
    <w:rsid w:val="00F659D2"/>
    <w:rsid w:val="00F65A72"/>
    <w:rsid w:val="00F65A81"/>
    <w:rsid w:val="00F65B79"/>
    <w:rsid w:val="00F65FB1"/>
    <w:rsid w:val="00F660E5"/>
    <w:rsid w:val="00F6622C"/>
    <w:rsid w:val="00F6624A"/>
    <w:rsid w:val="00F6640F"/>
    <w:rsid w:val="00F66434"/>
    <w:rsid w:val="00F66486"/>
    <w:rsid w:val="00F664EF"/>
    <w:rsid w:val="00F66644"/>
    <w:rsid w:val="00F667C8"/>
    <w:rsid w:val="00F66852"/>
    <w:rsid w:val="00F66A03"/>
    <w:rsid w:val="00F66AAE"/>
    <w:rsid w:val="00F66B14"/>
    <w:rsid w:val="00F66BCF"/>
    <w:rsid w:val="00F66BE5"/>
    <w:rsid w:val="00F66D7F"/>
    <w:rsid w:val="00F66E28"/>
    <w:rsid w:val="00F67043"/>
    <w:rsid w:val="00F670E7"/>
    <w:rsid w:val="00F6736E"/>
    <w:rsid w:val="00F67625"/>
    <w:rsid w:val="00F67666"/>
    <w:rsid w:val="00F678D1"/>
    <w:rsid w:val="00F67970"/>
    <w:rsid w:val="00F67B89"/>
    <w:rsid w:val="00F67BC2"/>
    <w:rsid w:val="00F67C09"/>
    <w:rsid w:val="00F67C1B"/>
    <w:rsid w:val="00F67C6B"/>
    <w:rsid w:val="00F7002F"/>
    <w:rsid w:val="00F70098"/>
    <w:rsid w:val="00F7023B"/>
    <w:rsid w:val="00F70258"/>
    <w:rsid w:val="00F70281"/>
    <w:rsid w:val="00F70300"/>
    <w:rsid w:val="00F70690"/>
    <w:rsid w:val="00F707B4"/>
    <w:rsid w:val="00F70A88"/>
    <w:rsid w:val="00F70B18"/>
    <w:rsid w:val="00F70BA9"/>
    <w:rsid w:val="00F70EE8"/>
    <w:rsid w:val="00F71141"/>
    <w:rsid w:val="00F711A8"/>
    <w:rsid w:val="00F711E3"/>
    <w:rsid w:val="00F712E8"/>
    <w:rsid w:val="00F71332"/>
    <w:rsid w:val="00F71498"/>
    <w:rsid w:val="00F714E3"/>
    <w:rsid w:val="00F71679"/>
    <w:rsid w:val="00F71B1C"/>
    <w:rsid w:val="00F71BBF"/>
    <w:rsid w:val="00F71BD0"/>
    <w:rsid w:val="00F71CD5"/>
    <w:rsid w:val="00F71CEC"/>
    <w:rsid w:val="00F71D51"/>
    <w:rsid w:val="00F71E64"/>
    <w:rsid w:val="00F71ED5"/>
    <w:rsid w:val="00F720A0"/>
    <w:rsid w:val="00F7211D"/>
    <w:rsid w:val="00F723CD"/>
    <w:rsid w:val="00F724AC"/>
    <w:rsid w:val="00F726CE"/>
    <w:rsid w:val="00F72717"/>
    <w:rsid w:val="00F72AA8"/>
    <w:rsid w:val="00F72CAD"/>
    <w:rsid w:val="00F72EE9"/>
    <w:rsid w:val="00F72F1D"/>
    <w:rsid w:val="00F72F6E"/>
    <w:rsid w:val="00F73022"/>
    <w:rsid w:val="00F7314E"/>
    <w:rsid w:val="00F7317D"/>
    <w:rsid w:val="00F73244"/>
    <w:rsid w:val="00F732F6"/>
    <w:rsid w:val="00F7336E"/>
    <w:rsid w:val="00F73371"/>
    <w:rsid w:val="00F73381"/>
    <w:rsid w:val="00F733A4"/>
    <w:rsid w:val="00F73590"/>
    <w:rsid w:val="00F73613"/>
    <w:rsid w:val="00F73876"/>
    <w:rsid w:val="00F739C2"/>
    <w:rsid w:val="00F73A43"/>
    <w:rsid w:val="00F73ADF"/>
    <w:rsid w:val="00F73B5A"/>
    <w:rsid w:val="00F73F60"/>
    <w:rsid w:val="00F745CF"/>
    <w:rsid w:val="00F747F5"/>
    <w:rsid w:val="00F7486F"/>
    <w:rsid w:val="00F7494D"/>
    <w:rsid w:val="00F749A0"/>
    <w:rsid w:val="00F74B0B"/>
    <w:rsid w:val="00F74B32"/>
    <w:rsid w:val="00F74CD0"/>
    <w:rsid w:val="00F74D7B"/>
    <w:rsid w:val="00F74F23"/>
    <w:rsid w:val="00F7536A"/>
    <w:rsid w:val="00F753A4"/>
    <w:rsid w:val="00F7541F"/>
    <w:rsid w:val="00F7564F"/>
    <w:rsid w:val="00F757F4"/>
    <w:rsid w:val="00F75BD1"/>
    <w:rsid w:val="00F75DBA"/>
    <w:rsid w:val="00F75DD3"/>
    <w:rsid w:val="00F7615C"/>
    <w:rsid w:val="00F76175"/>
    <w:rsid w:val="00F7617C"/>
    <w:rsid w:val="00F762EF"/>
    <w:rsid w:val="00F7681C"/>
    <w:rsid w:val="00F76886"/>
    <w:rsid w:val="00F769FA"/>
    <w:rsid w:val="00F76B18"/>
    <w:rsid w:val="00F76CCA"/>
    <w:rsid w:val="00F770D2"/>
    <w:rsid w:val="00F77119"/>
    <w:rsid w:val="00F7734E"/>
    <w:rsid w:val="00F77379"/>
    <w:rsid w:val="00F773C2"/>
    <w:rsid w:val="00F7756F"/>
    <w:rsid w:val="00F7757F"/>
    <w:rsid w:val="00F7779E"/>
    <w:rsid w:val="00F77807"/>
    <w:rsid w:val="00F77849"/>
    <w:rsid w:val="00F7786D"/>
    <w:rsid w:val="00F77930"/>
    <w:rsid w:val="00F77D16"/>
    <w:rsid w:val="00F8002E"/>
    <w:rsid w:val="00F800EA"/>
    <w:rsid w:val="00F801B9"/>
    <w:rsid w:val="00F80237"/>
    <w:rsid w:val="00F80304"/>
    <w:rsid w:val="00F80367"/>
    <w:rsid w:val="00F80537"/>
    <w:rsid w:val="00F805CF"/>
    <w:rsid w:val="00F80621"/>
    <w:rsid w:val="00F8077A"/>
    <w:rsid w:val="00F807CF"/>
    <w:rsid w:val="00F80809"/>
    <w:rsid w:val="00F80886"/>
    <w:rsid w:val="00F8098A"/>
    <w:rsid w:val="00F80C82"/>
    <w:rsid w:val="00F80D9C"/>
    <w:rsid w:val="00F80DBE"/>
    <w:rsid w:val="00F80E72"/>
    <w:rsid w:val="00F80FF2"/>
    <w:rsid w:val="00F81214"/>
    <w:rsid w:val="00F813D5"/>
    <w:rsid w:val="00F8143B"/>
    <w:rsid w:val="00F81795"/>
    <w:rsid w:val="00F817C7"/>
    <w:rsid w:val="00F817E4"/>
    <w:rsid w:val="00F81ADE"/>
    <w:rsid w:val="00F81B0A"/>
    <w:rsid w:val="00F81C4D"/>
    <w:rsid w:val="00F81D33"/>
    <w:rsid w:val="00F81D43"/>
    <w:rsid w:val="00F82111"/>
    <w:rsid w:val="00F821DA"/>
    <w:rsid w:val="00F822AC"/>
    <w:rsid w:val="00F826F2"/>
    <w:rsid w:val="00F8277D"/>
    <w:rsid w:val="00F82A36"/>
    <w:rsid w:val="00F82C53"/>
    <w:rsid w:val="00F82CCF"/>
    <w:rsid w:val="00F82D18"/>
    <w:rsid w:val="00F82F98"/>
    <w:rsid w:val="00F83155"/>
    <w:rsid w:val="00F83307"/>
    <w:rsid w:val="00F839B2"/>
    <w:rsid w:val="00F83BD8"/>
    <w:rsid w:val="00F83C7D"/>
    <w:rsid w:val="00F83F3F"/>
    <w:rsid w:val="00F83F6A"/>
    <w:rsid w:val="00F83FD2"/>
    <w:rsid w:val="00F84029"/>
    <w:rsid w:val="00F8427B"/>
    <w:rsid w:val="00F8439E"/>
    <w:rsid w:val="00F84D39"/>
    <w:rsid w:val="00F84F6F"/>
    <w:rsid w:val="00F85227"/>
    <w:rsid w:val="00F8529C"/>
    <w:rsid w:val="00F852D4"/>
    <w:rsid w:val="00F85373"/>
    <w:rsid w:val="00F85377"/>
    <w:rsid w:val="00F8539A"/>
    <w:rsid w:val="00F85408"/>
    <w:rsid w:val="00F85589"/>
    <w:rsid w:val="00F857E1"/>
    <w:rsid w:val="00F8592C"/>
    <w:rsid w:val="00F85C33"/>
    <w:rsid w:val="00F85C72"/>
    <w:rsid w:val="00F85CE8"/>
    <w:rsid w:val="00F85CF0"/>
    <w:rsid w:val="00F85D07"/>
    <w:rsid w:val="00F86146"/>
    <w:rsid w:val="00F861C0"/>
    <w:rsid w:val="00F861D0"/>
    <w:rsid w:val="00F8625A"/>
    <w:rsid w:val="00F864BA"/>
    <w:rsid w:val="00F86735"/>
    <w:rsid w:val="00F8680E"/>
    <w:rsid w:val="00F869C5"/>
    <w:rsid w:val="00F86B5F"/>
    <w:rsid w:val="00F86B7C"/>
    <w:rsid w:val="00F86C09"/>
    <w:rsid w:val="00F86D32"/>
    <w:rsid w:val="00F86E2A"/>
    <w:rsid w:val="00F86E8A"/>
    <w:rsid w:val="00F870D9"/>
    <w:rsid w:val="00F8747A"/>
    <w:rsid w:val="00F8759B"/>
    <w:rsid w:val="00F875B5"/>
    <w:rsid w:val="00F87642"/>
    <w:rsid w:val="00F87762"/>
    <w:rsid w:val="00F87787"/>
    <w:rsid w:val="00F8781C"/>
    <w:rsid w:val="00F8799B"/>
    <w:rsid w:val="00F87EFD"/>
    <w:rsid w:val="00F90246"/>
    <w:rsid w:val="00F90281"/>
    <w:rsid w:val="00F90345"/>
    <w:rsid w:val="00F90407"/>
    <w:rsid w:val="00F90806"/>
    <w:rsid w:val="00F90857"/>
    <w:rsid w:val="00F908A3"/>
    <w:rsid w:val="00F9091B"/>
    <w:rsid w:val="00F9095E"/>
    <w:rsid w:val="00F90BA5"/>
    <w:rsid w:val="00F90D5A"/>
    <w:rsid w:val="00F9106D"/>
    <w:rsid w:val="00F910EE"/>
    <w:rsid w:val="00F91194"/>
    <w:rsid w:val="00F9130E"/>
    <w:rsid w:val="00F91497"/>
    <w:rsid w:val="00F91556"/>
    <w:rsid w:val="00F916C4"/>
    <w:rsid w:val="00F91B69"/>
    <w:rsid w:val="00F91EF9"/>
    <w:rsid w:val="00F91F07"/>
    <w:rsid w:val="00F923BF"/>
    <w:rsid w:val="00F92481"/>
    <w:rsid w:val="00F92875"/>
    <w:rsid w:val="00F92941"/>
    <w:rsid w:val="00F92A13"/>
    <w:rsid w:val="00F92B70"/>
    <w:rsid w:val="00F92B8D"/>
    <w:rsid w:val="00F92BD7"/>
    <w:rsid w:val="00F92DF1"/>
    <w:rsid w:val="00F932EF"/>
    <w:rsid w:val="00F93421"/>
    <w:rsid w:val="00F9380A"/>
    <w:rsid w:val="00F93898"/>
    <w:rsid w:val="00F9396E"/>
    <w:rsid w:val="00F939C4"/>
    <w:rsid w:val="00F93A38"/>
    <w:rsid w:val="00F93A5B"/>
    <w:rsid w:val="00F93B6E"/>
    <w:rsid w:val="00F93B87"/>
    <w:rsid w:val="00F93C1C"/>
    <w:rsid w:val="00F93CFB"/>
    <w:rsid w:val="00F93D3D"/>
    <w:rsid w:val="00F93F09"/>
    <w:rsid w:val="00F9445C"/>
    <w:rsid w:val="00F94715"/>
    <w:rsid w:val="00F9484D"/>
    <w:rsid w:val="00F94B01"/>
    <w:rsid w:val="00F94B16"/>
    <w:rsid w:val="00F95027"/>
    <w:rsid w:val="00F9534A"/>
    <w:rsid w:val="00F95378"/>
    <w:rsid w:val="00F953CB"/>
    <w:rsid w:val="00F953F7"/>
    <w:rsid w:val="00F9562A"/>
    <w:rsid w:val="00F9568D"/>
    <w:rsid w:val="00F956BB"/>
    <w:rsid w:val="00F95894"/>
    <w:rsid w:val="00F9590B"/>
    <w:rsid w:val="00F95925"/>
    <w:rsid w:val="00F95B75"/>
    <w:rsid w:val="00F95B7C"/>
    <w:rsid w:val="00F95D05"/>
    <w:rsid w:val="00F95DE0"/>
    <w:rsid w:val="00F95E88"/>
    <w:rsid w:val="00F962C7"/>
    <w:rsid w:val="00F96308"/>
    <w:rsid w:val="00F96919"/>
    <w:rsid w:val="00F96A0B"/>
    <w:rsid w:val="00F96B6B"/>
    <w:rsid w:val="00F96C92"/>
    <w:rsid w:val="00F96CEA"/>
    <w:rsid w:val="00F96D0D"/>
    <w:rsid w:val="00F96D33"/>
    <w:rsid w:val="00F96DF5"/>
    <w:rsid w:val="00F96FD4"/>
    <w:rsid w:val="00F9721F"/>
    <w:rsid w:val="00F97245"/>
    <w:rsid w:val="00F97477"/>
    <w:rsid w:val="00F9749C"/>
    <w:rsid w:val="00F97506"/>
    <w:rsid w:val="00F9759F"/>
    <w:rsid w:val="00F976E8"/>
    <w:rsid w:val="00F97875"/>
    <w:rsid w:val="00F979AF"/>
    <w:rsid w:val="00F97A56"/>
    <w:rsid w:val="00F97FBC"/>
    <w:rsid w:val="00FA0008"/>
    <w:rsid w:val="00FA009C"/>
    <w:rsid w:val="00FA00DC"/>
    <w:rsid w:val="00FA012D"/>
    <w:rsid w:val="00FA0139"/>
    <w:rsid w:val="00FA0406"/>
    <w:rsid w:val="00FA052D"/>
    <w:rsid w:val="00FA05D1"/>
    <w:rsid w:val="00FA0678"/>
    <w:rsid w:val="00FA07CC"/>
    <w:rsid w:val="00FA0940"/>
    <w:rsid w:val="00FA0981"/>
    <w:rsid w:val="00FA0A8A"/>
    <w:rsid w:val="00FA0B3D"/>
    <w:rsid w:val="00FA0BB4"/>
    <w:rsid w:val="00FA0C49"/>
    <w:rsid w:val="00FA0C5F"/>
    <w:rsid w:val="00FA0D24"/>
    <w:rsid w:val="00FA108C"/>
    <w:rsid w:val="00FA119D"/>
    <w:rsid w:val="00FA11B7"/>
    <w:rsid w:val="00FA127B"/>
    <w:rsid w:val="00FA12AB"/>
    <w:rsid w:val="00FA15C2"/>
    <w:rsid w:val="00FA188F"/>
    <w:rsid w:val="00FA18F1"/>
    <w:rsid w:val="00FA19A3"/>
    <w:rsid w:val="00FA1AD6"/>
    <w:rsid w:val="00FA1BD2"/>
    <w:rsid w:val="00FA1C3A"/>
    <w:rsid w:val="00FA1C3E"/>
    <w:rsid w:val="00FA1D43"/>
    <w:rsid w:val="00FA1FE2"/>
    <w:rsid w:val="00FA2016"/>
    <w:rsid w:val="00FA201E"/>
    <w:rsid w:val="00FA21A7"/>
    <w:rsid w:val="00FA2530"/>
    <w:rsid w:val="00FA2641"/>
    <w:rsid w:val="00FA26AC"/>
    <w:rsid w:val="00FA27FD"/>
    <w:rsid w:val="00FA28FF"/>
    <w:rsid w:val="00FA2957"/>
    <w:rsid w:val="00FA295C"/>
    <w:rsid w:val="00FA2A01"/>
    <w:rsid w:val="00FA2B3B"/>
    <w:rsid w:val="00FA2CBC"/>
    <w:rsid w:val="00FA2ECA"/>
    <w:rsid w:val="00FA3005"/>
    <w:rsid w:val="00FA3073"/>
    <w:rsid w:val="00FA30E8"/>
    <w:rsid w:val="00FA31FB"/>
    <w:rsid w:val="00FA3306"/>
    <w:rsid w:val="00FA3373"/>
    <w:rsid w:val="00FA3439"/>
    <w:rsid w:val="00FA3492"/>
    <w:rsid w:val="00FA34FE"/>
    <w:rsid w:val="00FA3A7B"/>
    <w:rsid w:val="00FA3C26"/>
    <w:rsid w:val="00FA3DBB"/>
    <w:rsid w:val="00FA3DE9"/>
    <w:rsid w:val="00FA3E2E"/>
    <w:rsid w:val="00FA3E64"/>
    <w:rsid w:val="00FA3F20"/>
    <w:rsid w:val="00FA40A5"/>
    <w:rsid w:val="00FA41F8"/>
    <w:rsid w:val="00FA4240"/>
    <w:rsid w:val="00FA4342"/>
    <w:rsid w:val="00FA4565"/>
    <w:rsid w:val="00FA46B9"/>
    <w:rsid w:val="00FA4A5E"/>
    <w:rsid w:val="00FA4A6E"/>
    <w:rsid w:val="00FA4C90"/>
    <w:rsid w:val="00FA4E4C"/>
    <w:rsid w:val="00FA5011"/>
    <w:rsid w:val="00FA513A"/>
    <w:rsid w:val="00FA5143"/>
    <w:rsid w:val="00FA5279"/>
    <w:rsid w:val="00FA5351"/>
    <w:rsid w:val="00FA5510"/>
    <w:rsid w:val="00FA55A9"/>
    <w:rsid w:val="00FA55DC"/>
    <w:rsid w:val="00FA5976"/>
    <w:rsid w:val="00FA5ACC"/>
    <w:rsid w:val="00FA5B05"/>
    <w:rsid w:val="00FA5E15"/>
    <w:rsid w:val="00FA5FA3"/>
    <w:rsid w:val="00FA60B7"/>
    <w:rsid w:val="00FA60B9"/>
    <w:rsid w:val="00FA632D"/>
    <w:rsid w:val="00FA6537"/>
    <w:rsid w:val="00FA6632"/>
    <w:rsid w:val="00FA66CE"/>
    <w:rsid w:val="00FA6931"/>
    <w:rsid w:val="00FA6A35"/>
    <w:rsid w:val="00FA6B16"/>
    <w:rsid w:val="00FA6C04"/>
    <w:rsid w:val="00FA6C90"/>
    <w:rsid w:val="00FA6CCD"/>
    <w:rsid w:val="00FA6D09"/>
    <w:rsid w:val="00FA6D63"/>
    <w:rsid w:val="00FA6E0B"/>
    <w:rsid w:val="00FA6FF6"/>
    <w:rsid w:val="00FA7063"/>
    <w:rsid w:val="00FA7079"/>
    <w:rsid w:val="00FA7458"/>
    <w:rsid w:val="00FA74D2"/>
    <w:rsid w:val="00FA7559"/>
    <w:rsid w:val="00FA75C6"/>
    <w:rsid w:val="00FA75F0"/>
    <w:rsid w:val="00FA7692"/>
    <w:rsid w:val="00FA7B08"/>
    <w:rsid w:val="00FA7B17"/>
    <w:rsid w:val="00FA7B8C"/>
    <w:rsid w:val="00FA7C46"/>
    <w:rsid w:val="00FA7CA5"/>
    <w:rsid w:val="00FA7E74"/>
    <w:rsid w:val="00FA7F42"/>
    <w:rsid w:val="00FA7FEF"/>
    <w:rsid w:val="00FB019B"/>
    <w:rsid w:val="00FB01E8"/>
    <w:rsid w:val="00FB0207"/>
    <w:rsid w:val="00FB0454"/>
    <w:rsid w:val="00FB04AB"/>
    <w:rsid w:val="00FB0564"/>
    <w:rsid w:val="00FB0932"/>
    <w:rsid w:val="00FB0943"/>
    <w:rsid w:val="00FB0AEF"/>
    <w:rsid w:val="00FB0B33"/>
    <w:rsid w:val="00FB0D9D"/>
    <w:rsid w:val="00FB131D"/>
    <w:rsid w:val="00FB1809"/>
    <w:rsid w:val="00FB18EE"/>
    <w:rsid w:val="00FB1B1E"/>
    <w:rsid w:val="00FB1C37"/>
    <w:rsid w:val="00FB1C84"/>
    <w:rsid w:val="00FB1CD9"/>
    <w:rsid w:val="00FB1E7E"/>
    <w:rsid w:val="00FB1FFE"/>
    <w:rsid w:val="00FB20CC"/>
    <w:rsid w:val="00FB212C"/>
    <w:rsid w:val="00FB2140"/>
    <w:rsid w:val="00FB2461"/>
    <w:rsid w:val="00FB24F4"/>
    <w:rsid w:val="00FB2677"/>
    <w:rsid w:val="00FB274B"/>
    <w:rsid w:val="00FB29A6"/>
    <w:rsid w:val="00FB29CC"/>
    <w:rsid w:val="00FB2A99"/>
    <w:rsid w:val="00FB2CC9"/>
    <w:rsid w:val="00FB2D69"/>
    <w:rsid w:val="00FB2E02"/>
    <w:rsid w:val="00FB2E4E"/>
    <w:rsid w:val="00FB310C"/>
    <w:rsid w:val="00FB32C0"/>
    <w:rsid w:val="00FB360C"/>
    <w:rsid w:val="00FB3885"/>
    <w:rsid w:val="00FB38F7"/>
    <w:rsid w:val="00FB390A"/>
    <w:rsid w:val="00FB3B60"/>
    <w:rsid w:val="00FB3D1E"/>
    <w:rsid w:val="00FB3D68"/>
    <w:rsid w:val="00FB3D99"/>
    <w:rsid w:val="00FB4253"/>
    <w:rsid w:val="00FB4310"/>
    <w:rsid w:val="00FB43E1"/>
    <w:rsid w:val="00FB44AA"/>
    <w:rsid w:val="00FB4584"/>
    <w:rsid w:val="00FB45C8"/>
    <w:rsid w:val="00FB4613"/>
    <w:rsid w:val="00FB4667"/>
    <w:rsid w:val="00FB46F0"/>
    <w:rsid w:val="00FB47D3"/>
    <w:rsid w:val="00FB49AA"/>
    <w:rsid w:val="00FB49BD"/>
    <w:rsid w:val="00FB49C2"/>
    <w:rsid w:val="00FB4A9C"/>
    <w:rsid w:val="00FB4B1C"/>
    <w:rsid w:val="00FB4B1D"/>
    <w:rsid w:val="00FB4C0B"/>
    <w:rsid w:val="00FB4C1B"/>
    <w:rsid w:val="00FB4C2C"/>
    <w:rsid w:val="00FB4E13"/>
    <w:rsid w:val="00FB5130"/>
    <w:rsid w:val="00FB5197"/>
    <w:rsid w:val="00FB52AA"/>
    <w:rsid w:val="00FB5495"/>
    <w:rsid w:val="00FB56AD"/>
    <w:rsid w:val="00FB5A20"/>
    <w:rsid w:val="00FB5C19"/>
    <w:rsid w:val="00FB5D9A"/>
    <w:rsid w:val="00FB5DDC"/>
    <w:rsid w:val="00FB5E56"/>
    <w:rsid w:val="00FB5F37"/>
    <w:rsid w:val="00FB61BA"/>
    <w:rsid w:val="00FB6214"/>
    <w:rsid w:val="00FB63CC"/>
    <w:rsid w:val="00FB6600"/>
    <w:rsid w:val="00FB668E"/>
    <w:rsid w:val="00FB66A4"/>
    <w:rsid w:val="00FB6789"/>
    <w:rsid w:val="00FB67C7"/>
    <w:rsid w:val="00FB6A10"/>
    <w:rsid w:val="00FB6A9E"/>
    <w:rsid w:val="00FB6B8D"/>
    <w:rsid w:val="00FB6C12"/>
    <w:rsid w:val="00FB6D29"/>
    <w:rsid w:val="00FB6D4F"/>
    <w:rsid w:val="00FB6F77"/>
    <w:rsid w:val="00FB6FF5"/>
    <w:rsid w:val="00FB711B"/>
    <w:rsid w:val="00FB74CB"/>
    <w:rsid w:val="00FB7648"/>
    <w:rsid w:val="00FB7793"/>
    <w:rsid w:val="00FB7B9B"/>
    <w:rsid w:val="00FB7E5D"/>
    <w:rsid w:val="00FC01CD"/>
    <w:rsid w:val="00FC02AD"/>
    <w:rsid w:val="00FC0564"/>
    <w:rsid w:val="00FC077F"/>
    <w:rsid w:val="00FC0813"/>
    <w:rsid w:val="00FC094B"/>
    <w:rsid w:val="00FC0A7C"/>
    <w:rsid w:val="00FC0AB8"/>
    <w:rsid w:val="00FC0BC1"/>
    <w:rsid w:val="00FC0CF1"/>
    <w:rsid w:val="00FC0DD2"/>
    <w:rsid w:val="00FC0FE4"/>
    <w:rsid w:val="00FC11FC"/>
    <w:rsid w:val="00FC120B"/>
    <w:rsid w:val="00FC1313"/>
    <w:rsid w:val="00FC14D0"/>
    <w:rsid w:val="00FC1507"/>
    <w:rsid w:val="00FC17D8"/>
    <w:rsid w:val="00FC1801"/>
    <w:rsid w:val="00FC1A5A"/>
    <w:rsid w:val="00FC1A92"/>
    <w:rsid w:val="00FC1B20"/>
    <w:rsid w:val="00FC1CAB"/>
    <w:rsid w:val="00FC1D27"/>
    <w:rsid w:val="00FC1EF9"/>
    <w:rsid w:val="00FC228D"/>
    <w:rsid w:val="00FC231F"/>
    <w:rsid w:val="00FC23C2"/>
    <w:rsid w:val="00FC2789"/>
    <w:rsid w:val="00FC2869"/>
    <w:rsid w:val="00FC28A2"/>
    <w:rsid w:val="00FC29A8"/>
    <w:rsid w:val="00FC29C4"/>
    <w:rsid w:val="00FC2C57"/>
    <w:rsid w:val="00FC2D43"/>
    <w:rsid w:val="00FC2DC8"/>
    <w:rsid w:val="00FC2E32"/>
    <w:rsid w:val="00FC2E8F"/>
    <w:rsid w:val="00FC2FA0"/>
    <w:rsid w:val="00FC2FD2"/>
    <w:rsid w:val="00FC3062"/>
    <w:rsid w:val="00FC3110"/>
    <w:rsid w:val="00FC3234"/>
    <w:rsid w:val="00FC3305"/>
    <w:rsid w:val="00FC331C"/>
    <w:rsid w:val="00FC33F9"/>
    <w:rsid w:val="00FC37ED"/>
    <w:rsid w:val="00FC39CD"/>
    <w:rsid w:val="00FC3A25"/>
    <w:rsid w:val="00FC3B09"/>
    <w:rsid w:val="00FC3C66"/>
    <w:rsid w:val="00FC3D03"/>
    <w:rsid w:val="00FC3FA5"/>
    <w:rsid w:val="00FC41C7"/>
    <w:rsid w:val="00FC422C"/>
    <w:rsid w:val="00FC42EB"/>
    <w:rsid w:val="00FC4B1E"/>
    <w:rsid w:val="00FC4BCB"/>
    <w:rsid w:val="00FC4C12"/>
    <w:rsid w:val="00FC4C80"/>
    <w:rsid w:val="00FC5147"/>
    <w:rsid w:val="00FC52FF"/>
    <w:rsid w:val="00FC53D1"/>
    <w:rsid w:val="00FC556C"/>
    <w:rsid w:val="00FC561A"/>
    <w:rsid w:val="00FC584B"/>
    <w:rsid w:val="00FC585B"/>
    <w:rsid w:val="00FC58CB"/>
    <w:rsid w:val="00FC5A6E"/>
    <w:rsid w:val="00FC5CB6"/>
    <w:rsid w:val="00FC5D3C"/>
    <w:rsid w:val="00FC5DD2"/>
    <w:rsid w:val="00FC6146"/>
    <w:rsid w:val="00FC61FC"/>
    <w:rsid w:val="00FC63C0"/>
    <w:rsid w:val="00FC63FA"/>
    <w:rsid w:val="00FC6529"/>
    <w:rsid w:val="00FC6718"/>
    <w:rsid w:val="00FC674A"/>
    <w:rsid w:val="00FC6B60"/>
    <w:rsid w:val="00FC6BBB"/>
    <w:rsid w:val="00FC6BEC"/>
    <w:rsid w:val="00FC6D8B"/>
    <w:rsid w:val="00FC6FA8"/>
    <w:rsid w:val="00FC73D7"/>
    <w:rsid w:val="00FC73E8"/>
    <w:rsid w:val="00FC765D"/>
    <w:rsid w:val="00FC77A0"/>
    <w:rsid w:val="00FC78C3"/>
    <w:rsid w:val="00FC7A94"/>
    <w:rsid w:val="00FC7C87"/>
    <w:rsid w:val="00FC7C96"/>
    <w:rsid w:val="00FC7D0B"/>
    <w:rsid w:val="00FC7D93"/>
    <w:rsid w:val="00FC7D9A"/>
    <w:rsid w:val="00FC7E09"/>
    <w:rsid w:val="00FC7F91"/>
    <w:rsid w:val="00FD0145"/>
    <w:rsid w:val="00FD0404"/>
    <w:rsid w:val="00FD0546"/>
    <w:rsid w:val="00FD0548"/>
    <w:rsid w:val="00FD0879"/>
    <w:rsid w:val="00FD089B"/>
    <w:rsid w:val="00FD0E4A"/>
    <w:rsid w:val="00FD0E4B"/>
    <w:rsid w:val="00FD1029"/>
    <w:rsid w:val="00FD1092"/>
    <w:rsid w:val="00FD135F"/>
    <w:rsid w:val="00FD1628"/>
    <w:rsid w:val="00FD16A2"/>
    <w:rsid w:val="00FD17B9"/>
    <w:rsid w:val="00FD18A3"/>
    <w:rsid w:val="00FD18E2"/>
    <w:rsid w:val="00FD1910"/>
    <w:rsid w:val="00FD1939"/>
    <w:rsid w:val="00FD1B06"/>
    <w:rsid w:val="00FD1CA5"/>
    <w:rsid w:val="00FD1CB9"/>
    <w:rsid w:val="00FD1E41"/>
    <w:rsid w:val="00FD1E58"/>
    <w:rsid w:val="00FD2023"/>
    <w:rsid w:val="00FD205E"/>
    <w:rsid w:val="00FD2106"/>
    <w:rsid w:val="00FD2199"/>
    <w:rsid w:val="00FD21D2"/>
    <w:rsid w:val="00FD227F"/>
    <w:rsid w:val="00FD22D8"/>
    <w:rsid w:val="00FD23F0"/>
    <w:rsid w:val="00FD241E"/>
    <w:rsid w:val="00FD2511"/>
    <w:rsid w:val="00FD25B7"/>
    <w:rsid w:val="00FD273B"/>
    <w:rsid w:val="00FD2AC7"/>
    <w:rsid w:val="00FD2B10"/>
    <w:rsid w:val="00FD2BE9"/>
    <w:rsid w:val="00FD2CB6"/>
    <w:rsid w:val="00FD2E6A"/>
    <w:rsid w:val="00FD2F3F"/>
    <w:rsid w:val="00FD3040"/>
    <w:rsid w:val="00FD325B"/>
    <w:rsid w:val="00FD3269"/>
    <w:rsid w:val="00FD35DB"/>
    <w:rsid w:val="00FD36B6"/>
    <w:rsid w:val="00FD3853"/>
    <w:rsid w:val="00FD3C38"/>
    <w:rsid w:val="00FD3D67"/>
    <w:rsid w:val="00FD3E3C"/>
    <w:rsid w:val="00FD3FD6"/>
    <w:rsid w:val="00FD4070"/>
    <w:rsid w:val="00FD41F8"/>
    <w:rsid w:val="00FD440C"/>
    <w:rsid w:val="00FD451E"/>
    <w:rsid w:val="00FD4605"/>
    <w:rsid w:val="00FD4636"/>
    <w:rsid w:val="00FD49E6"/>
    <w:rsid w:val="00FD4A6B"/>
    <w:rsid w:val="00FD4CB7"/>
    <w:rsid w:val="00FD4D19"/>
    <w:rsid w:val="00FD4EC2"/>
    <w:rsid w:val="00FD4FC1"/>
    <w:rsid w:val="00FD5054"/>
    <w:rsid w:val="00FD51C2"/>
    <w:rsid w:val="00FD5207"/>
    <w:rsid w:val="00FD52CF"/>
    <w:rsid w:val="00FD54D2"/>
    <w:rsid w:val="00FD56E1"/>
    <w:rsid w:val="00FD58E4"/>
    <w:rsid w:val="00FD5910"/>
    <w:rsid w:val="00FD5A6A"/>
    <w:rsid w:val="00FD5CA0"/>
    <w:rsid w:val="00FD62E2"/>
    <w:rsid w:val="00FD651F"/>
    <w:rsid w:val="00FD6549"/>
    <w:rsid w:val="00FD67A3"/>
    <w:rsid w:val="00FD6828"/>
    <w:rsid w:val="00FD6952"/>
    <w:rsid w:val="00FD69AB"/>
    <w:rsid w:val="00FD6BDF"/>
    <w:rsid w:val="00FD6C30"/>
    <w:rsid w:val="00FD6D9D"/>
    <w:rsid w:val="00FD6E14"/>
    <w:rsid w:val="00FD6E29"/>
    <w:rsid w:val="00FD6E65"/>
    <w:rsid w:val="00FD7031"/>
    <w:rsid w:val="00FD7323"/>
    <w:rsid w:val="00FD746C"/>
    <w:rsid w:val="00FD7544"/>
    <w:rsid w:val="00FD7549"/>
    <w:rsid w:val="00FD7703"/>
    <w:rsid w:val="00FD7A59"/>
    <w:rsid w:val="00FD7B3F"/>
    <w:rsid w:val="00FD7B51"/>
    <w:rsid w:val="00FD7B6A"/>
    <w:rsid w:val="00FD7F0A"/>
    <w:rsid w:val="00FE00EA"/>
    <w:rsid w:val="00FE0162"/>
    <w:rsid w:val="00FE01B6"/>
    <w:rsid w:val="00FE03CE"/>
    <w:rsid w:val="00FE0451"/>
    <w:rsid w:val="00FE049E"/>
    <w:rsid w:val="00FE0655"/>
    <w:rsid w:val="00FE074A"/>
    <w:rsid w:val="00FE0BAD"/>
    <w:rsid w:val="00FE0D1C"/>
    <w:rsid w:val="00FE0DA4"/>
    <w:rsid w:val="00FE0F7D"/>
    <w:rsid w:val="00FE11E3"/>
    <w:rsid w:val="00FE11ED"/>
    <w:rsid w:val="00FE13EC"/>
    <w:rsid w:val="00FE1701"/>
    <w:rsid w:val="00FE17AC"/>
    <w:rsid w:val="00FE1910"/>
    <w:rsid w:val="00FE1BFB"/>
    <w:rsid w:val="00FE1DB3"/>
    <w:rsid w:val="00FE2002"/>
    <w:rsid w:val="00FE21E6"/>
    <w:rsid w:val="00FE2523"/>
    <w:rsid w:val="00FE259F"/>
    <w:rsid w:val="00FE28A9"/>
    <w:rsid w:val="00FE2974"/>
    <w:rsid w:val="00FE2ABB"/>
    <w:rsid w:val="00FE2CFD"/>
    <w:rsid w:val="00FE2F84"/>
    <w:rsid w:val="00FE31FC"/>
    <w:rsid w:val="00FE370F"/>
    <w:rsid w:val="00FE373D"/>
    <w:rsid w:val="00FE39B7"/>
    <w:rsid w:val="00FE3A21"/>
    <w:rsid w:val="00FE3B51"/>
    <w:rsid w:val="00FE3BF5"/>
    <w:rsid w:val="00FE3BFB"/>
    <w:rsid w:val="00FE3E01"/>
    <w:rsid w:val="00FE3E0A"/>
    <w:rsid w:val="00FE3F31"/>
    <w:rsid w:val="00FE4114"/>
    <w:rsid w:val="00FE4201"/>
    <w:rsid w:val="00FE4233"/>
    <w:rsid w:val="00FE45C8"/>
    <w:rsid w:val="00FE46E8"/>
    <w:rsid w:val="00FE4A12"/>
    <w:rsid w:val="00FE4B7E"/>
    <w:rsid w:val="00FE4DD8"/>
    <w:rsid w:val="00FE4FE9"/>
    <w:rsid w:val="00FE509E"/>
    <w:rsid w:val="00FE5114"/>
    <w:rsid w:val="00FE5143"/>
    <w:rsid w:val="00FE514E"/>
    <w:rsid w:val="00FE522F"/>
    <w:rsid w:val="00FE524E"/>
    <w:rsid w:val="00FE533B"/>
    <w:rsid w:val="00FE53BF"/>
    <w:rsid w:val="00FE5991"/>
    <w:rsid w:val="00FE5C5E"/>
    <w:rsid w:val="00FE5FDF"/>
    <w:rsid w:val="00FE603A"/>
    <w:rsid w:val="00FE6067"/>
    <w:rsid w:val="00FE6418"/>
    <w:rsid w:val="00FE6434"/>
    <w:rsid w:val="00FE643D"/>
    <w:rsid w:val="00FE6516"/>
    <w:rsid w:val="00FE673A"/>
    <w:rsid w:val="00FE677E"/>
    <w:rsid w:val="00FE687F"/>
    <w:rsid w:val="00FE68E5"/>
    <w:rsid w:val="00FE6956"/>
    <w:rsid w:val="00FE698B"/>
    <w:rsid w:val="00FE6A32"/>
    <w:rsid w:val="00FE6AE6"/>
    <w:rsid w:val="00FE6FB9"/>
    <w:rsid w:val="00FE6FEA"/>
    <w:rsid w:val="00FE7303"/>
    <w:rsid w:val="00FE7407"/>
    <w:rsid w:val="00FE7B93"/>
    <w:rsid w:val="00FE7C68"/>
    <w:rsid w:val="00FE7D05"/>
    <w:rsid w:val="00FF0294"/>
    <w:rsid w:val="00FF0706"/>
    <w:rsid w:val="00FF07F9"/>
    <w:rsid w:val="00FF0A59"/>
    <w:rsid w:val="00FF0A65"/>
    <w:rsid w:val="00FF0BE5"/>
    <w:rsid w:val="00FF0D49"/>
    <w:rsid w:val="00FF10A9"/>
    <w:rsid w:val="00FF1172"/>
    <w:rsid w:val="00FF1187"/>
    <w:rsid w:val="00FF11D7"/>
    <w:rsid w:val="00FF1413"/>
    <w:rsid w:val="00FF1422"/>
    <w:rsid w:val="00FF1424"/>
    <w:rsid w:val="00FF1855"/>
    <w:rsid w:val="00FF1943"/>
    <w:rsid w:val="00FF1A03"/>
    <w:rsid w:val="00FF1A6D"/>
    <w:rsid w:val="00FF1B01"/>
    <w:rsid w:val="00FF1B50"/>
    <w:rsid w:val="00FF1BF5"/>
    <w:rsid w:val="00FF1BFE"/>
    <w:rsid w:val="00FF1CE2"/>
    <w:rsid w:val="00FF1E95"/>
    <w:rsid w:val="00FF208F"/>
    <w:rsid w:val="00FF209A"/>
    <w:rsid w:val="00FF23FE"/>
    <w:rsid w:val="00FF26CC"/>
    <w:rsid w:val="00FF274B"/>
    <w:rsid w:val="00FF27C4"/>
    <w:rsid w:val="00FF28AB"/>
    <w:rsid w:val="00FF2A61"/>
    <w:rsid w:val="00FF2A82"/>
    <w:rsid w:val="00FF2B60"/>
    <w:rsid w:val="00FF2BF1"/>
    <w:rsid w:val="00FF2D49"/>
    <w:rsid w:val="00FF2D9A"/>
    <w:rsid w:val="00FF3176"/>
    <w:rsid w:val="00FF323E"/>
    <w:rsid w:val="00FF32E2"/>
    <w:rsid w:val="00FF3325"/>
    <w:rsid w:val="00FF3344"/>
    <w:rsid w:val="00FF3356"/>
    <w:rsid w:val="00FF35D2"/>
    <w:rsid w:val="00FF3765"/>
    <w:rsid w:val="00FF3862"/>
    <w:rsid w:val="00FF38CB"/>
    <w:rsid w:val="00FF3C18"/>
    <w:rsid w:val="00FF3E95"/>
    <w:rsid w:val="00FF3F39"/>
    <w:rsid w:val="00FF3F8E"/>
    <w:rsid w:val="00FF41A8"/>
    <w:rsid w:val="00FF4244"/>
    <w:rsid w:val="00FF42FC"/>
    <w:rsid w:val="00FF4575"/>
    <w:rsid w:val="00FF466E"/>
    <w:rsid w:val="00FF476C"/>
    <w:rsid w:val="00FF4784"/>
    <w:rsid w:val="00FF4A66"/>
    <w:rsid w:val="00FF4B0E"/>
    <w:rsid w:val="00FF4B18"/>
    <w:rsid w:val="00FF4C23"/>
    <w:rsid w:val="00FF4E0D"/>
    <w:rsid w:val="00FF4E84"/>
    <w:rsid w:val="00FF5012"/>
    <w:rsid w:val="00FF518D"/>
    <w:rsid w:val="00FF5199"/>
    <w:rsid w:val="00FF52AF"/>
    <w:rsid w:val="00FF54B9"/>
    <w:rsid w:val="00FF54F6"/>
    <w:rsid w:val="00FF5AFC"/>
    <w:rsid w:val="00FF6003"/>
    <w:rsid w:val="00FF6090"/>
    <w:rsid w:val="00FF60B5"/>
    <w:rsid w:val="00FF6222"/>
    <w:rsid w:val="00FF687C"/>
    <w:rsid w:val="00FF6886"/>
    <w:rsid w:val="00FF68E5"/>
    <w:rsid w:val="00FF6990"/>
    <w:rsid w:val="00FF6B71"/>
    <w:rsid w:val="00FF6B89"/>
    <w:rsid w:val="00FF6BC2"/>
    <w:rsid w:val="00FF6F8A"/>
    <w:rsid w:val="00FF7090"/>
    <w:rsid w:val="00FF7245"/>
    <w:rsid w:val="00FF72EB"/>
    <w:rsid w:val="00FF7649"/>
    <w:rsid w:val="00FF7696"/>
    <w:rsid w:val="00FF76AC"/>
    <w:rsid w:val="00FF783D"/>
    <w:rsid w:val="00FF7856"/>
    <w:rsid w:val="00FF7B25"/>
    <w:rsid w:val="0214261A"/>
    <w:rsid w:val="54F01C07"/>
  </w:rsids>
  <m:mathPr>
    <m:mathFont m:val="Cambria Math"/>
    <m:brkBin m:val="before"/>
    <m:brkBinSub m:val="--"/>
    <m:smallFrac m:val="0"/>
    <m:dispDef/>
    <m:lMargin m:val="0"/>
    <m:rMargin m:val="0"/>
    <m:defJc m:val="centerGroup"/>
    <m:wrapIndent m:val="1440"/>
    <m:intLim m:val="subSup"/>
    <m:naryLim m:val="undOvr"/>
  </m:mathPr>
  <w:themeFontLang w:val="zh-CN" w:eastAsia="zh-CN"/>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6FF3071E"/>
  <w15:docId w15:val="{07EFB286-A5AA-4FF1-9A36-42E636BC1A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HK" w:eastAsia="zh-CN" w:bidi="ar-SA"/>
      </w:rPr>
    </w:rPrDefault>
    <w:pPrDefault>
      <w:pPr>
        <w:spacing w:after="160" w:line="259" w:lineRule="auto"/>
      </w:pPr>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qFormat="1"/>
    <w:lsdException w:name="annotation text" w:qFormat="1"/>
    <w:lsdException w:name="header" w:qFormat="1"/>
    <w:lsdException w:name="footer" w:uiPriority="99" w:qFormat="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qFormat="1"/>
    <w:lsdException w:name="annotation reference"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qFormat="1"/>
    <w:lsdException w:name="FollowedHyperlink"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uiPriority="99" w:unhideWhenUsed="1" w:qFormat="1"/>
    <w:lsdException w:name="HTML Acronym" w:semiHidden="1" w:unhideWhenUsed="1"/>
    <w:lsdException w:name="HTML Address" w:semiHidden="1" w:unhideWhenUsed="1"/>
    <w:lsdException w:name="HTML Cite" w:uiPriority="99" w:unhideWhenUsed="1" w:qFormat="1"/>
    <w:lsdException w:name="HTML Code" w:semiHidden="1" w:unhideWhenUsed="1"/>
    <w:lsdException w:name="HTML Definition" w:semiHidden="1" w:unhideWhenUsed="1"/>
    <w:lsdException w:name="HTML Keyboar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widowControl w:val="0"/>
      <w:adjustRightInd w:val="0"/>
      <w:textAlignment w:val="baseline"/>
    </w:pPr>
    <w:rPr>
      <w:rFonts w:eastAsia="MingLiU"/>
      <w:sz w:val="24"/>
      <w:lang w:val="en-US" w:eastAsia="zh-TW"/>
    </w:rPr>
  </w:style>
  <w:style w:type="paragraph" w:styleId="Heading1">
    <w:name w:val="heading 1"/>
    <w:basedOn w:val="Normal"/>
    <w:next w:val="Normal"/>
    <w:qFormat/>
    <w:pPr>
      <w:keepNext/>
      <w:widowControl/>
      <w:adjustRightInd/>
      <w:spacing w:before="240" w:after="60"/>
      <w:textAlignment w:val="auto"/>
      <w:outlineLvl w:val="0"/>
    </w:pPr>
    <w:rPr>
      <w:rFonts w:ascii="Helvetica" w:eastAsia="PMingLiU" w:hAnsi="Helvetica"/>
      <w:b/>
      <w:color w:val="000000"/>
      <w:kern w:val="32"/>
      <w:sz w:val="28"/>
      <w:szCs w:val="32"/>
      <w:u w:val="single"/>
      <w:lang w:eastAsia="en-US"/>
    </w:rPr>
  </w:style>
  <w:style w:type="paragraph" w:styleId="Heading2">
    <w:name w:val="heading 2"/>
    <w:basedOn w:val="Normal"/>
    <w:next w:val="Normal"/>
    <w:link w:val="Heading2Char"/>
    <w:semiHidden/>
    <w:unhideWhenUsed/>
    <w:qFormat/>
    <w:pPr>
      <w:keepNext/>
      <w:spacing w:line="720" w:lineRule="auto"/>
      <w:outlineLvl w:val="1"/>
    </w:pPr>
    <w:rPr>
      <w:rFonts w:ascii="Calibri Light" w:eastAsia="PMingLiU" w:hAnsi="Calibri Light"/>
      <w:b/>
      <w:bCs/>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pPr>
      <w:adjustRightInd/>
      <w:ind w:firstLineChars="200" w:firstLine="200"/>
      <w:jc w:val="both"/>
      <w:textAlignment w:val="auto"/>
    </w:pPr>
    <w:rPr>
      <w:rFonts w:ascii="Calibri" w:eastAsia="PMingLiU" w:hAnsi="Calibri"/>
      <w:kern w:val="2"/>
      <w:sz w:val="20"/>
    </w:rPr>
  </w:style>
  <w:style w:type="paragraph" w:styleId="CommentText">
    <w:name w:val="annotation text"/>
    <w:basedOn w:val="Normal"/>
    <w:link w:val="CommentTextChar"/>
    <w:qFormat/>
  </w:style>
  <w:style w:type="paragraph" w:styleId="Date">
    <w:name w:val="Date"/>
    <w:basedOn w:val="Normal"/>
    <w:next w:val="Normal"/>
    <w:link w:val="DateChar"/>
    <w:pPr>
      <w:jc w:val="right"/>
    </w:pPr>
  </w:style>
  <w:style w:type="paragraph" w:styleId="BalloonText">
    <w:name w:val="Balloon Text"/>
    <w:basedOn w:val="Normal"/>
    <w:link w:val="BalloonTextChar"/>
    <w:rPr>
      <w:rFonts w:ascii="Tahoma" w:hAnsi="Tahoma" w:cs="Tahoma"/>
      <w:sz w:val="16"/>
      <w:szCs w:val="16"/>
    </w:rPr>
  </w:style>
  <w:style w:type="paragraph" w:styleId="Footer">
    <w:name w:val="footer"/>
    <w:basedOn w:val="Normal"/>
    <w:link w:val="FooterChar"/>
    <w:uiPriority w:val="99"/>
    <w:qFormat/>
    <w:pPr>
      <w:tabs>
        <w:tab w:val="center" w:pos="4153"/>
        <w:tab w:val="right" w:pos="8306"/>
      </w:tabs>
    </w:pPr>
  </w:style>
  <w:style w:type="paragraph" w:styleId="Header">
    <w:name w:val="header"/>
    <w:basedOn w:val="Normal"/>
    <w:qFormat/>
    <w:pPr>
      <w:tabs>
        <w:tab w:val="center" w:pos="4153"/>
        <w:tab w:val="right" w:pos="8306"/>
      </w:tabs>
    </w:pPr>
  </w:style>
  <w:style w:type="paragraph" w:styleId="FootnoteText">
    <w:name w:val="footnote text"/>
    <w:basedOn w:val="Normal"/>
    <w:link w:val="FootnoteTextChar"/>
    <w:qFormat/>
    <w:pPr>
      <w:snapToGrid w:val="0"/>
    </w:pPr>
    <w:rPr>
      <w:sz w:val="20"/>
    </w:rPr>
  </w:style>
  <w:style w:type="paragraph" w:styleId="HTMLPreformatted">
    <w:name w:val="HTML Preformatted"/>
    <w:basedOn w:val="Normal"/>
    <w:link w:val="HTMLPreformattedChar"/>
    <w:rPr>
      <w:rFonts w:ascii="Courier New" w:hAnsi="Courier New" w:cs="Courier New"/>
      <w:sz w:val="20"/>
    </w:rPr>
  </w:style>
  <w:style w:type="paragraph" w:styleId="NormalWeb">
    <w:name w:val="Normal (Web)"/>
    <w:basedOn w:val="Normal"/>
    <w:uiPriority w:val="99"/>
    <w:unhideWhenUsed/>
    <w:qFormat/>
    <w:pPr>
      <w:widowControl/>
      <w:adjustRightInd/>
      <w:spacing w:before="100" w:beforeAutospacing="1" w:after="100" w:afterAutospacing="1"/>
      <w:textAlignment w:val="auto"/>
    </w:pPr>
    <w:rPr>
      <w:rFonts w:eastAsia="DengXian"/>
      <w:szCs w:val="24"/>
      <w:lang w:val="zh-CN" w:eastAsia="zh-CN"/>
    </w:rPr>
  </w:style>
  <w:style w:type="paragraph" w:styleId="Title">
    <w:name w:val="Title"/>
    <w:basedOn w:val="Normal"/>
    <w:next w:val="Normal"/>
    <w:link w:val="TitleChar"/>
    <w:qFormat/>
    <w:pPr>
      <w:spacing w:before="240" w:after="60"/>
      <w:jc w:val="center"/>
      <w:outlineLvl w:val="0"/>
    </w:pPr>
    <w:rPr>
      <w:rFonts w:eastAsia="PMingLiU"/>
      <w:b/>
      <w:bCs/>
      <w:sz w:val="32"/>
      <w:szCs w:val="32"/>
    </w:rPr>
  </w:style>
  <w:style w:type="paragraph" w:styleId="CommentSubject">
    <w:name w:val="annotation subject"/>
    <w:basedOn w:val="CommentText"/>
    <w:next w:val="CommentText"/>
    <w:link w:val="CommentSubjectChar"/>
    <w:qFormat/>
    <w:rPr>
      <w:b/>
      <w:bCs/>
    </w:rPr>
  </w:style>
  <w:style w:type="table" w:styleId="TableGrid">
    <w:name w:val="Table Grid"/>
    <w:basedOn w:val="TableNormal"/>
    <w:uiPriority w:val="3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FollowedHyperlink">
    <w:name w:val="FollowedHyperlink"/>
    <w:qFormat/>
    <w:rPr>
      <w:color w:val="800080"/>
      <w:u w:val="single"/>
    </w:rPr>
  </w:style>
  <w:style w:type="character" w:styleId="Emphasis">
    <w:name w:val="Emphasis"/>
    <w:uiPriority w:val="20"/>
    <w:qFormat/>
    <w:rPr>
      <w:color w:val="DD4B39"/>
    </w:rPr>
  </w:style>
  <w:style w:type="character" w:styleId="Hyperlink">
    <w:name w:val="Hyperlink"/>
    <w:qFormat/>
    <w:rPr>
      <w:color w:val="0000FF"/>
      <w:u w:val="single"/>
    </w:rPr>
  </w:style>
  <w:style w:type="character" w:styleId="CommentReference">
    <w:name w:val="annotation reference"/>
    <w:qFormat/>
    <w:rPr>
      <w:sz w:val="18"/>
      <w:szCs w:val="18"/>
    </w:rPr>
  </w:style>
  <w:style w:type="character" w:styleId="HTMLCite">
    <w:name w:val="HTML Cite"/>
    <w:uiPriority w:val="99"/>
    <w:unhideWhenUsed/>
    <w:qFormat/>
    <w:rPr>
      <w:i/>
      <w:iCs/>
    </w:rPr>
  </w:style>
  <w:style w:type="character" w:styleId="FootnoteReference">
    <w:name w:val="footnote reference"/>
    <w:qFormat/>
    <w:rPr>
      <w:vertAlign w:val="superscript"/>
    </w:rPr>
  </w:style>
  <w:style w:type="character" w:customStyle="1" w:styleId="FooterChar">
    <w:name w:val="Footer Char"/>
    <w:link w:val="Footer"/>
    <w:uiPriority w:val="99"/>
    <w:rPr>
      <w:rFonts w:eastAsia="MingLiU"/>
      <w:sz w:val="24"/>
      <w:lang w:val="en-US" w:eastAsia="zh-TW" w:bidi="ar-SA"/>
    </w:rPr>
  </w:style>
  <w:style w:type="character" w:customStyle="1" w:styleId="BalloonTextChar">
    <w:name w:val="Balloon Text Char"/>
    <w:link w:val="BalloonText"/>
    <w:rPr>
      <w:rFonts w:ascii="Tahoma" w:eastAsia="MingLiU" w:hAnsi="Tahoma" w:cs="Tahoma"/>
      <w:sz w:val="16"/>
      <w:szCs w:val="16"/>
      <w:lang w:eastAsia="zh-TW"/>
    </w:rPr>
  </w:style>
  <w:style w:type="character" w:customStyle="1" w:styleId="DateChar">
    <w:name w:val="Date Char"/>
    <w:link w:val="Date"/>
    <w:qFormat/>
    <w:rPr>
      <w:rFonts w:eastAsia="MingLiU"/>
      <w:sz w:val="24"/>
      <w:lang w:eastAsia="zh-TW"/>
    </w:rPr>
  </w:style>
  <w:style w:type="character" w:customStyle="1" w:styleId="st1">
    <w:name w:val="st1"/>
    <w:basedOn w:val="DefaultParagraphFont"/>
    <w:qFormat/>
  </w:style>
  <w:style w:type="character" w:styleId="PlaceholderText">
    <w:name w:val="Placeholder Text"/>
    <w:uiPriority w:val="99"/>
    <w:semiHidden/>
    <w:rPr>
      <w:color w:val="808080"/>
    </w:rPr>
  </w:style>
  <w:style w:type="character" w:customStyle="1" w:styleId="shorttext">
    <w:name w:val="short_text"/>
    <w:basedOn w:val="DefaultParagraphFont"/>
    <w:qFormat/>
  </w:style>
  <w:style w:type="paragraph" w:customStyle="1" w:styleId="Default">
    <w:name w:val="Default"/>
    <w:qFormat/>
    <w:pPr>
      <w:autoSpaceDE w:val="0"/>
      <w:autoSpaceDN w:val="0"/>
      <w:adjustRightInd w:val="0"/>
    </w:pPr>
    <w:rPr>
      <w:rFonts w:ascii="Calibri" w:eastAsia="PMingLiU" w:hAnsi="Calibri" w:cs="Calibri"/>
      <w:color w:val="000000"/>
      <w:sz w:val="24"/>
      <w:szCs w:val="24"/>
      <w:lang w:val="en-US"/>
    </w:rPr>
  </w:style>
  <w:style w:type="paragraph" w:styleId="ListParagraph">
    <w:name w:val="List Paragraph"/>
    <w:basedOn w:val="Normal"/>
    <w:uiPriority w:val="34"/>
    <w:qFormat/>
    <w:pPr>
      <w:adjustRightInd/>
      <w:ind w:leftChars="200" w:left="480"/>
      <w:textAlignment w:val="auto"/>
    </w:pPr>
    <w:rPr>
      <w:rFonts w:eastAsia="PMingLiU"/>
      <w:kern w:val="2"/>
      <w:szCs w:val="24"/>
    </w:rPr>
  </w:style>
  <w:style w:type="paragraph" w:customStyle="1" w:styleId="a">
    <w:name w:val=".."/>
    <w:basedOn w:val="Default"/>
    <w:next w:val="Default"/>
    <w:uiPriority w:val="99"/>
    <w:pPr>
      <w:widowControl w:val="0"/>
    </w:pPr>
    <w:rPr>
      <w:rFonts w:ascii="Arial" w:hAnsi="Arial" w:cs="Arial"/>
      <w:color w:val="auto"/>
      <w:lang w:eastAsia="zh-TW"/>
    </w:rPr>
  </w:style>
  <w:style w:type="character" w:customStyle="1" w:styleId="FootnoteTextChar">
    <w:name w:val="Footnote Text Char"/>
    <w:link w:val="FootnoteText"/>
    <w:rPr>
      <w:rFonts w:eastAsia="MingLiU"/>
    </w:rPr>
  </w:style>
  <w:style w:type="character" w:customStyle="1" w:styleId="HTMLPreformattedChar">
    <w:name w:val="HTML Preformatted Char"/>
    <w:link w:val="HTMLPreformatted"/>
    <w:qFormat/>
    <w:rPr>
      <w:rFonts w:ascii="Courier New" w:eastAsia="MingLiU" w:hAnsi="Courier New" w:cs="Courier New"/>
    </w:rPr>
  </w:style>
  <w:style w:type="character" w:customStyle="1" w:styleId="Heading2Char">
    <w:name w:val="Heading 2 Char"/>
    <w:link w:val="Heading2"/>
    <w:semiHidden/>
    <w:qFormat/>
    <w:rPr>
      <w:rFonts w:ascii="Calibri Light" w:eastAsia="PMingLiU" w:hAnsi="Calibri Light" w:cs="Times New Roman"/>
      <w:b/>
      <w:bCs/>
      <w:sz w:val="48"/>
      <w:szCs w:val="48"/>
    </w:rPr>
  </w:style>
  <w:style w:type="paragraph" w:customStyle="1" w:styleId="Table">
    <w:name w:val="Table"/>
    <w:basedOn w:val="Normal"/>
    <w:pPr>
      <w:adjustRightInd/>
      <w:jc w:val="center"/>
      <w:textAlignment w:val="auto"/>
    </w:pPr>
    <w:rPr>
      <w:rFonts w:ascii="Calibri" w:eastAsia="PMingLiU" w:hAnsi="Calibri"/>
      <w:kern w:val="2"/>
      <w:szCs w:val="22"/>
    </w:rPr>
  </w:style>
  <w:style w:type="paragraph" w:customStyle="1" w:styleId="EndNoteBibliographyTitle">
    <w:name w:val="EndNote Bibliography Title"/>
    <w:basedOn w:val="Normal"/>
    <w:link w:val="EndNoteBibliographyTitleChar"/>
    <w:qFormat/>
    <w:pPr>
      <w:jc w:val="center"/>
    </w:pPr>
  </w:style>
  <w:style w:type="character" w:customStyle="1" w:styleId="EndNoteBibliographyTitleChar">
    <w:name w:val="EndNote Bibliography Title Char"/>
    <w:link w:val="EndNoteBibliographyTitle"/>
    <w:qFormat/>
    <w:rPr>
      <w:rFonts w:eastAsia="MingLiU"/>
      <w:sz w:val="24"/>
      <w:lang w:val="en-US" w:eastAsia="zh-TW"/>
    </w:rPr>
  </w:style>
  <w:style w:type="paragraph" w:customStyle="1" w:styleId="EndNoteBibliography">
    <w:name w:val="EndNote Bibliography"/>
    <w:basedOn w:val="Normal"/>
    <w:link w:val="EndNoteBibliographyChar"/>
    <w:qFormat/>
    <w:pPr>
      <w:spacing w:line="240" w:lineRule="auto"/>
    </w:pPr>
  </w:style>
  <w:style w:type="character" w:customStyle="1" w:styleId="EndNoteBibliographyChar">
    <w:name w:val="EndNote Bibliography Char"/>
    <w:link w:val="EndNoteBibliography"/>
    <w:qFormat/>
    <w:rPr>
      <w:rFonts w:eastAsia="MingLiU"/>
      <w:sz w:val="24"/>
      <w:lang w:val="en-US" w:eastAsia="zh-TW"/>
    </w:rPr>
  </w:style>
  <w:style w:type="paragraph" w:customStyle="1" w:styleId="content">
    <w:name w:val="content"/>
    <w:basedOn w:val="Normal"/>
    <w:link w:val="contentChar"/>
    <w:qFormat/>
    <w:pPr>
      <w:spacing w:line="480" w:lineRule="auto"/>
      <w:ind w:firstLineChars="200" w:firstLine="200"/>
      <w:jc w:val="both"/>
    </w:pPr>
    <w:rPr>
      <w:rFonts w:eastAsia="Arial" w:cs="Arial"/>
      <w:sz w:val="20"/>
      <w:lang w:eastAsia="zh-CN"/>
    </w:rPr>
  </w:style>
  <w:style w:type="paragraph" w:customStyle="1" w:styleId="6Figureandtable">
    <w:name w:val="6Figure and table"/>
    <w:basedOn w:val="content"/>
    <w:qFormat/>
    <w:pPr>
      <w:spacing w:beforeLines="50" w:before="50" w:afterLines="100" w:after="100" w:line="240" w:lineRule="auto"/>
      <w:ind w:firstLineChars="0" w:firstLine="0"/>
      <w:jc w:val="center"/>
    </w:pPr>
  </w:style>
  <w:style w:type="paragraph" w:customStyle="1" w:styleId="1Firstheading">
    <w:name w:val="1First heading"/>
    <w:basedOn w:val="Normal"/>
    <w:link w:val="1FirstheadingChar"/>
    <w:qFormat/>
    <w:pPr>
      <w:numPr>
        <w:numId w:val="1"/>
      </w:numPr>
      <w:adjustRightInd/>
      <w:snapToGrid w:val="0"/>
      <w:spacing w:before="120" w:after="120"/>
      <w:ind w:left="425" w:hanging="425"/>
      <w:jc w:val="both"/>
      <w:textAlignment w:val="auto"/>
      <w:outlineLvl w:val="0"/>
    </w:pPr>
    <w:rPr>
      <w:rFonts w:eastAsia="PMingLiU" w:cs="Arial"/>
      <w:b/>
      <w:szCs w:val="22"/>
      <w:lang w:eastAsia="zh-HK"/>
    </w:rPr>
  </w:style>
  <w:style w:type="paragraph" w:customStyle="1" w:styleId="2secondheading">
    <w:name w:val="2second heading"/>
    <w:basedOn w:val="Normal"/>
    <w:link w:val="2secondheadingChar"/>
    <w:qFormat/>
    <w:pPr>
      <w:autoSpaceDE w:val="0"/>
      <w:autoSpaceDN w:val="0"/>
      <w:spacing w:beforeLines="50" w:before="50" w:afterLines="50" w:after="50" w:line="320" w:lineRule="exact"/>
      <w:ind w:leftChars="-1" w:left="-1"/>
      <w:jc w:val="both"/>
      <w:outlineLvl w:val="1"/>
    </w:pPr>
    <w:rPr>
      <w:rFonts w:eastAsia="PMingLiU" w:cs="Arial"/>
      <w:b/>
      <w:i/>
      <w:szCs w:val="22"/>
      <w:lang w:eastAsia="zh-HK"/>
    </w:rPr>
  </w:style>
  <w:style w:type="character" w:customStyle="1" w:styleId="1FirstheadingChar">
    <w:name w:val="1First heading Char"/>
    <w:link w:val="1Firstheading"/>
    <w:rPr>
      <w:rFonts w:cs="Arial"/>
      <w:b/>
      <w:sz w:val="24"/>
      <w:szCs w:val="22"/>
      <w:lang w:val="en-US" w:eastAsia="zh-HK"/>
    </w:rPr>
  </w:style>
  <w:style w:type="paragraph" w:customStyle="1" w:styleId="Equation">
    <w:name w:val="Equation"/>
    <w:basedOn w:val="content"/>
    <w:link w:val="EquationChar"/>
    <w:pPr>
      <w:tabs>
        <w:tab w:val="center" w:pos="4080"/>
        <w:tab w:val="right" w:pos="8160"/>
      </w:tabs>
      <w:ind w:firstLineChars="0" w:firstLine="0"/>
      <w:jc w:val="left"/>
    </w:pPr>
  </w:style>
  <w:style w:type="character" w:customStyle="1" w:styleId="2secondheadingChar">
    <w:name w:val="2second heading Char"/>
    <w:link w:val="2secondheading"/>
    <w:qFormat/>
    <w:rPr>
      <w:rFonts w:cs="Arial"/>
      <w:b/>
      <w:i/>
      <w:sz w:val="24"/>
      <w:szCs w:val="22"/>
      <w:lang w:val="en-GB" w:eastAsia="zh-HK"/>
    </w:rPr>
  </w:style>
  <w:style w:type="character" w:customStyle="1" w:styleId="MTEquationSection">
    <w:name w:val="MTEquationSection"/>
    <w:rPr>
      <w:rFonts w:ascii="Microsoft JhengHei" w:eastAsia="Microsoft JhengHei" w:hAnsi="Microsoft JhengHei" w:cs="Arial"/>
      <w:b/>
      <w:vanish/>
      <w:color w:val="FF0000"/>
      <w:sz w:val="26"/>
      <w:szCs w:val="26"/>
    </w:rPr>
  </w:style>
  <w:style w:type="character" w:customStyle="1" w:styleId="contentChar">
    <w:name w:val="content Char"/>
    <w:link w:val="content"/>
    <w:qFormat/>
    <w:rPr>
      <w:rFonts w:eastAsia="Arial" w:cs="Arial"/>
      <w:lang w:val="en-GB"/>
    </w:rPr>
  </w:style>
  <w:style w:type="character" w:customStyle="1" w:styleId="EquationChar">
    <w:name w:val="Equation Char"/>
    <w:basedOn w:val="contentChar"/>
    <w:link w:val="Equation"/>
    <w:qFormat/>
    <w:rPr>
      <w:rFonts w:ascii="Arial" w:eastAsia="Arial" w:hAnsi="Arial" w:cs="Arial"/>
      <w:lang w:val="en-GB" w:eastAsia="zh-CN"/>
    </w:rPr>
  </w:style>
  <w:style w:type="paragraph" w:customStyle="1" w:styleId="unuseful">
    <w:name w:val="unuseful"/>
    <w:basedOn w:val="content"/>
    <w:link w:val="unusefulChar"/>
    <w:pPr>
      <w:ind w:firstLine="400"/>
    </w:pPr>
    <w:rPr>
      <w:rFonts w:eastAsia="DengXian"/>
      <w:color w:val="ED7D31"/>
    </w:rPr>
  </w:style>
  <w:style w:type="paragraph" w:customStyle="1" w:styleId="thirdheading">
    <w:name w:val="third heading"/>
    <w:basedOn w:val="2secondheading"/>
    <w:link w:val="thirdheadingChar"/>
    <w:qFormat/>
    <w:pPr>
      <w:outlineLvl w:val="2"/>
    </w:pPr>
  </w:style>
  <w:style w:type="character" w:customStyle="1" w:styleId="unusefulChar">
    <w:name w:val="unuseful Char"/>
    <w:link w:val="unuseful"/>
    <w:qFormat/>
    <w:rPr>
      <w:rFonts w:ascii="Arial" w:eastAsia="DengXian" w:hAnsi="Arial" w:cs="Arial"/>
      <w:color w:val="ED7D31"/>
      <w:lang w:eastAsia="zh-CN"/>
    </w:rPr>
  </w:style>
  <w:style w:type="character" w:customStyle="1" w:styleId="thirdheadingChar">
    <w:name w:val="third heading Char"/>
    <w:basedOn w:val="2secondheadingChar"/>
    <w:link w:val="thirdheading"/>
    <w:rPr>
      <w:rFonts w:ascii="Arial" w:hAnsi="Arial" w:cs="Arial"/>
      <w:b/>
      <w:i/>
      <w:sz w:val="24"/>
      <w:szCs w:val="22"/>
      <w:lang w:val="en-GB" w:eastAsia="zh-HK"/>
    </w:rPr>
  </w:style>
  <w:style w:type="character" w:customStyle="1" w:styleId="CommentTextChar">
    <w:name w:val="Comment Text Char"/>
    <w:link w:val="CommentText"/>
    <w:rPr>
      <w:rFonts w:eastAsia="MingLiU"/>
      <w:sz w:val="24"/>
    </w:rPr>
  </w:style>
  <w:style w:type="character" w:customStyle="1" w:styleId="CommentSubjectChar">
    <w:name w:val="Comment Subject Char"/>
    <w:link w:val="CommentSubject"/>
    <w:qFormat/>
    <w:rPr>
      <w:rFonts w:eastAsia="MingLiU"/>
      <w:b/>
      <w:bCs/>
      <w:sz w:val="24"/>
    </w:rPr>
  </w:style>
  <w:style w:type="paragraph" w:customStyle="1" w:styleId="fourthheading">
    <w:name w:val="fourth heading"/>
    <w:basedOn w:val="thirdheading"/>
    <w:link w:val="fourthheadingChar"/>
    <w:qFormat/>
    <w:pPr>
      <w:outlineLvl w:val="3"/>
    </w:pPr>
  </w:style>
  <w:style w:type="table" w:customStyle="1" w:styleId="PlainTable41">
    <w:name w:val="Plain Table 41"/>
    <w:basedOn w:val="TableNormal"/>
    <w:uiPriority w:val="44"/>
    <w:qFormat/>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fourthheadingChar">
    <w:name w:val="fourth heading Char"/>
    <w:basedOn w:val="thirdheadingChar"/>
    <w:link w:val="fourthheading"/>
    <w:qFormat/>
    <w:rPr>
      <w:rFonts w:ascii="Arial" w:hAnsi="Arial" w:cs="Arial"/>
      <w:b/>
      <w:i/>
      <w:sz w:val="24"/>
      <w:szCs w:val="22"/>
      <w:lang w:val="en-GB" w:eastAsia="zh-HK"/>
    </w:rPr>
  </w:style>
  <w:style w:type="character" w:customStyle="1" w:styleId="TitleChar">
    <w:name w:val="Title Char"/>
    <w:link w:val="Title"/>
    <w:qFormat/>
    <w:rPr>
      <w:b/>
      <w:bCs/>
      <w:sz w:val="32"/>
      <w:szCs w:val="32"/>
      <w:lang w:val="en-GB" w:eastAsia="zh-TW"/>
    </w:rPr>
  </w:style>
  <w:style w:type="character" w:customStyle="1" w:styleId="brandingcolor">
    <w:name w:val="brandingcolor"/>
    <w:qFormat/>
  </w:style>
  <w:style w:type="paragraph" w:customStyle="1" w:styleId="MTDisplayEquation">
    <w:name w:val="MTDisplayEquation"/>
    <w:basedOn w:val="Equation"/>
    <w:next w:val="Normal"/>
    <w:link w:val="MTDisplayEquationChar"/>
    <w:qFormat/>
    <w:pPr>
      <w:tabs>
        <w:tab w:val="clear" w:pos="4080"/>
        <w:tab w:val="clear" w:pos="8160"/>
        <w:tab w:val="center" w:pos="4160"/>
        <w:tab w:val="right" w:pos="8300"/>
      </w:tabs>
    </w:pPr>
  </w:style>
  <w:style w:type="character" w:customStyle="1" w:styleId="MTDisplayEquationChar">
    <w:name w:val="MTDisplayEquation Char"/>
    <w:link w:val="MTDisplayEquation"/>
    <w:rPr>
      <w:rFonts w:ascii="Arial" w:eastAsia="Arial" w:hAnsi="Arial" w:cs="Arial"/>
      <w:lang w:val="en-GB" w:eastAsia="zh-CN"/>
    </w:rPr>
  </w:style>
  <w:style w:type="character" w:customStyle="1" w:styleId="mjxassistivemathml">
    <w:name w:val="mjx_assistive_mathml"/>
    <w:basedOn w:val="DefaultParagraphFont"/>
    <w:qFormat/>
  </w:style>
  <w:style w:type="character" w:customStyle="1" w:styleId="UnresolvedMention1">
    <w:name w:val="Unresolved Mention1"/>
    <w:basedOn w:val="DefaultParagraphFont"/>
    <w:uiPriority w:val="99"/>
    <w:semiHidden/>
    <w:unhideWhenUsed/>
    <w:qFormat/>
    <w:rPr>
      <w:color w:val="605E5C"/>
      <w:shd w:val="clear" w:color="auto" w:fill="E1DFDD"/>
    </w:rPr>
  </w:style>
  <w:style w:type="character" w:customStyle="1" w:styleId="UnresolvedMention2">
    <w:name w:val="Unresolved Mention2"/>
    <w:basedOn w:val="DefaultParagraphFont"/>
    <w:uiPriority w:val="99"/>
    <w:semiHidden/>
    <w:unhideWhenUsed/>
    <w:qFormat/>
    <w:rPr>
      <w:color w:val="605E5C"/>
      <w:shd w:val="clear" w:color="auto" w:fill="E1DFDD"/>
    </w:rPr>
  </w:style>
  <w:style w:type="character" w:customStyle="1" w:styleId="AMEquationSection">
    <w:name w:val="AMEquationSection"/>
    <w:basedOn w:val="DefaultParagraphFont"/>
    <w:rPr>
      <w:vanish/>
      <w:color w:val="FF0000"/>
    </w:rPr>
  </w:style>
  <w:style w:type="paragraph" w:customStyle="1" w:styleId="5Equation">
    <w:name w:val="5Equation"/>
    <w:basedOn w:val="content"/>
    <w:next w:val="Normal"/>
    <w:link w:val="5EquationChar"/>
    <w:pPr>
      <w:tabs>
        <w:tab w:val="center" w:pos="4160"/>
        <w:tab w:val="right" w:pos="8300"/>
      </w:tabs>
      <w:ind w:firstLine="402"/>
    </w:pPr>
    <w:rPr>
      <w:bCs/>
      <w:color w:val="000000" w:themeColor="text1"/>
      <w:sz w:val="24"/>
    </w:rPr>
  </w:style>
  <w:style w:type="character" w:customStyle="1" w:styleId="5EquationChar">
    <w:name w:val="5Equation Char"/>
    <w:basedOn w:val="contentChar"/>
    <w:link w:val="5Equation"/>
    <w:qFormat/>
    <w:rPr>
      <w:rFonts w:eastAsia="Arial" w:cs="Arial"/>
      <w:bCs/>
      <w:color w:val="000000" w:themeColor="text1"/>
      <w:sz w:val="24"/>
      <w:lang w:val="en-US"/>
    </w:rPr>
  </w:style>
  <w:style w:type="paragraph" w:customStyle="1" w:styleId="3Content">
    <w:name w:val="3Content"/>
    <w:basedOn w:val="Normal"/>
    <w:link w:val="3ContentChar"/>
    <w:qFormat/>
    <w:pPr>
      <w:spacing w:beforeLines="50" w:before="50" w:line="360" w:lineRule="auto"/>
      <w:ind w:firstLineChars="200" w:firstLine="200"/>
      <w:jc w:val="both"/>
    </w:pPr>
    <w:rPr>
      <w:rFonts w:eastAsia="Arial" w:cs="Arial"/>
      <w:lang w:eastAsia="zh-CN"/>
    </w:rPr>
  </w:style>
  <w:style w:type="character" w:customStyle="1" w:styleId="3ContentChar">
    <w:name w:val="3Content Char"/>
    <w:link w:val="3Content"/>
    <w:qFormat/>
    <w:rPr>
      <w:rFonts w:eastAsia="Arial" w:cs="Arial"/>
      <w:sz w:val="24"/>
      <w:lang w:val="en-US"/>
    </w:rPr>
  </w:style>
  <w:style w:type="paragraph" w:customStyle="1" w:styleId="3CapFT">
    <w:name w:val="3Cap_F&amp;T"/>
    <w:basedOn w:val="3Content"/>
    <w:qFormat/>
    <w:pPr>
      <w:spacing w:afterLines="100" w:after="100" w:line="240" w:lineRule="auto"/>
      <w:ind w:firstLineChars="0" w:firstLine="0"/>
      <w:jc w:val="center"/>
      <w:textAlignment w:val="auto"/>
    </w:pPr>
  </w:style>
  <w:style w:type="paragraph" w:customStyle="1" w:styleId="4TxtFT">
    <w:name w:val="4Txt_F&amp;T"/>
    <w:basedOn w:val="Normal"/>
    <w:link w:val="4TxtFTChar"/>
    <w:qFormat/>
    <w:pPr>
      <w:widowControl/>
      <w:adjustRightInd/>
      <w:jc w:val="center"/>
      <w:textAlignment w:val="auto"/>
    </w:pPr>
    <w:rPr>
      <w:rFonts w:eastAsia="DengXian" w:cs="Arial"/>
      <w:color w:val="000000" w:themeColor="text1"/>
      <w:kern w:val="2"/>
      <w:sz w:val="20"/>
      <w:szCs w:val="22"/>
      <w:lang w:eastAsia="zh-CN"/>
    </w:rPr>
  </w:style>
  <w:style w:type="character" w:customStyle="1" w:styleId="4TxtFTChar">
    <w:name w:val="4Txt_F&amp;T Char"/>
    <w:basedOn w:val="DefaultParagraphFont"/>
    <w:link w:val="4TxtFT"/>
    <w:qFormat/>
    <w:rPr>
      <w:rFonts w:eastAsia="DengXian" w:cs="Arial"/>
      <w:color w:val="000000" w:themeColor="text1"/>
      <w:kern w:val="2"/>
      <w:szCs w:val="22"/>
      <w:lang w:val="en-US"/>
    </w:rPr>
  </w:style>
  <w:style w:type="table" w:customStyle="1" w:styleId="TableGrid24">
    <w:name w:val="Table Grid24"/>
    <w:basedOn w:val="TableNormal"/>
    <w:uiPriority w:val="59"/>
    <w:qFormat/>
    <w:rPr>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Content">
    <w:name w:val="1Content"/>
    <w:basedOn w:val="Normal"/>
    <w:link w:val="1ContentChar"/>
    <w:qFormat/>
    <w:pPr>
      <w:spacing w:beforeLines="50" w:before="50" w:line="360" w:lineRule="auto"/>
      <w:ind w:firstLineChars="200" w:firstLine="200"/>
      <w:jc w:val="both"/>
    </w:pPr>
    <w:rPr>
      <w:rFonts w:eastAsia="Arial" w:cs="Arial"/>
      <w:lang w:eastAsia="zh-CN"/>
    </w:rPr>
  </w:style>
  <w:style w:type="character" w:customStyle="1" w:styleId="1ContentChar">
    <w:name w:val="1Content Char"/>
    <w:link w:val="1Content"/>
    <w:qFormat/>
    <w:rPr>
      <w:rFonts w:eastAsia="Arial" w:cs="Arial"/>
      <w:sz w:val="24"/>
      <w:lang w:val="en-US"/>
    </w:rPr>
  </w:style>
  <w:style w:type="table" w:customStyle="1" w:styleId="TableGrid30">
    <w:name w:val="Table Grid30"/>
    <w:basedOn w:val="TableNormal"/>
    <w:uiPriority w:val="59"/>
    <w:qFormat/>
    <w:rPr>
      <w:rFonts w:ascii="Malgun Gothic" w:eastAsia="Malgun Gothic" w:hAnsi="Malgun Gothic"/>
      <w:lang w:val="en-US" w:eastAsia="ko-K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equation">
    <w:name w:val="4equation"/>
    <w:basedOn w:val="Equation"/>
    <w:link w:val="4equationChar"/>
    <w:qFormat/>
    <w:pPr>
      <w:tabs>
        <w:tab w:val="clear" w:pos="4080"/>
        <w:tab w:val="clear" w:pos="8160"/>
        <w:tab w:val="center" w:pos="3960"/>
        <w:tab w:val="right" w:pos="8250"/>
      </w:tabs>
      <w:ind w:firstLineChars="200" w:firstLine="200"/>
      <w:jc w:val="both"/>
    </w:pPr>
    <w:rPr>
      <w:sz w:val="24"/>
      <w:lang w:val="en-GB"/>
    </w:rPr>
  </w:style>
  <w:style w:type="character" w:customStyle="1" w:styleId="4equationChar">
    <w:name w:val="4equation Char"/>
    <w:basedOn w:val="EquationChar"/>
    <w:link w:val="4equation"/>
    <w:qFormat/>
    <w:rPr>
      <w:rFonts w:ascii="Arial" w:eastAsia="Arial" w:hAnsi="Arial" w:cs="Arial"/>
      <w:sz w:val="24"/>
      <w:lang w:val="en-GB" w:eastAsia="zh-CN"/>
    </w:rPr>
  </w:style>
  <w:style w:type="paragraph" w:customStyle="1" w:styleId="2CapFT">
    <w:name w:val="2Cap_F&amp;T"/>
    <w:basedOn w:val="1Content"/>
    <w:qFormat/>
    <w:pPr>
      <w:spacing w:afterLines="100" w:after="100" w:line="240" w:lineRule="auto"/>
      <w:ind w:firstLineChars="0" w:firstLine="0"/>
      <w:jc w:val="center"/>
      <w:textAlignment w:val="auto"/>
    </w:pPr>
  </w:style>
  <w:style w:type="paragraph" w:customStyle="1" w:styleId="3TxtFT">
    <w:name w:val="3Txt_F&amp;T"/>
    <w:basedOn w:val="Normal"/>
    <w:link w:val="3TxtFTChar"/>
    <w:qFormat/>
    <w:pPr>
      <w:widowControl/>
      <w:adjustRightInd/>
      <w:jc w:val="center"/>
      <w:textAlignment w:val="auto"/>
    </w:pPr>
    <w:rPr>
      <w:rFonts w:eastAsia="DengXian" w:cs="Arial"/>
      <w:color w:val="000000" w:themeColor="text1"/>
      <w:kern w:val="2"/>
      <w:sz w:val="20"/>
      <w:szCs w:val="22"/>
      <w:lang w:eastAsia="zh-CN"/>
    </w:rPr>
  </w:style>
  <w:style w:type="character" w:customStyle="1" w:styleId="3TxtFTChar">
    <w:name w:val="3Txt_F&amp;T Char"/>
    <w:basedOn w:val="DefaultParagraphFont"/>
    <w:link w:val="3TxtFT"/>
    <w:qFormat/>
    <w:rPr>
      <w:rFonts w:eastAsia="DengXian" w:cs="Arial"/>
      <w:color w:val="000000" w:themeColor="text1"/>
      <w:kern w:val="2"/>
      <w:szCs w:val="22"/>
      <w:lang w:val="en-US"/>
    </w:rPr>
  </w:style>
  <w:style w:type="paragraph" w:customStyle="1" w:styleId="3third">
    <w:name w:val="3 third"/>
    <w:basedOn w:val="2secondheading"/>
    <w:link w:val="3thirdChar"/>
    <w:qFormat/>
    <w:pPr>
      <w:spacing w:before="120" w:after="120"/>
      <w:ind w:left="-2"/>
      <w:outlineLvl w:val="2"/>
    </w:pPr>
    <w:rPr>
      <w:b w:val="0"/>
    </w:rPr>
  </w:style>
  <w:style w:type="character" w:customStyle="1" w:styleId="3thirdChar">
    <w:name w:val="3 third Char"/>
    <w:basedOn w:val="2secondheadingChar"/>
    <w:link w:val="3third"/>
    <w:rPr>
      <w:rFonts w:cs="Arial"/>
      <w:b w:val="0"/>
      <w:i/>
      <w:sz w:val="24"/>
      <w:szCs w:val="22"/>
      <w:lang w:val="en-US" w:eastAsia="zh-HK"/>
    </w:rPr>
  </w:style>
  <w:style w:type="paragraph" w:customStyle="1" w:styleId="AMDisplayEquation">
    <w:name w:val="AMDisplayEquation"/>
    <w:basedOn w:val="4equation"/>
    <w:next w:val="Normal"/>
    <w:link w:val="AMDisplayEquationChar"/>
    <w:qFormat/>
    <w:pPr>
      <w:tabs>
        <w:tab w:val="clear" w:pos="3960"/>
        <w:tab w:val="center" w:pos="4160"/>
        <w:tab w:val="right" w:pos="8300"/>
      </w:tabs>
      <w:ind w:firstLine="480"/>
    </w:pPr>
  </w:style>
  <w:style w:type="character" w:customStyle="1" w:styleId="AMDisplayEquationChar">
    <w:name w:val="AMDisplayEquation Char"/>
    <w:basedOn w:val="4equationChar"/>
    <w:link w:val="AMDisplayEquation"/>
    <w:qFormat/>
    <w:rPr>
      <w:rFonts w:ascii="Arial" w:eastAsia="Arial" w:hAnsi="Arial" w:cs="Arial"/>
      <w:sz w:val="24"/>
      <w:lang w:val="en-GB" w:eastAsia="zh-CN"/>
    </w:rPr>
  </w:style>
  <w:style w:type="paragraph" w:customStyle="1" w:styleId="Reference">
    <w:name w:val="Reference"/>
    <w:basedOn w:val="EndNoteBibliography"/>
    <w:link w:val="ReferenceChar"/>
    <w:qFormat/>
    <w:pPr>
      <w:wordWrap w:val="0"/>
      <w:spacing w:line="480" w:lineRule="auto"/>
      <w:jc w:val="both"/>
    </w:pPr>
    <w:rPr>
      <w:sz w:val="20"/>
      <w:lang w:eastAsia="zh-CN"/>
    </w:rPr>
  </w:style>
  <w:style w:type="character" w:customStyle="1" w:styleId="ReferenceChar">
    <w:name w:val="Reference Char"/>
    <w:basedOn w:val="EndNoteBibliographyChar"/>
    <w:link w:val="Reference"/>
    <w:qFormat/>
    <w:rPr>
      <w:rFonts w:eastAsia="MingLiU"/>
      <w:sz w:val="24"/>
      <w:lang w:val="en-US" w:eastAsia="zh-TW"/>
    </w:rPr>
  </w:style>
  <w:style w:type="paragraph" w:customStyle="1" w:styleId="Revision1">
    <w:name w:val="Revision1"/>
    <w:hidden/>
    <w:uiPriority w:val="99"/>
    <w:semiHidden/>
    <w:qFormat/>
    <w:rPr>
      <w:rFonts w:eastAsia="MingLiU"/>
      <w:sz w:val="24"/>
      <w:lang w:val="en-US" w:eastAsia="zh-TW"/>
    </w:rPr>
  </w:style>
  <w:style w:type="character" w:customStyle="1" w:styleId="UnresolvedMention3">
    <w:name w:val="Unresolved Mention3"/>
    <w:basedOn w:val="DefaultParagraphFont"/>
    <w:uiPriority w:val="99"/>
    <w:semiHidden/>
    <w:unhideWhenUsed/>
    <w:qFormat/>
    <w:rPr>
      <w:color w:val="605E5C"/>
      <w:shd w:val="clear" w:color="auto" w:fill="E1DFDD"/>
    </w:rPr>
  </w:style>
  <w:style w:type="paragraph" w:customStyle="1" w:styleId="DongParaFirst">
    <w:name w:val="Dong Para First"/>
    <w:next w:val="Normal"/>
    <w:link w:val="DongParaFirstChar"/>
    <w:autoRedefine/>
    <w:rsid w:val="00754DE3"/>
    <w:pPr>
      <w:suppressAutoHyphens/>
      <w:spacing w:after="0" w:line="360" w:lineRule="auto"/>
      <w:jc w:val="both"/>
    </w:pPr>
    <w:rPr>
      <w:sz w:val="24"/>
      <w:szCs w:val="28"/>
      <w:lang w:val="en-US"/>
    </w:rPr>
  </w:style>
  <w:style w:type="character" w:customStyle="1" w:styleId="DongParaFirstChar">
    <w:name w:val="Dong Para First Char"/>
    <w:link w:val="DongParaFirst"/>
    <w:rsid w:val="00754DE3"/>
    <w:rPr>
      <w:sz w:val="24"/>
      <w:szCs w:val="2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3.wmf"/><Relationship Id="rId26" Type="http://schemas.openxmlformats.org/officeDocument/2006/relationships/image" Target="media/image6.jpeg"/><Relationship Id="rId39" Type="http://schemas.openxmlformats.org/officeDocument/2006/relationships/image" Target="media/image16.png"/><Relationship Id="rId21" Type="http://schemas.openxmlformats.org/officeDocument/2006/relationships/footer" Target="footer4.xml"/><Relationship Id="rId34" Type="http://schemas.openxmlformats.org/officeDocument/2006/relationships/image" Target="media/image12.png"/><Relationship Id="rId42" Type="http://schemas.openxmlformats.org/officeDocument/2006/relationships/image" Target="media/image17.jpeg"/><Relationship Id="rId47" Type="http://schemas.openxmlformats.org/officeDocument/2006/relationships/image" Target="media/image29.png"/><Relationship Id="rId50" Type="http://schemas.openxmlformats.org/officeDocument/2006/relationships/image" Target="media/image22.png"/><Relationship Id="rId55" Type="http://schemas.openxmlformats.org/officeDocument/2006/relationships/image" Target="media/image37.jpeg"/><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2.wmf"/><Relationship Id="rId29" Type="http://schemas.openxmlformats.org/officeDocument/2006/relationships/image" Target="media/image11.jpeg"/><Relationship Id="rId11" Type="http://schemas.openxmlformats.org/officeDocument/2006/relationships/endnotes" Target="endnotes.xml"/><Relationship Id="rId24" Type="http://schemas.openxmlformats.org/officeDocument/2006/relationships/image" Target="media/image5.jpeg"/><Relationship Id="rId32" Type="http://schemas.openxmlformats.org/officeDocument/2006/relationships/image" Target="media/image11.png"/><Relationship Id="rId37" Type="http://schemas.openxmlformats.org/officeDocument/2006/relationships/image" Target="media/image19.png"/><Relationship Id="rId40" Type="http://schemas.openxmlformats.org/officeDocument/2006/relationships/image" Target="media/image22.jpeg"/><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theme" Target="theme/theme1.xml"/><Relationship Id="rId5" Type="http://schemas.openxmlformats.org/officeDocument/2006/relationships/customXml" Target="../customXml/item5.xml"/><Relationship Id="rId19" Type="http://schemas.openxmlformats.org/officeDocument/2006/relationships/oleObject" Target="embeddings/oleObject3.bin"/><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1.wmf"/><Relationship Id="rId22" Type="http://schemas.openxmlformats.org/officeDocument/2006/relationships/image" Target="media/image4.png"/><Relationship Id="rId27" Type="http://schemas.openxmlformats.org/officeDocument/2006/relationships/image" Target="media/image9.jpeg"/><Relationship Id="rId30" Type="http://schemas.openxmlformats.org/officeDocument/2006/relationships/image" Target="media/image10.jpeg"/><Relationship Id="rId35" Type="http://schemas.openxmlformats.org/officeDocument/2006/relationships/image" Target="media/image13.png"/><Relationship Id="rId43" Type="http://schemas.openxmlformats.org/officeDocument/2006/relationships/image" Target="media/image25.jpeg"/><Relationship Id="rId48" Type="http://schemas.openxmlformats.org/officeDocument/2006/relationships/image" Target="media/image21.png"/><Relationship Id="rId56" Type="http://schemas.openxmlformats.org/officeDocument/2006/relationships/footer" Target="footer5.xml"/><Relationship Id="rId8" Type="http://schemas.openxmlformats.org/officeDocument/2006/relationships/settings" Target="settings.xml"/><Relationship Id="rId51" Type="http://schemas.openxmlformats.org/officeDocument/2006/relationships/image" Target="media/image33.pn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oleObject" Target="embeddings/oleObject2.bin"/><Relationship Id="rId25" Type="http://schemas.openxmlformats.org/officeDocument/2006/relationships/image" Target="media/image7.jpeg"/><Relationship Id="rId33" Type="http://schemas.openxmlformats.org/officeDocument/2006/relationships/image" Target="media/image15.png"/><Relationship Id="rId38" Type="http://schemas.openxmlformats.org/officeDocument/2006/relationships/image" Target="media/image14.jpeg"/><Relationship Id="rId46" Type="http://schemas.openxmlformats.org/officeDocument/2006/relationships/image" Target="media/image20.png"/><Relationship Id="rId20" Type="http://schemas.openxmlformats.org/officeDocument/2006/relationships/footer" Target="footer3.xml"/><Relationship Id="rId41" Type="http://schemas.openxmlformats.org/officeDocument/2006/relationships/image" Target="media/image23.png"/><Relationship Id="rId54" Type="http://schemas.openxmlformats.org/officeDocument/2006/relationships/image" Target="media/image26.jpe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oleObject" Target="embeddings/oleObject1.bin"/><Relationship Id="rId23" Type="http://schemas.openxmlformats.org/officeDocument/2006/relationships/image" Target="media/image5.png"/><Relationship Id="rId28" Type="http://schemas.openxmlformats.org/officeDocument/2006/relationships/image" Target="media/image8.jpeg"/><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fontTable" Target="fontTable.xml"/><Relationship Id="rId10" Type="http://schemas.openxmlformats.org/officeDocument/2006/relationships/footnotes" Target="footnotes.xml"/><Relationship Id="rId31" Type="http://schemas.openxmlformats.org/officeDocument/2006/relationships/image" Target="media/image13.jpeg"/><Relationship Id="rId44" Type="http://schemas.openxmlformats.org/officeDocument/2006/relationships/image" Target="media/image18.tiff"/><Relationship Id="rId52" Type="http://schemas.openxmlformats.org/officeDocument/2006/relationships/image" Target="media/image24.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Microsoft%20Office\Root\Office16\STARTUP\MathType%20Commands%206%20For%20Word%202013.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1A0E3DAEA65ABA4696FB57E9DC05F090" ma:contentTypeVersion="3" ma:contentTypeDescription="Create a new document." ma:contentTypeScope="" ma:versionID="78e9a23061e5f2a2dcca35b40bb607c5">
  <xsd:schema xmlns:xsd="http://www.w3.org/2001/XMLSchema" xmlns:xs="http://www.w3.org/2001/XMLSchema" xmlns:p="http://schemas.microsoft.com/office/2006/metadata/properties" xmlns:ns2="8742f24e-a383-4b2b-b22d-6632cae5d517" targetNamespace="http://schemas.microsoft.com/office/2006/metadata/properties" ma:root="true" ma:fieldsID="8c6723b55f0b2bbc72129f72999ff87e" ns2:_="">
    <xsd:import namespace="8742f24e-a383-4b2b-b22d-6632cae5d517"/>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742f24e-a383-4b2b-b22d-6632cae5d51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955255E-D5CE-4BF6-A300-C06DF7B3E611}">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42FE4455-0FC9-42A0-AE47-2A1F70923258}">
  <ds:schemaRefs>
    <ds:schemaRef ds:uri="http://schemas.openxmlformats.org/officeDocument/2006/bibliography"/>
  </ds:schemaRefs>
</ds:datastoreItem>
</file>

<file path=customXml/itemProps4.xml><?xml version="1.0" encoding="utf-8"?>
<ds:datastoreItem xmlns:ds="http://schemas.openxmlformats.org/officeDocument/2006/customXml" ds:itemID="{97577C89-5D02-4381-9EE1-3019505C9CAE}">
  <ds:schemaRefs>
    <ds:schemaRef ds:uri="http://schemas.microsoft.com/sharepoint/v3/contenttype/forms"/>
  </ds:schemaRefs>
</ds:datastoreItem>
</file>

<file path=customXml/itemProps5.xml><?xml version="1.0" encoding="utf-8"?>
<ds:datastoreItem xmlns:ds="http://schemas.openxmlformats.org/officeDocument/2006/customXml" ds:itemID="{74B84ACB-5006-4AB1-ADDD-930F573895CD}"/>
</file>

<file path=docProps/app.xml><?xml version="1.0" encoding="utf-8"?>
<Properties xmlns="http://schemas.openxmlformats.org/officeDocument/2006/extended-properties" xmlns:vt="http://schemas.openxmlformats.org/officeDocument/2006/docPropsVTypes">
  <Template>MathType Commands 6 For Word 2013</Template>
  <TotalTime>12</TotalTime>
  <Pages>36</Pages>
  <Words>13792</Words>
  <Characters>78620</Characters>
  <Application>Microsoft Office Word</Application>
  <DocSecurity>0</DocSecurity>
  <Lines>655</Lines>
  <Paragraphs>184</Paragraphs>
  <ScaleCrop>false</ScaleCrop>
  <HeadingPairs>
    <vt:vector size="2" baseType="variant">
      <vt:variant>
        <vt:lpstr>Title</vt:lpstr>
      </vt:variant>
      <vt:variant>
        <vt:i4>1</vt:i4>
      </vt:variant>
    </vt:vector>
  </HeadingPairs>
  <TitlesOfParts>
    <vt:vector size="1" baseType="lpstr">
      <vt:lpstr>Research Application Form_20150325</vt:lpstr>
    </vt:vector>
  </TitlesOfParts>
  <Company>CIC</Company>
  <LinksUpToDate>false</LinksUpToDate>
  <CharactersWithSpaces>92228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Research Application Form_20150325</dc:title>
  <dc:creator>manager_mcc manager_mcc</dc:creator>
  <cp:lastModifiedBy>Lijie Chen</cp:lastModifiedBy>
  <cp:revision>5</cp:revision>
  <cp:lastPrinted>2023-03-10T07:20:00Z</cp:lastPrinted>
  <dcterms:created xsi:type="dcterms:W3CDTF">2023-06-13T00:54:00Z</dcterms:created>
  <dcterms:modified xsi:type="dcterms:W3CDTF">2023-06-13T01:21:00Z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EktContentID">
    <vt:i4>14794</vt:i4>
  </property>
  <property fmtid="{D5CDD505-2E9C-101B-9397-08002B2CF9AE}" pid="3" name="EktContentLanguage">
    <vt:i4>1028</vt:i4>
  </property>
  <property fmtid="{D5CDD505-2E9C-101B-9397-08002B2CF9AE}" pid="4" name="EktFolderId">
    <vt:i4>190</vt:i4>
  </property>
  <property fmtid="{D5CDD505-2E9C-101B-9397-08002B2CF9AE}" pid="5" name="EktQuickLink">
    <vt:lpwstr>DownloadAsset.aspx?id=13774</vt:lpwstr>
  </property>
  <property fmtid="{D5CDD505-2E9C-101B-9397-08002B2CF9AE}" pid="6" name="EktContentType">
    <vt:i4>101</vt:i4>
  </property>
  <property fmtid="{D5CDD505-2E9C-101B-9397-08002B2CF9AE}" pid="7" name="EktFolderName">
    <vt:lpwstr/>
  </property>
  <property fmtid="{D5CDD505-2E9C-101B-9397-08002B2CF9AE}" pid="8" name="EktCmsPath">
    <vt:lpwstr/>
  </property>
  <property fmtid="{D5CDD505-2E9C-101B-9397-08002B2CF9AE}" pid="9" name="EktExpiryType">
    <vt:i4>1</vt:i4>
  </property>
  <property fmtid="{D5CDD505-2E9C-101B-9397-08002B2CF9AE}" pid="10" name="EktDateCreated">
    <vt:filetime>2015-03-25T08:39:20Z</vt:filetime>
  </property>
  <property fmtid="{D5CDD505-2E9C-101B-9397-08002B2CF9AE}" pid="11" name="EktDateModified">
    <vt:filetime>2015-03-25T08:57:37Z</vt:filetime>
  </property>
  <property fmtid="{D5CDD505-2E9C-101B-9397-08002B2CF9AE}" pid="12" name="EktTaxCategory">
    <vt:lpwstr/>
  </property>
  <property fmtid="{D5CDD505-2E9C-101B-9397-08002B2CF9AE}" pid="13" name="EktCmsSize">
    <vt:i4>207360</vt:i4>
  </property>
  <property fmtid="{D5CDD505-2E9C-101B-9397-08002B2CF9AE}" pid="14" name="EktSearchable">
    <vt:i4>1</vt:i4>
  </property>
  <property fmtid="{D5CDD505-2E9C-101B-9397-08002B2CF9AE}" pid="15" name="EktEDescription">
    <vt:lpwstr>&lt;p&gt;研究申請表  Research Application Form      註: N otes:   請把填妥的申請表及有關文件交回建造業議會  Please return the endorsed application form together with other required documents to the Construction Industry Council      第一部份   :   申請人資料    Part I   :   Information of Applic</vt:lpwstr>
  </property>
  <property fmtid="{D5CDD505-2E9C-101B-9397-08002B2CF9AE}" pid="16" name="ekttaxonomyenabled">
    <vt:i4>1</vt:i4>
  </property>
  <property fmtid="{D5CDD505-2E9C-101B-9397-08002B2CF9AE}" pid="17" name="MTWinEqns">
    <vt:bool>true</vt:bool>
  </property>
  <property fmtid="{D5CDD505-2E9C-101B-9397-08002B2CF9AE}" pid="18" name="MTEquationNumber2">
    <vt:lpwstr>(#E1)</vt:lpwstr>
  </property>
  <property fmtid="{D5CDD505-2E9C-101B-9397-08002B2CF9AE}" pid="19" name="MTEquationSection">
    <vt:lpwstr>1</vt:lpwstr>
  </property>
  <property fmtid="{D5CDD505-2E9C-101B-9397-08002B2CF9AE}" pid="20" name="MTEqnNumsOnRight">
    <vt:bool>false</vt:bool>
  </property>
  <property fmtid="{D5CDD505-2E9C-101B-9397-08002B2CF9AE}" pid="21" name="AMWinEqns">
    <vt:bool>true</vt:bool>
  </property>
  <property fmtid="{D5CDD505-2E9C-101B-9397-08002B2CF9AE}" pid="22" name="AMEquationSection">
    <vt:lpwstr>1</vt:lpwstr>
  </property>
  <property fmtid="{D5CDD505-2E9C-101B-9397-08002B2CF9AE}" pid="23" name="ContentTypeId">
    <vt:lpwstr>0x0101001A0E3DAEA65ABA4696FB57E9DC05F090</vt:lpwstr>
  </property>
  <property fmtid="{D5CDD505-2E9C-101B-9397-08002B2CF9AE}" pid="24" name="AMEquationNumber2">
    <vt:lpwstr>(#E1)</vt:lpwstr>
  </property>
  <property fmtid="{D5CDD505-2E9C-101B-9397-08002B2CF9AE}" pid="25" name="AMCustomEquationNumber">
    <vt:lpwstr>1</vt:lpwstr>
  </property>
  <property fmtid="{D5CDD505-2E9C-101B-9397-08002B2CF9AE}" pid="26" name="AMDeferFieldUpdate">
    <vt:lpwstr>1</vt:lpwstr>
  </property>
  <property fmtid="{D5CDD505-2E9C-101B-9397-08002B2CF9AE}" pid="27" name="KSOProductBuildVer">
    <vt:lpwstr>2052-11.8.2.8875</vt:lpwstr>
  </property>
</Properties>
</file>